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EA7" w:rsidRPr="00A03192" w:rsidRDefault="007C0EA7" w:rsidP="003A7E2E">
      <w:pPr>
        <w:pStyle w:val="Header"/>
        <w:jc w:val="both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alt="neftejugansky_rayon_coa" style="position:absolute;left:0;text-align:left;margin-left:225pt;margin-top:0;width:47.35pt;height:59.2pt;z-index:-251658752;visibility:visible;mso-position-horizontal-relative:margin">
            <v:imagedata r:id="rId7" o:title=""/>
            <w10:wrap anchorx="margin"/>
          </v:shape>
        </w:pict>
      </w:r>
    </w:p>
    <w:p w:rsidR="007C0EA7" w:rsidRDefault="007C0EA7" w:rsidP="003A7E2E">
      <w:pPr>
        <w:pStyle w:val="Header"/>
        <w:tabs>
          <w:tab w:val="center" w:pos="0"/>
        </w:tabs>
        <w:ind w:right="-58"/>
        <w:jc w:val="center"/>
        <w:rPr>
          <w:b/>
          <w:bCs/>
        </w:rPr>
      </w:pPr>
    </w:p>
    <w:p w:rsidR="007C0EA7" w:rsidRDefault="007C0EA7" w:rsidP="003A7E2E">
      <w:pPr>
        <w:pStyle w:val="Header"/>
        <w:tabs>
          <w:tab w:val="center" w:pos="0"/>
        </w:tabs>
        <w:ind w:right="-58"/>
        <w:jc w:val="center"/>
        <w:rPr>
          <w:b/>
          <w:bCs/>
        </w:rPr>
      </w:pPr>
    </w:p>
    <w:p w:rsidR="007C0EA7" w:rsidRDefault="007C0EA7" w:rsidP="003A7E2E">
      <w:pPr>
        <w:pStyle w:val="Header"/>
        <w:tabs>
          <w:tab w:val="center" w:pos="0"/>
        </w:tabs>
        <w:ind w:right="-58"/>
        <w:jc w:val="center"/>
        <w:rPr>
          <w:b/>
          <w:bCs/>
        </w:rPr>
      </w:pPr>
    </w:p>
    <w:p w:rsidR="007C0EA7" w:rsidRPr="00F611B0" w:rsidRDefault="007C0EA7" w:rsidP="003A7E2E">
      <w:pPr>
        <w:pStyle w:val="Header"/>
        <w:tabs>
          <w:tab w:val="center" w:pos="0"/>
        </w:tabs>
        <w:ind w:right="-58"/>
        <w:jc w:val="center"/>
        <w:rPr>
          <w:b/>
          <w:bCs/>
        </w:rPr>
      </w:pPr>
      <w:r w:rsidRPr="00F611B0">
        <w:rPr>
          <w:b/>
          <w:bCs/>
        </w:rPr>
        <w:t>Сельское поселение Сингапай</w:t>
      </w:r>
    </w:p>
    <w:p w:rsidR="007C0EA7" w:rsidRPr="00F611B0" w:rsidRDefault="007C0EA7" w:rsidP="003A7E2E">
      <w:pPr>
        <w:pStyle w:val="Header"/>
        <w:tabs>
          <w:tab w:val="center" w:pos="0"/>
        </w:tabs>
        <w:ind w:right="-58"/>
        <w:jc w:val="center"/>
        <w:rPr>
          <w:b/>
          <w:bCs/>
        </w:rPr>
      </w:pPr>
      <w:r w:rsidRPr="00F611B0">
        <w:rPr>
          <w:b/>
          <w:bCs/>
        </w:rPr>
        <w:t xml:space="preserve">  Нефтеюганский район</w:t>
      </w:r>
    </w:p>
    <w:p w:rsidR="007C0EA7" w:rsidRPr="00F611B0" w:rsidRDefault="007C0EA7" w:rsidP="003A7E2E">
      <w:pPr>
        <w:pStyle w:val="Header"/>
        <w:tabs>
          <w:tab w:val="center" w:pos="0"/>
        </w:tabs>
        <w:ind w:right="-58"/>
        <w:jc w:val="center"/>
        <w:rPr>
          <w:b/>
          <w:bCs/>
        </w:rPr>
      </w:pPr>
      <w:r w:rsidRPr="00F611B0">
        <w:rPr>
          <w:b/>
          <w:bCs/>
        </w:rPr>
        <w:t xml:space="preserve">   Ханты-Мансийский автономный округ - Югра</w:t>
      </w:r>
    </w:p>
    <w:p w:rsidR="007C0EA7" w:rsidRPr="009F333F" w:rsidRDefault="007C0EA7" w:rsidP="003A7E2E">
      <w:pPr>
        <w:pStyle w:val="Header"/>
        <w:tabs>
          <w:tab w:val="center" w:pos="0"/>
        </w:tabs>
        <w:ind w:right="-58"/>
        <w:jc w:val="center"/>
        <w:rPr>
          <w:b/>
          <w:bCs/>
          <w:sz w:val="22"/>
          <w:szCs w:val="22"/>
        </w:rPr>
      </w:pPr>
    </w:p>
    <w:p w:rsidR="007C0EA7" w:rsidRPr="009F333F" w:rsidRDefault="007C0EA7" w:rsidP="003A7E2E">
      <w:pPr>
        <w:pStyle w:val="Header"/>
        <w:tabs>
          <w:tab w:val="center" w:pos="0"/>
        </w:tabs>
        <w:ind w:right="-58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АДМИНИСТРАЦИЯ</w:t>
      </w:r>
      <w:r w:rsidRPr="009F333F">
        <w:rPr>
          <w:b/>
          <w:bCs/>
          <w:sz w:val="32"/>
          <w:szCs w:val="32"/>
        </w:rPr>
        <w:t xml:space="preserve"> СЕЛЬСКОГО ПОСЕЛЕНИЯ СИНГАПАЙ</w:t>
      </w:r>
    </w:p>
    <w:p w:rsidR="007C0EA7" w:rsidRPr="009F333F" w:rsidRDefault="007C0EA7" w:rsidP="003A7E2E">
      <w:pPr>
        <w:pStyle w:val="Header"/>
        <w:tabs>
          <w:tab w:val="center" w:pos="0"/>
        </w:tabs>
        <w:ind w:right="-58"/>
        <w:jc w:val="center"/>
        <w:rPr>
          <w:b/>
          <w:bCs/>
          <w:sz w:val="32"/>
          <w:szCs w:val="32"/>
        </w:rPr>
      </w:pPr>
      <w:r w:rsidRPr="009F333F">
        <w:rPr>
          <w:b/>
          <w:bCs/>
          <w:sz w:val="32"/>
          <w:szCs w:val="32"/>
        </w:rPr>
        <w:br/>
        <w:t>ПОСТАНОВЛЕНИЕ</w:t>
      </w:r>
    </w:p>
    <w:p w:rsidR="007C0EA7" w:rsidRDefault="007C0EA7" w:rsidP="003A7E2E">
      <w:pPr>
        <w:pStyle w:val="Header"/>
        <w:tabs>
          <w:tab w:val="center" w:pos="0"/>
        </w:tabs>
        <w:ind w:right="-58"/>
        <w:jc w:val="center"/>
        <w:rPr>
          <w:b/>
          <w:bCs/>
          <w:sz w:val="36"/>
          <w:szCs w:val="36"/>
        </w:rPr>
      </w:pPr>
    </w:p>
    <w:tbl>
      <w:tblPr>
        <w:tblW w:w="0" w:type="auto"/>
        <w:tblInd w:w="-106" w:type="dxa"/>
        <w:tblLook w:val="01E0"/>
      </w:tblPr>
      <w:tblGrid>
        <w:gridCol w:w="2235"/>
        <w:gridCol w:w="6513"/>
        <w:gridCol w:w="1134"/>
      </w:tblGrid>
      <w:tr w:rsidR="007C0EA7" w:rsidRPr="00196209">
        <w:tc>
          <w:tcPr>
            <w:tcW w:w="2235" w:type="dxa"/>
            <w:tcBorders>
              <w:bottom w:val="single" w:sz="4" w:space="0" w:color="auto"/>
            </w:tcBorders>
          </w:tcPr>
          <w:p w:rsidR="007C0EA7" w:rsidRPr="00196209" w:rsidRDefault="007C0EA7" w:rsidP="003A7E2E">
            <w:pPr>
              <w:pStyle w:val="Header"/>
              <w:tabs>
                <w:tab w:val="center" w:pos="0"/>
              </w:tabs>
              <w:ind w:right="-58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07.04</w:t>
            </w:r>
            <w:r w:rsidRPr="00196209">
              <w:rPr>
                <w:b/>
                <w:bCs/>
                <w:sz w:val="28"/>
                <w:szCs w:val="28"/>
              </w:rPr>
              <w:t>.20</w:t>
            </w:r>
            <w:r>
              <w:rPr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6513" w:type="dxa"/>
          </w:tcPr>
          <w:p w:rsidR="007C0EA7" w:rsidRPr="00196209" w:rsidRDefault="007C0EA7" w:rsidP="003A7E2E">
            <w:pPr>
              <w:pStyle w:val="Header"/>
              <w:tabs>
                <w:tab w:val="center" w:pos="0"/>
              </w:tabs>
              <w:ind w:right="-58"/>
              <w:jc w:val="right"/>
              <w:rPr>
                <w:b/>
                <w:bCs/>
                <w:sz w:val="28"/>
                <w:szCs w:val="28"/>
              </w:rPr>
            </w:pPr>
            <w:r w:rsidRPr="00196209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C0EA7" w:rsidRPr="00196209" w:rsidRDefault="007C0EA7" w:rsidP="003A7E2E">
            <w:pPr>
              <w:pStyle w:val="Header"/>
              <w:tabs>
                <w:tab w:val="center" w:pos="0"/>
              </w:tabs>
              <w:ind w:right="-58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81</w:t>
            </w:r>
          </w:p>
        </w:tc>
      </w:tr>
    </w:tbl>
    <w:p w:rsidR="007C0EA7" w:rsidRPr="007752A3" w:rsidRDefault="007C0EA7" w:rsidP="003A7E2E">
      <w:pPr>
        <w:tabs>
          <w:tab w:val="left" w:pos="1134"/>
        </w:tabs>
        <w:spacing w:line="276" w:lineRule="auto"/>
        <w:jc w:val="center"/>
        <w:rPr>
          <w:sz w:val="26"/>
          <w:szCs w:val="26"/>
          <w:lang w:eastAsia="en-US"/>
        </w:rPr>
      </w:pPr>
    </w:p>
    <w:p w:rsidR="007C0EA7" w:rsidRPr="00D858CD" w:rsidRDefault="007C0EA7" w:rsidP="003A7E2E">
      <w:pPr>
        <w:jc w:val="center"/>
      </w:pPr>
      <w:r w:rsidRPr="00D858CD">
        <w:t>О внесении изменений в документацию по проекту планировки и проекту межевания территории на планируемые объекты местного значения в границах населенного пункта поселок Сингапай сельского поселения Сингапай</w:t>
      </w:r>
    </w:p>
    <w:p w:rsidR="007C0EA7" w:rsidRPr="00D858CD" w:rsidRDefault="007C0EA7" w:rsidP="003A7E2E">
      <w:pPr>
        <w:jc w:val="center"/>
      </w:pPr>
    </w:p>
    <w:p w:rsidR="007C0EA7" w:rsidRPr="00D858CD" w:rsidRDefault="007C0EA7" w:rsidP="003A7E2E"/>
    <w:p w:rsidR="007C0EA7" w:rsidRPr="00D858CD" w:rsidRDefault="007C0EA7" w:rsidP="003A7E2E">
      <w:pPr>
        <w:autoSpaceDE w:val="0"/>
        <w:autoSpaceDN w:val="0"/>
        <w:adjustRightInd w:val="0"/>
        <w:ind w:firstLine="708"/>
        <w:jc w:val="both"/>
      </w:pPr>
      <w:r w:rsidRPr="00D858CD">
        <w:t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Уставом сельского поселения Сингапай, руководствуясь решением Совета депутатов сельского поселения Сингапай от 27.03.2017 № 166 «Об утверждения порядка организации и проведения  публичных слушаний в сельском поселении Сингапай», постановлением администрации сельского поселения Сингапай от 18.11.2013 № 120 «Об утверждении порядка подготовки документации по планировке территории, разрабатываемой на основании решений органа местного самоуправления сельского поселения Сингапай»,  учитывая протокол собрания участников публичных слушаний от 02.04.2020 и заключение о результатах публичных слушаний от 02.04.2020</w:t>
      </w:r>
    </w:p>
    <w:p w:rsidR="007C0EA7" w:rsidRPr="00D858CD" w:rsidRDefault="007C0EA7" w:rsidP="003A7E2E">
      <w:pPr>
        <w:autoSpaceDE w:val="0"/>
        <w:autoSpaceDN w:val="0"/>
        <w:adjustRightInd w:val="0"/>
        <w:ind w:firstLine="708"/>
        <w:jc w:val="both"/>
        <w:rPr>
          <w:color w:val="000000"/>
        </w:rPr>
      </w:pPr>
    </w:p>
    <w:p w:rsidR="007C0EA7" w:rsidRPr="00D858CD" w:rsidRDefault="007C0EA7" w:rsidP="003A7E2E">
      <w:pPr>
        <w:autoSpaceDE w:val="0"/>
        <w:autoSpaceDN w:val="0"/>
        <w:adjustRightInd w:val="0"/>
        <w:jc w:val="both"/>
        <w:rPr>
          <w:color w:val="FF0000"/>
        </w:rPr>
      </w:pPr>
      <w:r w:rsidRPr="00D858CD">
        <w:rPr>
          <w:color w:val="000000"/>
        </w:rPr>
        <w:t>ПОСТАНОВЛЯЮ:</w:t>
      </w:r>
    </w:p>
    <w:p w:rsidR="007C0EA7" w:rsidRPr="00D858CD" w:rsidRDefault="007C0EA7" w:rsidP="003A7E2E">
      <w:pPr>
        <w:tabs>
          <w:tab w:val="left" w:pos="993"/>
        </w:tabs>
        <w:autoSpaceDE w:val="0"/>
        <w:autoSpaceDN w:val="0"/>
        <w:adjustRightInd w:val="0"/>
        <w:jc w:val="both"/>
      </w:pPr>
    </w:p>
    <w:p w:rsidR="007C0EA7" w:rsidRPr="00D858CD" w:rsidRDefault="007C0EA7" w:rsidP="003A7E2E">
      <w:pPr>
        <w:numPr>
          <w:ilvl w:val="0"/>
          <w:numId w:val="22"/>
        </w:numPr>
        <w:tabs>
          <w:tab w:val="left" w:pos="0"/>
          <w:tab w:val="left" w:pos="426"/>
          <w:tab w:val="left" w:pos="1134"/>
        </w:tabs>
        <w:ind w:left="0" w:firstLine="709"/>
        <w:jc w:val="both"/>
      </w:pPr>
      <w:r w:rsidRPr="00D858CD">
        <w:t>Внести изменения в документацию по проекту планировки и проекту межевания территории на планируемые объекты местного значения в границах населенного пункта поселок Сингапай сельского поселения Сингапай, утвержденную постановлением администрации сельского поселения Сингапай от 01.08.2019 № 326 «Об утверждении проекта планировки и проекта межевания территории на планируемые объекты местного значения в границах населенного пункта поселок Сингапай  сельского поселения Сингапай», утвердив основные части проекта планировки и проекта межевания территории в редакции согласно приложению к настоящему постановлению.</w:t>
      </w:r>
    </w:p>
    <w:p w:rsidR="007C0EA7" w:rsidRPr="00D858CD" w:rsidRDefault="007C0EA7" w:rsidP="00CF7E40">
      <w:pPr>
        <w:numPr>
          <w:ilvl w:val="0"/>
          <w:numId w:val="22"/>
        </w:numPr>
        <w:tabs>
          <w:tab w:val="left" w:pos="0"/>
          <w:tab w:val="left" w:pos="426"/>
          <w:tab w:val="left" w:pos="1134"/>
        </w:tabs>
        <w:ind w:left="0" w:firstLine="709"/>
        <w:jc w:val="both"/>
      </w:pPr>
      <w:r w:rsidRPr="00D858CD">
        <w:t xml:space="preserve">Считать утратившим силу постановление </w:t>
      </w:r>
      <w:r w:rsidRPr="00D858CD">
        <w:rPr>
          <w:vanish/>
        </w:rPr>
        <w:t xml:space="preserve">вшим силу </w:t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rPr>
          <w:vanish/>
        </w:rPr>
        <w:pgNum/>
      </w:r>
      <w:r w:rsidRPr="00D858CD">
        <w:t>администрации сельского поселения Сингапай от 04.02.2020 № 15 «О внесении изменений в документацию по проекту планировки и проекту межевания территории на планируемые объекты местного значения в границах населенного пункта поселок Сингапай сельского поселения Сингапай».</w:t>
      </w:r>
    </w:p>
    <w:p w:rsidR="007C0EA7" w:rsidRPr="00D858CD" w:rsidRDefault="007C0EA7" w:rsidP="00CF7E40">
      <w:pPr>
        <w:numPr>
          <w:ilvl w:val="0"/>
          <w:numId w:val="22"/>
        </w:numPr>
        <w:tabs>
          <w:tab w:val="left" w:pos="0"/>
          <w:tab w:val="left" w:pos="426"/>
          <w:tab w:val="left" w:pos="1134"/>
        </w:tabs>
        <w:ind w:left="0" w:firstLine="709"/>
        <w:jc w:val="both"/>
      </w:pPr>
      <w:r w:rsidRPr="00D858CD">
        <w:t>Настоящее постановление подлежит официальному опубликованию (обнародованию) в бюллетене «Сингапайский вестник» и вступает в силу после официального опубликования (обнародования).</w:t>
      </w:r>
    </w:p>
    <w:p w:rsidR="007C0EA7" w:rsidRPr="00D858CD" w:rsidRDefault="007C0EA7" w:rsidP="00CF7E40">
      <w:pPr>
        <w:numPr>
          <w:ilvl w:val="0"/>
          <w:numId w:val="22"/>
        </w:numPr>
        <w:tabs>
          <w:tab w:val="left" w:pos="0"/>
          <w:tab w:val="left" w:pos="426"/>
          <w:tab w:val="left" w:pos="1134"/>
        </w:tabs>
        <w:ind w:left="0" w:firstLine="709"/>
        <w:jc w:val="both"/>
      </w:pPr>
      <w:r w:rsidRPr="00D858CD">
        <w:rPr>
          <w:lang w:eastAsia="en-US"/>
        </w:rPr>
        <w:t>Контроль за выполнением постановления оставляю за собой.</w:t>
      </w:r>
    </w:p>
    <w:p w:rsidR="007C0EA7" w:rsidRPr="00D858CD" w:rsidRDefault="007C0EA7" w:rsidP="003A7E2E"/>
    <w:p w:rsidR="007C0EA7" w:rsidRPr="00D858CD" w:rsidRDefault="007C0EA7" w:rsidP="003A7E2E"/>
    <w:p w:rsidR="007C0EA7" w:rsidRPr="00D858CD" w:rsidRDefault="007C0EA7" w:rsidP="003A7E2E">
      <w:r w:rsidRPr="00D858CD">
        <w:t>Глава сельского поселения</w:t>
      </w:r>
      <w:r w:rsidRPr="00D858CD">
        <w:tab/>
      </w:r>
      <w:r w:rsidRPr="00D858CD">
        <w:tab/>
      </w:r>
      <w:r w:rsidRPr="00D858CD">
        <w:tab/>
      </w:r>
      <w:r w:rsidRPr="00D858CD">
        <w:tab/>
        <w:t xml:space="preserve">                              В.Ю. Куликов</w:t>
      </w:r>
    </w:p>
    <w:p w:rsidR="007C0EA7" w:rsidRDefault="007C0EA7" w:rsidP="00D858CD">
      <w:pPr>
        <w:tabs>
          <w:tab w:val="left" w:pos="708"/>
        </w:tabs>
        <w:ind w:left="6300"/>
        <w:rPr>
          <w:lang w:eastAsia="en-US"/>
        </w:rPr>
      </w:pPr>
    </w:p>
    <w:p w:rsidR="007C0EA7" w:rsidRPr="00D858CD" w:rsidRDefault="007C0EA7" w:rsidP="00D858CD">
      <w:pPr>
        <w:tabs>
          <w:tab w:val="left" w:pos="708"/>
        </w:tabs>
        <w:ind w:left="6300"/>
        <w:rPr>
          <w:lang w:eastAsia="en-US"/>
        </w:rPr>
      </w:pPr>
      <w:r w:rsidRPr="00D858CD">
        <w:rPr>
          <w:lang w:eastAsia="en-US"/>
        </w:rPr>
        <w:t xml:space="preserve">Приложение </w:t>
      </w:r>
    </w:p>
    <w:p w:rsidR="007C0EA7" w:rsidRPr="00D858CD" w:rsidRDefault="007C0EA7" w:rsidP="00D858CD">
      <w:pPr>
        <w:tabs>
          <w:tab w:val="left" w:pos="708"/>
        </w:tabs>
        <w:ind w:left="6300"/>
        <w:rPr>
          <w:lang w:eastAsia="en-US"/>
        </w:rPr>
      </w:pPr>
      <w:r w:rsidRPr="00D858CD">
        <w:rPr>
          <w:lang w:eastAsia="en-US"/>
        </w:rPr>
        <w:t>к постановлению администрации</w:t>
      </w:r>
    </w:p>
    <w:p w:rsidR="007C0EA7" w:rsidRPr="00D858CD" w:rsidRDefault="007C0EA7" w:rsidP="00D858CD">
      <w:pPr>
        <w:tabs>
          <w:tab w:val="left" w:pos="708"/>
        </w:tabs>
        <w:ind w:left="6300"/>
        <w:rPr>
          <w:lang w:eastAsia="en-US"/>
        </w:rPr>
      </w:pPr>
      <w:r w:rsidRPr="00D858CD">
        <w:rPr>
          <w:lang w:eastAsia="en-US"/>
        </w:rPr>
        <w:t>сельского поселения Сингапай</w:t>
      </w:r>
    </w:p>
    <w:p w:rsidR="007C0EA7" w:rsidRPr="00D858CD" w:rsidRDefault="007C0EA7" w:rsidP="00D858CD">
      <w:pPr>
        <w:tabs>
          <w:tab w:val="left" w:pos="5460"/>
        </w:tabs>
        <w:ind w:left="6300"/>
      </w:pPr>
      <w:r w:rsidRPr="00D858CD">
        <w:t>от 07.04.2020   №</w:t>
      </w:r>
      <w:r>
        <w:t xml:space="preserve"> 81</w:t>
      </w:r>
      <w:r w:rsidRPr="00D858CD">
        <w:t xml:space="preserve"> </w:t>
      </w:r>
    </w:p>
    <w:p w:rsidR="007C0EA7" w:rsidRDefault="007C0EA7" w:rsidP="00CC76AC">
      <w:pPr>
        <w:tabs>
          <w:tab w:val="left" w:pos="5460"/>
        </w:tabs>
        <w:jc w:val="center"/>
        <w:rPr>
          <w:sz w:val="22"/>
          <w:szCs w:val="22"/>
        </w:rPr>
      </w:pPr>
    </w:p>
    <w:p w:rsidR="007C0EA7" w:rsidRPr="00A82B2C" w:rsidRDefault="007C0EA7" w:rsidP="00CC76AC">
      <w:pPr>
        <w:tabs>
          <w:tab w:val="left" w:pos="5460"/>
        </w:tabs>
        <w:jc w:val="center"/>
        <w:rPr>
          <w:sz w:val="22"/>
          <w:szCs w:val="22"/>
        </w:rPr>
      </w:pPr>
      <w:r w:rsidRPr="00A82B2C">
        <w:rPr>
          <w:sz w:val="22"/>
          <w:szCs w:val="22"/>
        </w:rPr>
        <w:t>ОБЩЕСТВО С ОГРАНИЧЕННОЙ ОТВЕТСТВЕННОСТЬЮ</w:t>
      </w:r>
    </w:p>
    <w:p w:rsidR="007C0EA7" w:rsidRPr="00A82B2C" w:rsidRDefault="007C0EA7" w:rsidP="00CC76AC">
      <w:pPr>
        <w:pStyle w:val="S"/>
        <w:tabs>
          <w:tab w:val="left" w:pos="0"/>
        </w:tabs>
        <w:ind w:left="0"/>
        <w:jc w:val="center"/>
        <w:rPr>
          <w:caps/>
          <w:sz w:val="22"/>
          <w:szCs w:val="22"/>
        </w:rPr>
      </w:pPr>
      <w:r w:rsidRPr="00A82B2C">
        <w:rPr>
          <w:sz w:val="22"/>
          <w:szCs w:val="22"/>
        </w:rPr>
        <w:t>«КОРПУС»</w:t>
      </w:r>
    </w:p>
    <w:p w:rsidR="007C0EA7" w:rsidRPr="00A82B2C" w:rsidRDefault="007C0EA7" w:rsidP="00AA3B9A">
      <w:pPr>
        <w:pStyle w:val="S"/>
        <w:tabs>
          <w:tab w:val="left" w:pos="0"/>
        </w:tabs>
        <w:ind w:left="0"/>
        <w:jc w:val="center"/>
        <w:rPr>
          <w:caps/>
          <w:sz w:val="28"/>
          <w:szCs w:val="28"/>
        </w:rPr>
      </w:pPr>
    </w:p>
    <w:p w:rsidR="007C0EA7" w:rsidRPr="00A82B2C" w:rsidRDefault="007C0EA7" w:rsidP="00AA3B9A">
      <w:pPr>
        <w:pStyle w:val="S"/>
        <w:tabs>
          <w:tab w:val="left" w:pos="0"/>
        </w:tabs>
        <w:ind w:left="0"/>
        <w:jc w:val="center"/>
        <w:rPr>
          <w:caps/>
          <w:sz w:val="28"/>
          <w:szCs w:val="28"/>
        </w:rPr>
      </w:pPr>
    </w:p>
    <w:p w:rsidR="007C0EA7" w:rsidRPr="00A82B2C" w:rsidRDefault="007C0EA7" w:rsidP="00AA3B9A">
      <w:pPr>
        <w:pStyle w:val="S"/>
        <w:tabs>
          <w:tab w:val="left" w:pos="0"/>
        </w:tabs>
        <w:ind w:left="0"/>
        <w:jc w:val="center"/>
        <w:rPr>
          <w:caps/>
        </w:rPr>
      </w:pPr>
      <w:r w:rsidRPr="00A82B2C">
        <w:rPr>
          <w:caps/>
        </w:rPr>
        <w:t xml:space="preserve">проект планировки И проект </w:t>
      </w:r>
    </w:p>
    <w:p w:rsidR="007C0EA7" w:rsidRPr="00A82B2C" w:rsidRDefault="007C0EA7" w:rsidP="00AA3B9A">
      <w:pPr>
        <w:pStyle w:val="S"/>
        <w:tabs>
          <w:tab w:val="left" w:pos="0"/>
        </w:tabs>
        <w:ind w:left="0"/>
        <w:jc w:val="center"/>
        <w:rPr>
          <w:caps/>
        </w:rPr>
      </w:pPr>
      <w:r w:rsidRPr="00A82B2C">
        <w:rPr>
          <w:caps/>
        </w:rPr>
        <w:t xml:space="preserve">Межевания ТЕРРИТОРИИ </w:t>
      </w:r>
    </w:p>
    <w:p w:rsidR="007C0EA7" w:rsidRPr="00A82B2C" w:rsidRDefault="007C0EA7" w:rsidP="00AA3B9A">
      <w:pPr>
        <w:tabs>
          <w:tab w:val="left" w:pos="0"/>
        </w:tabs>
        <w:spacing w:line="360" w:lineRule="auto"/>
        <w:jc w:val="center"/>
        <w:rPr>
          <w:b/>
          <w:bCs/>
          <w:caps/>
          <w:sz w:val="32"/>
          <w:szCs w:val="32"/>
        </w:rPr>
      </w:pPr>
      <w:r w:rsidRPr="00A82B2C">
        <w:rPr>
          <w:b/>
          <w:bCs/>
          <w:caps/>
          <w:sz w:val="32"/>
          <w:szCs w:val="32"/>
        </w:rPr>
        <w:t xml:space="preserve">на планируемые объекты местного значения </w:t>
      </w:r>
    </w:p>
    <w:p w:rsidR="007C0EA7" w:rsidRPr="00A82B2C" w:rsidRDefault="007C0EA7" w:rsidP="00AA3B9A">
      <w:pPr>
        <w:pStyle w:val="S"/>
        <w:tabs>
          <w:tab w:val="left" w:pos="0"/>
        </w:tabs>
        <w:ind w:left="0"/>
        <w:jc w:val="center"/>
        <w:rPr>
          <w:caps/>
        </w:rPr>
      </w:pPr>
      <w:r w:rsidRPr="00A82B2C">
        <w:rPr>
          <w:caps/>
        </w:rPr>
        <w:t xml:space="preserve">В ГРАНИЦАХ НАСЕЛЕННОГО ПУНКТА </w:t>
      </w:r>
      <w:r>
        <w:rPr>
          <w:caps/>
        </w:rPr>
        <w:t xml:space="preserve">поселок Сингапай </w:t>
      </w:r>
      <w:r w:rsidRPr="00A82B2C">
        <w:rPr>
          <w:caps/>
        </w:rPr>
        <w:t>СЕЛЬСКОГО ПОСЕЛЕНИЯ СИНГАПАЙ</w:t>
      </w:r>
    </w:p>
    <w:p w:rsidR="007C0EA7" w:rsidRPr="00A82B2C" w:rsidRDefault="007C0EA7" w:rsidP="00AA3B9A">
      <w:pPr>
        <w:pStyle w:val="S"/>
        <w:tabs>
          <w:tab w:val="left" w:pos="0"/>
        </w:tabs>
        <w:ind w:left="0"/>
        <w:jc w:val="center"/>
        <w:rPr>
          <w:caps/>
          <w:sz w:val="24"/>
          <w:szCs w:val="24"/>
        </w:rPr>
      </w:pPr>
    </w:p>
    <w:p w:rsidR="007C0EA7" w:rsidRPr="00A82B2C" w:rsidRDefault="007C0EA7" w:rsidP="00AA3B9A">
      <w:pPr>
        <w:pStyle w:val="S"/>
        <w:tabs>
          <w:tab w:val="left" w:pos="0"/>
        </w:tabs>
        <w:ind w:left="0"/>
        <w:jc w:val="center"/>
        <w:rPr>
          <w:caps/>
          <w:sz w:val="24"/>
          <w:szCs w:val="24"/>
        </w:rPr>
      </w:pPr>
    </w:p>
    <w:p w:rsidR="007C0EA7" w:rsidRPr="00A82B2C" w:rsidRDefault="007C0EA7" w:rsidP="00AA3B9A">
      <w:pPr>
        <w:pStyle w:val="S"/>
        <w:tabs>
          <w:tab w:val="left" w:pos="0"/>
        </w:tabs>
        <w:ind w:left="0"/>
        <w:jc w:val="center"/>
        <w:rPr>
          <w:caps/>
          <w:sz w:val="24"/>
          <w:szCs w:val="24"/>
        </w:rPr>
      </w:pPr>
    </w:p>
    <w:p w:rsidR="007C0EA7" w:rsidRPr="00A82B2C" w:rsidRDefault="007C0EA7" w:rsidP="00AA3B9A">
      <w:pPr>
        <w:pStyle w:val="S"/>
        <w:ind w:left="0"/>
        <w:jc w:val="center"/>
      </w:pPr>
      <w:r w:rsidRPr="00A82B2C">
        <w:rPr>
          <w:sz w:val="28"/>
          <w:szCs w:val="28"/>
        </w:rPr>
        <w:t>ПРИЛОЖЕНИЕ</w:t>
      </w:r>
      <w:r w:rsidRPr="00A82B2C">
        <w:t xml:space="preserve"> </w:t>
      </w:r>
    </w:p>
    <w:p w:rsidR="007C0EA7" w:rsidRPr="00A82B2C" w:rsidRDefault="007C0EA7" w:rsidP="002D3882">
      <w:pPr>
        <w:tabs>
          <w:tab w:val="left" w:pos="2110"/>
          <w:tab w:val="left" w:pos="5252"/>
        </w:tabs>
        <w:spacing w:line="360" w:lineRule="auto"/>
        <w:rPr>
          <w:b/>
          <w:bCs/>
          <w:sz w:val="28"/>
          <w:szCs w:val="28"/>
        </w:rPr>
      </w:pPr>
    </w:p>
    <w:p w:rsidR="007C0EA7" w:rsidRPr="00A82B2C" w:rsidRDefault="007C0EA7" w:rsidP="002D3882">
      <w:pPr>
        <w:tabs>
          <w:tab w:val="left" w:pos="2110"/>
          <w:tab w:val="left" w:pos="5252"/>
        </w:tabs>
        <w:spacing w:line="360" w:lineRule="auto"/>
        <w:rPr>
          <w:b/>
          <w:bCs/>
          <w:sz w:val="28"/>
          <w:szCs w:val="28"/>
        </w:rPr>
      </w:pPr>
    </w:p>
    <w:p w:rsidR="007C0EA7" w:rsidRPr="00A82B2C" w:rsidRDefault="007C0EA7" w:rsidP="002D3882">
      <w:pPr>
        <w:tabs>
          <w:tab w:val="left" w:pos="2110"/>
          <w:tab w:val="left" w:pos="5252"/>
        </w:tabs>
        <w:spacing w:line="360" w:lineRule="auto"/>
      </w:pPr>
      <w:r w:rsidRPr="00A82B2C">
        <w:rPr>
          <w:b/>
          <w:bCs/>
        </w:rPr>
        <w:t xml:space="preserve">Заказчик: </w:t>
      </w:r>
      <w:r w:rsidRPr="00A82B2C">
        <w:t xml:space="preserve">Муниципальное казенное учреждение «Управление по делам администрации </w:t>
      </w:r>
    </w:p>
    <w:p w:rsidR="007C0EA7" w:rsidRPr="00A82B2C" w:rsidRDefault="007C0EA7" w:rsidP="002D3882">
      <w:pPr>
        <w:tabs>
          <w:tab w:val="left" w:pos="2110"/>
          <w:tab w:val="left" w:pos="5252"/>
        </w:tabs>
        <w:spacing w:line="360" w:lineRule="auto"/>
      </w:pPr>
      <w:r w:rsidRPr="00A82B2C">
        <w:t xml:space="preserve">                   Нефтеюганского района»</w:t>
      </w:r>
    </w:p>
    <w:p w:rsidR="007C0EA7" w:rsidRPr="00A82B2C" w:rsidRDefault="007C0EA7" w:rsidP="002D3882">
      <w:pPr>
        <w:spacing w:line="360" w:lineRule="auto"/>
      </w:pPr>
      <w:r w:rsidRPr="00A82B2C">
        <w:rPr>
          <w:b/>
          <w:bCs/>
        </w:rPr>
        <w:t>Муниципальный контракт:</w:t>
      </w:r>
      <w:r w:rsidRPr="00A82B2C">
        <w:t xml:space="preserve"> № 7-2018-К</w:t>
      </w:r>
    </w:p>
    <w:p w:rsidR="007C0EA7" w:rsidRPr="00A82B2C" w:rsidRDefault="007C0EA7" w:rsidP="002D3882">
      <w:pPr>
        <w:tabs>
          <w:tab w:val="left" w:pos="5252"/>
        </w:tabs>
        <w:spacing w:line="360" w:lineRule="auto"/>
      </w:pPr>
      <w:r w:rsidRPr="00A82B2C">
        <w:rPr>
          <w:b/>
          <w:bCs/>
        </w:rPr>
        <w:t xml:space="preserve">Исполнитель: </w:t>
      </w:r>
      <w:r w:rsidRPr="00A82B2C">
        <w:t>ООО «Корпус»</w:t>
      </w:r>
    </w:p>
    <w:p w:rsidR="007C0EA7" w:rsidRPr="00A82B2C" w:rsidRDefault="007C0EA7" w:rsidP="002D3882">
      <w:pPr>
        <w:pStyle w:val="a1"/>
        <w:spacing w:line="276" w:lineRule="auto"/>
      </w:pPr>
    </w:p>
    <w:p w:rsidR="007C0EA7" w:rsidRPr="00A82B2C" w:rsidRDefault="007C0EA7" w:rsidP="002D3882">
      <w:pPr>
        <w:pStyle w:val="a1"/>
        <w:spacing w:line="276" w:lineRule="auto"/>
      </w:pPr>
    </w:p>
    <w:p w:rsidR="007C0EA7" w:rsidRPr="00A82B2C" w:rsidRDefault="007C0EA7" w:rsidP="002D3882">
      <w:pPr>
        <w:pStyle w:val="a1"/>
        <w:spacing w:line="276" w:lineRule="auto"/>
      </w:pPr>
    </w:p>
    <w:p w:rsidR="007C0EA7" w:rsidRPr="00A82B2C" w:rsidRDefault="007C0EA7" w:rsidP="002D3882">
      <w:pPr>
        <w:tabs>
          <w:tab w:val="left" w:pos="4678"/>
          <w:tab w:val="left" w:pos="7230"/>
        </w:tabs>
        <w:ind w:firstLine="709"/>
      </w:pPr>
      <w:r w:rsidRPr="00A82B2C">
        <w:t>Директор</w:t>
      </w:r>
      <w:r w:rsidRPr="00A82B2C">
        <w:tab/>
        <w:t>___________________</w:t>
      </w:r>
      <w:r w:rsidRPr="00A82B2C">
        <w:tab/>
        <w:t>Ю.П. Воронов</w:t>
      </w:r>
    </w:p>
    <w:p w:rsidR="007C0EA7" w:rsidRPr="00A82B2C" w:rsidRDefault="007C0EA7" w:rsidP="002D3882">
      <w:pPr>
        <w:tabs>
          <w:tab w:val="left" w:pos="7200"/>
        </w:tabs>
        <w:ind w:firstLine="709"/>
      </w:pPr>
    </w:p>
    <w:p w:rsidR="007C0EA7" w:rsidRPr="00A82B2C" w:rsidRDefault="007C0EA7" w:rsidP="002D3882">
      <w:pPr>
        <w:tabs>
          <w:tab w:val="left" w:pos="4678"/>
          <w:tab w:val="left" w:pos="7200"/>
        </w:tabs>
        <w:ind w:firstLine="709"/>
      </w:pPr>
      <w:r w:rsidRPr="00A82B2C">
        <w:t>Главный архитектор проекта</w:t>
      </w:r>
      <w:r w:rsidRPr="00A82B2C">
        <w:tab/>
        <w:t>___________________</w:t>
      </w:r>
      <w:r w:rsidRPr="00A82B2C">
        <w:tab/>
        <w:t>Е.В. Сысоева</w:t>
      </w:r>
    </w:p>
    <w:p w:rsidR="007C0EA7" w:rsidRPr="00A82B2C" w:rsidRDefault="007C0EA7" w:rsidP="002D3882">
      <w:pPr>
        <w:tabs>
          <w:tab w:val="left" w:pos="7200"/>
        </w:tabs>
        <w:ind w:firstLine="709"/>
      </w:pPr>
    </w:p>
    <w:p w:rsidR="007C0EA7" w:rsidRPr="00A82B2C" w:rsidRDefault="007C0EA7" w:rsidP="002D3882">
      <w:pPr>
        <w:tabs>
          <w:tab w:val="left" w:pos="4678"/>
          <w:tab w:val="left" w:pos="7200"/>
        </w:tabs>
        <w:ind w:firstLine="709"/>
      </w:pPr>
      <w:r w:rsidRPr="00A82B2C">
        <w:t>Архитектор</w:t>
      </w:r>
      <w:r w:rsidRPr="00A82B2C">
        <w:tab/>
        <w:t>___________________</w:t>
      </w:r>
      <w:r w:rsidRPr="00A82B2C">
        <w:tab/>
        <w:t>А.О. Малимонова</w:t>
      </w:r>
    </w:p>
    <w:p w:rsidR="007C0EA7" w:rsidRPr="00A82B2C" w:rsidRDefault="007C0EA7" w:rsidP="002D3882">
      <w:pPr>
        <w:pStyle w:val="a1"/>
        <w:ind w:firstLine="0"/>
      </w:pPr>
    </w:p>
    <w:p w:rsidR="007C0EA7" w:rsidRPr="00A82B2C" w:rsidRDefault="007C0EA7" w:rsidP="002D3882">
      <w:pPr>
        <w:pStyle w:val="a1"/>
      </w:pPr>
    </w:p>
    <w:p w:rsidR="007C0EA7" w:rsidRPr="00A82B2C" w:rsidRDefault="007C0EA7" w:rsidP="002D3882">
      <w:pPr>
        <w:jc w:val="center"/>
        <w:rPr>
          <w:b/>
          <w:bCs/>
        </w:rPr>
      </w:pPr>
      <w:r w:rsidRPr="00A82B2C">
        <w:rPr>
          <w:b/>
          <w:bCs/>
        </w:rPr>
        <w:t>Новосибирск 2018</w:t>
      </w:r>
    </w:p>
    <w:p w:rsidR="007C0EA7" w:rsidRDefault="007C0EA7" w:rsidP="00BA7709">
      <w:pPr>
        <w:pStyle w:val="TOC1"/>
        <w:tabs>
          <w:tab w:val="right" w:leader="dot" w:pos="9639"/>
        </w:tabs>
        <w:ind w:right="282"/>
        <w:jc w:val="center"/>
        <w:rPr>
          <w:b w:val="0"/>
          <w:bCs w:val="0"/>
          <w:sz w:val="28"/>
          <w:szCs w:val="28"/>
        </w:rPr>
      </w:pPr>
    </w:p>
    <w:p w:rsidR="007C0EA7" w:rsidRPr="00D858CD" w:rsidRDefault="007C0EA7" w:rsidP="00D858CD"/>
    <w:p w:rsidR="007C0EA7" w:rsidRPr="00A82B2C" w:rsidRDefault="007C0EA7" w:rsidP="00BA7709">
      <w:pPr>
        <w:pStyle w:val="TOC1"/>
        <w:tabs>
          <w:tab w:val="right" w:leader="dot" w:pos="9639"/>
        </w:tabs>
        <w:ind w:right="282"/>
        <w:jc w:val="center"/>
      </w:pPr>
      <w:r w:rsidRPr="00A82B2C">
        <w:rPr>
          <w:b w:val="0"/>
          <w:bCs w:val="0"/>
          <w:sz w:val="28"/>
          <w:szCs w:val="28"/>
        </w:rPr>
        <w:t>СОДЕРЖАНИЕ:</w:t>
      </w:r>
    </w:p>
    <w:p w:rsidR="007C0EA7" w:rsidRPr="00A82B2C" w:rsidRDefault="007C0EA7" w:rsidP="00BA7709">
      <w:pPr>
        <w:tabs>
          <w:tab w:val="right" w:leader="dot" w:pos="9639"/>
        </w:tabs>
        <w:ind w:right="282"/>
        <w:jc w:val="center"/>
        <w:rPr>
          <w:b/>
          <w:bCs/>
        </w:rPr>
      </w:pPr>
    </w:p>
    <w:p w:rsidR="007C0EA7" w:rsidRPr="00A82B2C" w:rsidRDefault="007C0EA7" w:rsidP="00BA7709">
      <w:pPr>
        <w:pStyle w:val="TOC1"/>
        <w:tabs>
          <w:tab w:val="right" w:leader="dot" w:pos="9911"/>
        </w:tabs>
        <w:rPr>
          <w:b w:val="0"/>
          <w:bCs w:val="0"/>
          <w:caps w:val="0"/>
          <w:noProof/>
          <w:sz w:val="22"/>
          <w:szCs w:val="22"/>
        </w:rPr>
      </w:pPr>
      <w:r w:rsidRPr="00A82B2C">
        <w:fldChar w:fldCharType="begin"/>
      </w:r>
      <w:r w:rsidRPr="00A82B2C">
        <w:instrText xml:space="preserve"> TOC \o "1-3" \h \z \u </w:instrText>
      </w:r>
      <w:r w:rsidRPr="00A82B2C">
        <w:fldChar w:fldCharType="separate"/>
      </w:r>
      <w:hyperlink r:id="rId8" w:anchor="_Toc493580315" w:history="1">
        <w:r w:rsidRPr="00A82B2C">
          <w:rPr>
            <w:rStyle w:val="Hyperlink"/>
            <w:noProof/>
          </w:rPr>
          <w:t>1 ВВедение</w:t>
        </w:r>
        <w:r w:rsidRPr="00A82B2C">
          <w:rPr>
            <w:rStyle w:val="Hyperlink"/>
            <w:noProof/>
            <w:webHidden/>
            <w:color w:val="auto"/>
            <w:u w:val="none"/>
          </w:rPr>
          <w:tab/>
          <w:t>3</w:t>
        </w:r>
      </w:hyperlink>
    </w:p>
    <w:p w:rsidR="007C0EA7" w:rsidRPr="00A82B2C" w:rsidRDefault="007C0EA7" w:rsidP="00BA7709">
      <w:pPr>
        <w:pStyle w:val="TOC1"/>
        <w:tabs>
          <w:tab w:val="right" w:leader="dot" w:pos="9911"/>
        </w:tabs>
        <w:rPr>
          <w:b w:val="0"/>
          <w:bCs w:val="0"/>
          <w:caps w:val="0"/>
          <w:noProof/>
          <w:sz w:val="22"/>
          <w:szCs w:val="22"/>
        </w:rPr>
      </w:pPr>
      <w:hyperlink r:id="rId9" w:anchor="_Toc493580316" w:history="1">
        <w:r w:rsidRPr="00A82B2C">
          <w:rPr>
            <w:rStyle w:val="Hyperlink"/>
            <w:noProof/>
          </w:rPr>
          <w:t>2 Координатное описание границ образуемых и изменяемых  земельных участков</w:t>
        </w:r>
        <w:r w:rsidRPr="00A82B2C">
          <w:rPr>
            <w:rStyle w:val="Hyperlink"/>
            <w:noProof/>
            <w:webHidden/>
            <w:color w:val="auto"/>
            <w:u w:val="none"/>
          </w:rPr>
          <w:tab/>
          <w:t>4</w:t>
        </w:r>
      </w:hyperlink>
    </w:p>
    <w:p w:rsidR="007C0EA7" w:rsidRPr="00A82B2C" w:rsidRDefault="007C0EA7" w:rsidP="00BA7709">
      <w:pPr>
        <w:pStyle w:val="TOC2"/>
        <w:rPr>
          <w:noProof/>
          <w:sz w:val="22"/>
          <w:szCs w:val="22"/>
        </w:rPr>
      </w:pPr>
      <w:hyperlink r:id="rId10" w:anchor="_Toc493580317" w:history="1">
        <w:r w:rsidRPr="00A82B2C">
          <w:rPr>
            <w:rStyle w:val="Hyperlink"/>
            <w:noProof/>
          </w:rPr>
          <w:t>2.1 Экспликация образуемых и изменяемых земельных участков</w:t>
        </w:r>
        <w:r w:rsidRPr="00A82B2C">
          <w:rPr>
            <w:rStyle w:val="Hyperlink"/>
            <w:noProof/>
            <w:webHidden/>
            <w:color w:val="auto"/>
            <w:u w:val="none"/>
          </w:rPr>
          <w:tab/>
          <w:t>…….17</w:t>
        </w:r>
      </w:hyperlink>
    </w:p>
    <w:p w:rsidR="007C0EA7" w:rsidRPr="00A82B2C" w:rsidRDefault="007C0EA7" w:rsidP="00BA7709">
      <w:pPr>
        <w:pStyle w:val="TOC2"/>
        <w:rPr>
          <w:noProof/>
          <w:sz w:val="22"/>
          <w:szCs w:val="22"/>
        </w:rPr>
      </w:pPr>
      <w:hyperlink r:id="rId11" w:anchor="_Toc493580318" w:history="1">
        <w:r w:rsidRPr="00A82B2C">
          <w:rPr>
            <w:rStyle w:val="Hyperlink"/>
            <w:noProof/>
          </w:rPr>
          <w:t>2.2 Перечень земельных участков, предлагаемых к снятию с кадастрового учета</w:t>
        </w:r>
        <w:r w:rsidRPr="00A82B2C">
          <w:rPr>
            <w:rStyle w:val="Hyperlink"/>
            <w:noProof/>
            <w:webHidden/>
            <w:color w:val="auto"/>
            <w:u w:val="none"/>
          </w:rPr>
          <w:tab/>
          <w:t>18</w:t>
        </w:r>
      </w:hyperlink>
    </w:p>
    <w:p w:rsidR="007C0EA7" w:rsidRPr="00A82B2C" w:rsidRDefault="007C0EA7" w:rsidP="00BA7709">
      <w:pPr>
        <w:pStyle w:val="TOC2"/>
        <w:rPr>
          <w:noProof/>
          <w:sz w:val="22"/>
          <w:szCs w:val="22"/>
        </w:rPr>
      </w:pPr>
      <w:hyperlink r:id="rId12" w:anchor="_Toc493580319" w:history="1">
        <w:r w:rsidRPr="00A82B2C">
          <w:rPr>
            <w:rStyle w:val="Hyperlink"/>
            <w:noProof/>
          </w:rPr>
          <w:t>2.3 Ведомость координат поворотных точек границ образуемых и изменяемых земельных участков</w:t>
        </w:r>
        <w:r w:rsidRPr="00A82B2C">
          <w:rPr>
            <w:rStyle w:val="Hyperlink"/>
            <w:noProof/>
            <w:webHidden/>
            <w:color w:val="auto"/>
            <w:u w:val="none"/>
          </w:rPr>
          <w:tab/>
          <w:t>18</w:t>
        </w:r>
      </w:hyperlink>
    </w:p>
    <w:p w:rsidR="007C0EA7" w:rsidRPr="00A82B2C" w:rsidRDefault="007C0EA7" w:rsidP="00BA7709">
      <w:pPr>
        <w:pStyle w:val="TOC1"/>
        <w:tabs>
          <w:tab w:val="right" w:leader="dot" w:pos="9911"/>
        </w:tabs>
        <w:rPr>
          <w:b w:val="0"/>
          <w:bCs w:val="0"/>
          <w:caps w:val="0"/>
          <w:noProof/>
          <w:sz w:val="22"/>
          <w:szCs w:val="22"/>
        </w:rPr>
      </w:pPr>
      <w:hyperlink r:id="rId13" w:anchor="_Toc493580320" w:history="1">
        <w:r w:rsidRPr="00A82B2C">
          <w:rPr>
            <w:rStyle w:val="Hyperlink"/>
            <w:noProof/>
          </w:rPr>
          <w:t>3 Координатное описание местоположения красных линий планировочных элементов</w:t>
        </w:r>
        <w:r w:rsidRPr="00A82B2C">
          <w:rPr>
            <w:rStyle w:val="Hyperlink"/>
            <w:noProof/>
            <w:webHidden/>
            <w:color w:val="auto"/>
            <w:u w:val="none"/>
          </w:rPr>
          <w:tab/>
          <w:t>38</w:t>
        </w:r>
      </w:hyperlink>
    </w:p>
    <w:p w:rsidR="007C0EA7" w:rsidRPr="00A82B2C" w:rsidRDefault="007C0EA7" w:rsidP="00BA7709">
      <w:pPr>
        <w:pStyle w:val="TOC2"/>
        <w:rPr>
          <w:noProof/>
          <w:sz w:val="22"/>
          <w:szCs w:val="22"/>
        </w:rPr>
      </w:pPr>
      <w:hyperlink r:id="rId14" w:anchor="_Toc493580321" w:history="1">
        <w:r w:rsidRPr="00A82B2C">
          <w:rPr>
            <w:rStyle w:val="Hyperlink"/>
            <w:noProof/>
          </w:rPr>
          <w:t>3.1 Ведомость координат поворотных точек красных линий элементов планировочной структуры</w:t>
        </w:r>
        <w:r w:rsidRPr="00A82B2C">
          <w:rPr>
            <w:rStyle w:val="Hyperlink"/>
            <w:noProof/>
            <w:webHidden/>
            <w:color w:val="auto"/>
            <w:u w:val="none"/>
          </w:rPr>
          <w:tab/>
          <w:t>38</w:t>
        </w:r>
      </w:hyperlink>
    </w:p>
    <w:p w:rsidR="007C0EA7" w:rsidRPr="00A82B2C" w:rsidRDefault="007C0EA7" w:rsidP="00BA7709">
      <w:r w:rsidRPr="00A82B2C">
        <w:fldChar w:fldCharType="end"/>
      </w:r>
    </w:p>
    <w:p w:rsidR="007C0EA7" w:rsidRPr="00A82B2C" w:rsidRDefault="007C0EA7" w:rsidP="00BA7709"/>
    <w:p w:rsidR="007C0EA7" w:rsidRPr="00A82B2C" w:rsidRDefault="007C0EA7" w:rsidP="00BA7709">
      <w:pPr>
        <w:pStyle w:val="Heading1"/>
        <w:jc w:val="left"/>
        <w:rPr>
          <w:b/>
          <w:bCs/>
        </w:rPr>
      </w:pPr>
      <w:bookmarkStart w:id="0" w:name="_Toc493580315"/>
      <w:bookmarkStart w:id="1" w:name="_Toc469494486"/>
      <w:bookmarkStart w:id="2" w:name="_Toc456625363"/>
      <w:bookmarkStart w:id="3" w:name="_Toc490141235"/>
      <w:bookmarkStart w:id="4" w:name="_Toc469494472"/>
      <w:r w:rsidRPr="00A82B2C">
        <w:rPr>
          <w:b/>
          <w:bCs/>
        </w:rPr>
        <w:t>ВВедение</w:t>
      </w:r>
      <w:bookmarkEnd w:id="0"/>
    </w:p>
    <w:bookmarkEnd w:id="1"/>
    <w:bookmarkEnd w:id="2"/>
    <w:bookmarkEnd w:id="3"/>
    <w:bookmarkEnd w:id="4"/>
    <w:p w:rsidR="007C0EA7" w:rsidRPr="00A82B2C" w:rsidRDefault="007C0EA7" w:rsidP="00F404A5">
      <w:pPr>
        <w:pStyle w:val="a"/>
      </w:pPr>
      <w:r w:rsidRPr="00A82B2C">
        <w:t>Настоящее приложение проекта планировки и проекта межевания территории в границах населённого пункта поселок Сингапай сельского поселения Сингапай содержит:</w:t>
      </w:r>
    </w:p>
    <w:p w:rsidR="007C0EA7" w:rsidRPr="00A82B2C" w:rsidRDefault="007C0EA7" w:rsidP="00F404A5">
      <w:pPr>
        <w:pStyle w:val="List"/>
        <w:numPr>
          <w:ilvl w:val="0"/>
          <w:numId w:val="17"/>
        </w:numPr>
        <w:ind w:left="0" w:firstLine="426"/>
        <w:rPr>
          <w:rFonts w:ascii="Times New Roman" w:hAnsi="Times New Roman" w:cs="Times New Roman"/>
        </w:rPr>
      </w:pPr>
      <w:r w:rsidRPr="00A82B2C">
        <w:rPr>
          <w:rFonts w:ascii="Times New Roman" w:hAnsi="Times New Roman" w:cs="Times New Roman"/>
        </w:rPr>
        <w:t>перечень и сведения о площади образуемых и изменяемых земельных участков, в том числе возможные способы их образования и вид разрешенного использования земельных участков в соответствии с проектом планировки территории;</w:t>
      </w:r>
    </w:p>
    <w:p w:rsidR="007C0EA7" w:rsidRPr="00A82B2C" w:rsidRDefault="007C0EA7" w:rsidP="00F404A5">
      <w:pPr>
        <w:pStyle w:val="List"/>
        <w:numPr>
          <w:ilvl w:val="0"/>
          <w:numId w:val="17"/>
        </w:numPr>
        <w:ind w:left="0" w:firstLine="426"/>
        <w:rPr>
          <w:rFonts w:ascii="Times New Roman" w:hAnsi="Times New Roman" w:cs="Times New Roman"/>
        </w:rPr>
      </w:pPr>
      <w:r w:rsidRPr="00A82B2C">
        <w:rPr>
          <w:rFonts w:ascii="Times New Roman" w:hAnsi="Times New Roman" w:cs="Times New Roman"/>
        </w:rPr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нужд;</w:t>
      </w:r>
    </w:p>
    <w:p w:rsidR="007C0EA7" w:rsidRPr="00A82B2C" w:rsidRDefault="007C0EA7" w:rsidP="00F404A5">
      <w:pPr>
        <w:pStyle w:val="List"/>
        <w:numPr>
          <w:ilvl w:val="0"/>
          <w:numId w:val="17"/>
        </w:numPr>
        <w:ind w:left="0" w:firstLine="426"/>
        <w:rPr>
          <w:rFonts w:ascii="Times New Roman" w:hAnsi="Times New Roman" w:cs="Times New Roman"/>
        </w:rPr>
      </w:pPr>
      <w:r w:rsidRPr="00A82B2C">
        <w:rPr>
          <w:rFonts w:ascii="Times New Roman" w:hAnsi="Times New Roman" w:cs="Times New Roman"/>
        </w:rPr>
        <w:t>перечень земельных участков, предлагаемых к снятию с кадастрового учета в соответствии с решениями проекта планировки территории.</w:t>
      </w:r>
    </w:p>
    <w:p w:rsidR="007C0EA7" w:rsidRPr="00A82B2C" w:rsidRDefault="007C0EA7" w:rsidP="00F404A5">
      <w:pPr>
        <w:pStyle w:val="a"/>
        <w:sectPr w:rsidR="007C0EA7" w:rsidRPr="00A82B2C" w:rsidSect="00D858CD">
          <w:footerReference w:type="default" r:id="rId15"/>
          <w:footerReference w:type="first" r:id="rId16"/>
          <w:type w:val="continuous"/>
          <w:pgSz w:w="11906" w:h="16838"/>
          <w:pgMar w:top="719" w:right="1080" w:bottom="1134" w:left="1080" w:header="708" w:footer="708" w:gutter="0"/>
          <w:cols w:space="708"/>
          <w:titlePg/>
          <w:docGrid w:linePitch="360"/>
        </w:sectPr>
      </w:pPr>
      <w:r w:rsidRPr="00A82B2C">
        <w:t>Приложение содержит ведомости координат поворотных точек красных линий, утвержденных в составе проекта планировки территории и ведомости координат поворотных точек границ, образуемых и изменяемых земельных участков в составе проекта межевания территории.</w:t>
      </w:r>
    </w:p>
    <w:p w:rsidR="007C0EA7" w:rsidRPr="00A82B2C" w:rsidRDefault="007C0EA7" w:rsidP="00D262BF">
      <w:pPr>
        <w:pStyle w:val="Heading1"/>
        <w:tabs>
          <w:tab w:val="clear" w:pos="851"/>
          <w:tab w:val="left" w:pos="284"/>
        </w:tabs>
        <w:ind w:firstLine="0"/>
        <w:rPr>
          <w:b/>
          <w:bCs/>
          <w:sz w:val="22"/>
          <w:szCs w:val="22"/>
        </w:rPr>
      </w:pPr>
      <w:bookmarkStart w:id="5" w:name="_Toc493580316"/>
      <w:r w:rsidRPr="00A82B2C">
        <w:rPr>
          <w:b/>
          <w:bCs/>
        </w:rPr>
        <w:t xml:space="preserve">Координатное описание границ </w:t>
      </w:r>
      <w:r>
        <w:rPr>
          <w:b/>
          <w:bCs/>
        </w:rPr>
        <w:t xml:space="preserve">земельных участков, требующих </w:t>
      </w:r>
      <w:r w:rsidRPr="00A82B2C">
        <w:rPr>
          <w:b/>
          <w:bCs/>
        </w:rPr>
        <w:t xml:space="preserve"> </w:t>
      </w:r>
      <w:r w:rsidRPr="00A82B2C">
        <w:rPr>
          <w:b/>
          <w:bCs/>
        </w:rPr>
        <w:br/>
      </w:r>
      <w:r>
        <w:rPr>
          <w:b/>
          <w:bCs/>
        </w:rPr>
        <w:t xml:space="preserve">уточнения на расчетный </w:t>
      </w:r>
      <w:bookmarkEnd w:id="5"/>
      <w:r>
        <w:rPr>
          <w:b/>
          <w:bCs/>
        </w:rPr>
        <w:t>срок</w:t>
      </w:r>
    </w:p>
    <w:p w:rsidR="007C0EA7" w:rsidRPr="00A82B2C" w:rsidRDefault="007C0EA7" w:rsidP="00D262BF">
      <w:pPr>
        <w:pStyle w:val="Heading2"/>
        <w:tabs>
          <w:tab w:val="clear" w:pos="1276"/>
          <w:tab w:val="left" w:pos="851"/>
        </w:tabs>
        <w:ind w:left="426" w:hanging="142"/>
        <w:rPr>
          <w:b/>
          <w:bCs/>
        </w:rPr>
      </w:pPr>
      <w:bookmarkStart w:id="6" w:name="_Toc493580317"/>
      <w:r w:rsidRPr="00A82B2C">
        <w:rPr>
          <w:b/>
          <w:bCs/>
        </w:rPr>
        <w:t>Экспликация образуемых и изменяемых земельных участков</w:t>
      </w:r>
      <w:bookmarkEnd w:id="6"/>
    </w:p>
    <w:tbl>
      <w:tblPr>
        <w:tblW w:w="16808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5"/>
        <w:gridCol w:w="426"/>
        <w:gridCol w:w="1260"/>
        <w:gridCol w:w="2282"/>
        <w:gridCol w:w="4677"/>
        <w:gridCol w:w="2125"/>
        <w:gridCol w:w="1276"/>
        <w:gridCol w:w="2813"/>
        <w:gridCol w:w="1944"/>
      </w:tblGrid>
      <w:tr w:rsidR="007C0EA7" w:rsidRPr="00A82B2C">
        <w:trPr>
          <w:gridAfter w:val="1"/>
          <w:wAfter w:w="1945" w:type="dxa"/>
          <w:tblHeader/>
        </w:trPr>
        <w:tc>
          <w:tcPr>
            <w:tcW w:w="426" w:type="dxa"/>
            <w:gridSpan w:val="2"/>
            <w:vAlign w:val="center"/>
          </w:tcPr>
          <w:p w:rsidR="007C0EA7" w:rsidRPr="00A82B2C" w:rsidRDefault="007C0EA7" w:rsidP="00DE79C4">
            <w:pPr>
              <w:jc w:val="center"/>
              <w:rPr>
                <w:b/>
                <w:bCs/>
                <w:sz w:val="18"/>
                <w:szCs w:val="18"/>
              </w:rPr>
            </w:pPr>
            <w:r w:rsidRPr="00A82B2C">
              <w:rPr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260" w:type="dxa"/>
            <w:vAlign w:val="center"/>
          </w:tcPr>
          <w:p w:rsidR="007C0EA7" w:rsidRPr="00A82B2C" w:rsidRDefault="007C0EA7" w:rsidP="003D7C74">
            <w:pPr>
              <w:jc w:val="center"/>
              <w:rPr>
                <w:b/>
                <w:bCs/>
                <w:sz w:val="18"/>
                <w:szCs w:val="18"/>
              </w:rPr>
            </w:pPr>
            <w:r w:rsidRPr="00A82B2C">
              <w:rPr>
                <w:b/>
                <w:bCs/>
                <w:sz w:val="18"/>
                <w:szCs w:val="18"/>
              </w:rPr>
              <w:t>Условный номер земельного участка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3D7C74">
            <w:pPr>
              <w:jc w:val="center"/>
              <w:rPr>
                <w:b/>
                <w:bCs/>
                <w:sz w:val="18"/>
                <w:szCs w:val="18"/>
              </w:rPr>
            </w:pPr>
            <w:r w:rsidRPr="00A82B2C">
              <w:rPr>
                <w:b/>
                <w:bCs/>
                <w:sz w:val="18"/>
                <w:szCs w:val="18"/>
              </w:rPr>
              <w:t>Адрес / описание местоположения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3D7C74">
            <w:pPr>
              <w:jc w:val="center"/>
              <w:rPr>
                <w:b/>
                <w:bCs/>
                <w:sz w:val="18"/>
                <w:szCs w:val="18"/>
              </w:rPr>
            </w:pPr>
            <w:r w:rsidRPr="00A82B2C">
              <w:rPr>
                <w:b/>
                <w:bCs/>
                <w:sz w:val="18"/>
                <w:szCs w:val="18"/>
              </w:rPr>
              <w:t>Способ образования земельного участка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3D7C74">
            <w:pPr>
              <w:jc w:val="center"/>
              <w:rPr>
                <w:b/>
                <w:bCs/>
                <w:sz w:val="18"/>
                <w:szCs w:val="18"/>
              </w:rPr>
            </w:pPr>
            <w:r w:rsidRPr="00A82B2C">
              <w:rPr>
                <w:b/>
                <w:bCs/>
                <w:sz w:val="18"/>
                <w:szCs w:val="18"/>
              </w:rPr>
              <w:t>Исходные земельные участки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3D7C74">
            <w:pPr>
              <w:jc w:val="center"/>
              <w:rPr>
                <w:b/>
                <w:bCs/>
                <w:sz w:val="18"/>
                <w:szCs w:val="18"/>
              </w:rPr>
            </w:pPr>
            <w:r w:rsidRPr="00A82B2C">
              <w:rPr>
                <w:b/>
                <w:bCs/>
                <w:sz w:val="18"/>
                <w:szCs w:val="18"/>
              </w:rPr>
              <w:t>Площадь земельного участка, кв. м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3D7C74">
            <w:pPr>
              <w:jc w:val="center"/>
              <w:rPr>
                <w:b/>
                <w:bCs/>
                <w:sz w:val="18"/>
                <w:szCs w:val="18"/>
              </w:rPr>
            </w:pPr>
            <w:r w:rsidRPr="00A82B2C">
              <w:rPr>
                <w:b/>
                <w:bCs/>
                <w:sz w:val="18"/>
                <w:szCs w:val="18"/>
              </w:rPr>
              <w:t>Разрешенное использование земельного участка в соответствии с решениями проекта планировки</w:t>
            </w:r>
          </w:p>
        </w:tc>
      </w:tr>
      <w:tr w:rsidR="007C0EA7" w:rsidRPr="00A82B2C">
        <w:trPr>
          <w:gridAfter w:val="1"/>
          <w:wAfter w:w="1945" w:type="dxa"/>
        </w:trPr>
        <w:tc>
          <w:tcPr>
            <w:tcW w:w="426" w:type="dxa"/>
            <w:gridSpan w:val="2"/>
            <w:vAlign w:val="center"/>
          </w:tcPr>
          <w:p w:rsidR="007C0EA7" w:rsidRPr="00A82B2C" w:rsidRDefault="007C0EA7" w:rsidP="00DE79C4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1</w:t>
            </w:r>
          </w:p>
        </w:tc>
        <w:tc>
          <w:tcPr>
            <w:tcW w:w="1260" w:type="dxa"/>
            <w:vAlign w:val="center"/>
          </w:tcPr>
          <w:p w:rsidR="007C0EA7" w:rsidRPr="00A82B2C" w:rsidRDefault="007C0EA7" w:rsidP="003D7C74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2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3D7C74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3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3D7C74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4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3D7C74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5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3D7C74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6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3D7C74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7</w:t>
            </w:r>
          </w:p>
        </w:tc>
      </w:tr>
      <w:tr w:rsidR="007C0EA7" w:rsidRPr="00A82B2C">
        <w:trPr>
          <w:gridAfter w:val="1"/>
          <w:wAfter w:w="1945" w:type="dxa"/>
        </w:trPr>
        <w:tc>
          <w:tcPr>
            <w:tcW w:w="14863" w:type="dxa"/>
            <w:gridSpan w:val="8"/>
            <w:shd w:val="clear" w:color="auto" w:fill="EEECE1"/>
            <w:vAlign w:val="center"/>
          </w:tcPr>
          <w:p w:rsidR="007C0EA7" w:rsidRPr="00A82B2C" w:rsidRDefault="007C0EA7" w:rsidP="00DE79C4">
            <w:pPr>
              <w:jc w:val="center"/>
              <w:rPr>
                <w:sz w:val="18"/>
                <w:szCs w:val="18"/>
              </w:rPr>
            </w:pPr>
            <w:r w:rsidRPr="00A82B2C">
              <w:rPr>
                <w:b/>
                <w:bCs/>
                <w:sz w:val="18"/>
                <w:szCs w:val="18"/>
              </w:rPr>
              <w:t>Границы образуемых земельных участков</w:t>
            </w:r>
          </w:p>
        </w:tc>
      </w:tr>
      <w:tr w:rsidR="007C0EA7" w:rsidRPr="00A82B2C">
        <w:trPr>
          <w:gridAfter w:val="1"/>
          <w:wAfter w:w="1945" w:type="dxa"/>
        </w:trPr>
        <w:tc>
          <w:tcPr>
            <w:tcW w:w="426" w:type="dxa"/>
            <w:gridSpan w:val="2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:ЗУ150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161617</w:t>
            </w:r>
          </w:p>
        </w:tc>
        <w:tc>
          <w:tcPr>
            <w:tcW w:w="2814" w:type="dxa"/>
            <w:vAlign w:val="center"/>
          </w:tcPr>
          <w:p w:rsidR="007C0EA7" w:rsidRPr="00DB353F" w:rsidRDefault="007C0EA7" w:rsidP="00DB353F">
            <w:pPr>
              <w:jc w:val="center"/>
              <w:rPr>
                <w:sz w:val="16"/>
                <w:szCs w:val="16"/>
              </w:rPr>
            </w:pPr>
            <w:r w:rsidRPr="00DB353F">
              <w:rPr>
                <w:color w:val="22272F"/>
                <w:sz w:val="16"/>
                <w:szCs w:val="16"/>
                <w:shd w:val="clear" w:color="auto" w:fill="FFFFFF"/>
              </w:rPr>
              <w:t>Производственная деятельность</w:t>
            </w:r>
          </w:p>
        </w:tc>
      </w:tr>
      <w:tr w:rsidR="007C0EA7" w:rsidRPr="00A82B2C">
        <w:trPr>
          <w:gridAfter w:val="1"/>
          <w:wAfter w:w="1945" w:type="dxa"/>
        </w:trPr>
        <w:tc>
          <w:tcPr>
            <w:tcW w:w="426" w:type="dxa"/>
            <w:gridSpan w:val="2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:ЗУ151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ул.Сургутская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Перераспределение земельных участков</w:t>
            </w:r>
          </w:p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 w:rsidRPr="00DB353F">
              <w:rPr>
                <w:sz w:val="16"/>
                <w:szCs w:val="16"/>
              </w:rPr>
              <w:t>86:08:0020501:1069</w:t>
            </w:r>
            <w:r>
              <w:rPr>
                <w:sz w:val="16"/>
                <w:szCs w:val="16"/>
              </w:rPr>
              <w:t>;</w:t>
            </w:r>
          </w:p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 w:rsidRPr="00DB353F">
              <w:rPr>
                <w:sz w:val="16"/>
                <w:szCs w:val="16"/>
              </w:rPr>
              <w:t>86:08:0020501:1068</w:t>
            </w:r>
          </w:p>
        </w:tc>
        <w:tc>
          <w:tcPr>
            <w:tcW w:w="1276" w:type="dxa"/>
            <w:vAlign w:val="center"/>
          </w:tcPr>
          <w:p w:rsidR="007C0EA7" w:rsidRDefault="007C0EA7" w:rsidP="007975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5451</w:t>
            </w:r>
          </w:p>
        </w:tc>
        <w:tc>
          <w:tcPr>
            <w:tcW w:w="2814" w:type="dxa"/>
            <w:vAlign w:val="center"/>
          </w:tcPr>
          <w:p w:rsidR="007C0EA7" w:rsidRPr="00DB353F" w:rsidRDefault="007C0EA7" w:rsidP="00DB353F">
            <w:pPr>
              <w:jc w:val="center"/>
              <w:rPr>
                <w:sz w:val="16"/>
                <w:szCs w:val="16"/>
              </w:rPr>
            </w:pPr>
            <w:r w:rsidRPr="00DB353F">
              <w:rPr>
                <w:color w:val="22272F"/>
                <w:sz w:val="16"/>
                <w:szCs w:val="16"/>
                <w:shd w:val="clear" w:color="auto" w:fill="FFFFFF"/>
              </w:rPr>
              <w:t>Производственная деятельность</w:t>
            </w:r>
          </w:p>
        </w:tc>
      </w:tr>
      <w:tr w:rsidR="007C0EA7" w:rsidRPr="00A82B2C">
        <w:trPr>
          <w:gridAfter w:val="1"/>
          <w:wAfter w:w="1945" w:type="dxa"/>
        </w:trPr>
        <w:tc>
          <w:tcPr>
            <w:tcW w:w="426" w:type="dxa"/>
            <w:gridSpan w:val="2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:ЗУ152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Образование земельных участков из земель или земельных участков, находящихся в государственной или муниципальной собственности </w:t>
            </w: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1764</w:t>
            </w:r>
          </w:p>
        </w:tc>
        <w:tc>
          <w:tcPr>
            <w:tcW w:w="2814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Транспорт</w:t>
            </w:r>
          </w:p>
        </w:tc>
      </w:tr>
      <w:tr w:rsidR="007C0EA7" w:rsidRPr="00A82B2C">
        <w:trPr>
          <w:gridAfter w:val="1"/>
          <w:wAfter w:w="1945" w:type="dxa"/>
        </w:trPr>
        <w:tc>
          <w:tcPr>
            <w:tcW w:w="426" w:type="dxa"/>
            <w:gridSpan w:val="2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:ЗУ153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897</w:t>
            </w:r>
          </w:p>
        </w:tc>
        <w:tc>
          <w:tcPr>
            <w:tcW w:w="2814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Транспорт</w:t>
            </w:r>
          </w:p>
        </w:tc>
      </w:tr>
      <w:tr w:rsidR="007C0EA7" w:rsidRPr="00A82B2C">
        <w:trPr>
          <w:gridAfter w:val="1"/>
          <w:wAfter w:w="1945" w:type="dxa"/>
        </w:trPr>
        <w:tc>
          <w:tcPr>
            <w:tcW w:w="426" w:type="dxa"/>
            <w:gridSpan w:val="2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:ЗУ154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538</w:t>
            </w:r>
          </w:p>
        </w:tc>
        <w:tc>
          <w:tcPr>
            <w:tcW w:w="2814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Транспорт</w:t>
            </w:r>
          </w:p>
        </w:tc>
      </w:tr>
      <w:tr w:rsidR="007C0EA7" w:rsidRPr="00A82B2C">
        <w:trPr>
          <w:gridAfter w:val="1"/>
          <w:wAfter w:w="1945" w:type="dxa"/>
        </w:trPr>
        <w:tc>
          <w:tcPr>
            <w:tcW w:w="426" w:type="dxa"/>
            <w:gridSpan w:val="2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:ЗУ155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246</w:t>
            </w:r>
          </w:p>
        </w:tc>
        <w:tc>
          <w:tcPr>
            <w:tcW w:w="2814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Транспорт</w:t>
            </w:r>
          </w:p>
        </w:tc>
      </w:tr>
      <w:tr w:rsidR="007C0EA7" w:rsidRPr="00A82B2C">
        <w:trPr>
          <w:gridAfter w:val="1"/>
          <w:wAfter w:w="1945" w:type="dxa"/>
        </w:trPr>
        <w:tc>
          <w:tcPr>
            <w:tcW w:w="426" w:type="dxa"/>
            <w:gridSpan w:val="2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:ЗУ156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9714</w:t>
            </w:r>
          </w:p>
        </w:tc>
        <w:tc>
          <w:tcPr>
            <w:tcW w:w="2814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 w:rsidRPr="00DB353F">
              <w:rPr>
                <w:color w:val="22272F"/>
                <w:sz w:val="16"/>
                <w:szCs w:val="16"/>
                <w:shd w:val="clear" w:color="auto" w:fill="FFFFFF"/>
              </w:rPr>
              <w:t>Производственная деятельность</w:t>
            </w:r>
          </w:p>
        </w:tc>
      </w:tr>
      <w:tr w:rsidR="007C0EA7" w:rsidRPr="00A82B2C">
        <w:trPr>
          <w:gridAfter w:val="1"/>
          <w:wAfter w:w="1945" w:type="dxa"/>
        </w:trPr>
        <w:tc>
          <w:tcPr>
            <w:tcW w:w="426" w:type="dxa"/>
            <w:gridSpan w:val="2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:ЗУ157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rFonts w:ascii="TimesNewRomanPSMT" w:hAnsi="TimesNewRomanPSMT" w:cs="TimesNewRomanPSMT"/>
                <w:color w:val="000000"/>
                <w:sz w:val="16"/>
                <w:szCs w:val="16"/>
              </w:rPr>
              <w:t>ТСН "Малиновка"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1030</w:t>
            </w:r>
          </w:p>
        </w:tc>
        <w:tc>
          <w:tcPr>
            <w:tcW w:w="2814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 w:rsidRPr="00596BE7">
              <w:rPr>
                <w:color w:val="22272F"/>
                <w:sz w:val="16"/>
                <w:szCs w:val="16"/>
                <w:shd w:val="clear" w:color="auto" w:fill="FFFFFF"/>
              </w:rPr>
              <w:t>Сельскохозяйственное использование</w:t>
            </w:r>
          </w:p>
        </w:tc>
      </w:tr>
      <w:tr w:rsidR="007C0EA7" w:rsidRPr="00A82B2C">
        <w:trPr>
          <w:gridAfter w:val="1"/>
          <w:wAfter w:w="1945" w:type="dxa"/>
        </w:trPr>
        <w:tc>
          <w:tcPr>
            <w:tcW w:w="426" w:type="dxa"/>
            <w:gridSpan w:val="2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:ЗУ158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rFonts w:ascii="TimesNewRomanPSMT" w:hAnsi="TimesNewRomanPSMT" w:cs="TimesNewRomanPSMT"/>
                <w:color w:val="000000"/>
                <w:sz w:val="16"/>
                <w:szCs w:val="16"/>
              </w:rPr>
              <w:t>ТСН "Малиновка"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83322E" w:rsidRDefault="007C0EA7" w:rsidP="00DB353F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289267</w:t>
            </w:r>
          </w:p>
        </w:tc>
        <w:tc>
          <w:tcPr>
            <w:tcW w:w="2814" w:type="dxa"/>
            <w:vAlign w:val="center"/>
          </w:tcPr>
          <w:p w:rsidR="007C0EA7" w:rsidRPr="00596BE7" w:rsidRDefault="007C0EA7" w:rsidP="00DB353F">
            <w:pPr>
              <w:jc w:val="center"/>
              <w:rPr>
                <w:sz w:val="16"/>
                <w:szCs w:val="16"/>
              </w:rPr>
            </w:pPr>
            <w:r w:rsidRPr="00596BE7">
              <w:rPr>
                <w:color w:val="22272F"/>
                <w:sz w:val="16"/>
                <w:szCs w:val="16"/>
                <w:shd w:val="clear" w:color="auto" w:fill="FFFFFF"/>
              </w:rPr>
              <w:t>Сельскохозяйственное использование</w:t>
            </w:r>
          </w:p>
        </w:tc>
      </w:tr>
      <w:tr w:rsidR="007C0EA7" w:rsidRPr="00A82B2C">
        <w:trPr>
          <w:gridAfter w:val="1"/>
          <w:wAfter w:w="1945" w:type="dxa"/>
        </w:trPr>
        <w:tc>
          <w:tcPr>
            <w:tcW w:w="426" w:type="dxa"/>
            <w:gridSpan w:val="2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:ЗУ159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ул. Садовая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929</w:t>
            </w:r>
          </w:p>
        </w:tc>
        <w:tc>
          <w:tcPr>
            <w:tcW w:w="2814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Для индивидуального жилищного строительства</w:t>
            </w:r>
          </w:p>
        </w:tc>
      </w:tr>
      <w:tr w:rsidR="007C0EA7" w:rsidRPr="00A82B2C">
        <w:trPr>
          <w:gridAfter w:val="1"/>
          <w:wAfter w:w="1945" w:type="dxa"/>
        </w:trPr>
        <w:tc>
          <w:tcPr>
            <w:tcW w:w="426" w:type="dxa"/>
            <w:gridSpan w:val="2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:ЗУ160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ул Северная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662</w:t>
            </w:r>
          </w:p>
        </w:tc>
        <w:tc>
          <w:tcPr>
            <w:tcW w:w="2814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Для индивидуального жилищного строительства</w:t>
            </w:r>
          </w:p>
        </w:tc>
      </w:tr>
      <w:tr w:rsidR="007C0EA7" w:rsidRPr="00A82B2C">
        <w:trPr>
          <w:gridAfter w:val="1"/>
          <w:wAfter w:w="1945" w:type="dxa"/>
        </w:trPr>
        <w:tc>
          <w:tcPr>
            <w:tcW w:w="426" w:type="dxa"/>
            <w:gridSpan w:val="2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:ЗУ161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ул. Круг Г-2, 37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1032</w:t>
            </w:r>
          </w:p>
        </w:tc>
        <w:tc>
          <w:tcPr>
            <w:tcW w:w="2814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Для индивидуального жилищного строительства</w:t>
            </w:r>
          </w:p>
        </w:tc>
      </w:tr>
      <w:tr w:rsidR="007C0EA7" w:rsidRPr="00A82B2C">
        <w:trPr>
          <w:gridAfter w:val="1"/>
          <w:wAfter w:w="1945" w:type="dxa"/>
        </w:trPr>
        <w:tc>
          <w:tcPr>
            <w:tcW w:w="426" w:type="dxa"/>
            <w:gridSpan w:val="2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:ЗУ162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ул. Круг Г-2, 36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860</w:t>
            </w:r>
          </w:p>
        </w:tc>
        <w:tc>
          <w:tcPr>
            <w:tcW w:w="2814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Для индивидуального жилищного строительства</w:t>
            </w:r>
          </w:p>
        </w:tc>
      </w:tr>
      <w:tr w:rsidR="007C0EA7" w:rsidRPr="00A82B2C">
        <w:trPr>
          <w:gridAfter w:val="1"/>
          <w:wAfter w:w="1945" w:type="dxa"/>
        </w:trPr>
        <w:tc>
          <w:tcPr>
            <w:tcW w:w="426" w:type="dxa"/>
            <w:gridSpan w:val="2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:ЗУ166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ул. Круг Г-2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683</w:t>
            </w:r>
          </w:p>
        </w:tc>
        <w:tc>
          <w:tcPr>
            <w:tcW w:w="2814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Для индивидуального жилищного строительства</w:t>
            </w:r>
          </w:p>
        </w:tc>
      </w:tr>
      <w:tr w:rsidR="007C0EA7" w:rsidRPr="00A82B2C">
        <w:trPr>
          <w:gridAfter w:val="1"/>
          <w:wAfter w:w="1945" w:type="dxa"/>
        </w:trPr>
        <w:tc>
          <w:tcPr>
            <w:tcW w:w="426" w:type="dxa"/>
            <w:gridSpan w:val="2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:ЗУ167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4A5035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</w:p>
        </w:tc>
        <w:tc>
          <w:tcPr>
            <w:tcW w:w="2814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 w:rsidRPr="00DB353F">
              <w:rPr>
                <w:sz w:val="16"/>
                <w:szCs w:val="16"/>
              </w:rPr>
              <w:t>Коммунальное обслуживание</w:t>
            </w:r>
          </w:p>
        </w:tc>
      </w:tr>
      <w:tr w:rsidR="007C0EA7" w:rsidRPr="00A82B2C">
        <w:trPr>
          <w:gridAfter w:val="1"/>
          <w:wAfter w:w="1945" w:type="dxa"/>
        </w:trPr>
        <w:tc>
          <w:tcPr>
            <w:tcW w:w="426" w:type="dxa"/>
            <w:gridSpan w:val="2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:ЗУ168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ул. Круг В-1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2814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 w:rsidRPr="00DB353F">
              <w:rPr>
                <w:sz w:val="16"/>
                <w:szCs w:val="16"/>
              </w:rPr>
              <w:t>Коммунальное обслуживание</w:t>
            </w:r>
          </w:p>
        </w:tc>
      </w:tr>
      <w:tr w:rsidR="007C0EA7" w:rsidRPr="00A82B2C">
        <w:trPr>
          <w:gridAfter w:val="1"/>
          <w:wAfter w:w="1945" w:type="dxa"/>
        </w:trPr>
        <w:tc>
          <w:tcPr>
            <w:tcW w:w="426" w:type="dxa"/>
            <w:gridSpan w:val="2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:ЗУ169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ул. Круг В-1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</w:t>
            </w:r>
          </w:p>
        </w:tc>
        <w:tc>
          <w:tcPr>
            <w:tcW w:w="2814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 w:rsidRPr="00DB353F">
              <w:rPr>
                <w:sz w:val="16"/>
                <w:szCs w:val="16"/>
              </w:rPr>
              <w:t>Коммунальное обслуживание</w:t>
            </w:r>
          </w:p>
        </w:tc>
      </w:tr>
      <w:tr w:rsidR="007C0EA7" w:rsidRPr="00A82B2C">
        <w:trPr>
          <w:gridAfter w:val="1"/>
          <w:wAfter w:w="1945" w:type="dxa"/>
        </w:trPr>
        <w:tc>
          <w:tcPr>
            <w:tcW w:w="426" w:type="dxa"/>
            <w:gridSpan w:val="2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:ЗУ170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ул. Круг В-1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162</w:t>
            </w:r>
          </w:p>
        </w:tc>
        <w:tc>
          <w:tcPr>
            <w:tcW w:w="2814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 w:rsidRPr="00DB353F">
              <w:rPr>
                <w:sz w:val="16"/>
                <w:szCs w:val="16"/>
              </w:rPr>
              <w:t>Коммунальное обслуживание</w:t>
            </w:r>
          </w:p>
        </w:tc>
      </w:tr>
      <w:tr w:rsidR="007C0EA7" w:rsidRPr="00A82B2C">
        <w:trPr>
          <w:gridAfter w:val="1"/>
          <w:wAfter w:w="1945" w:type="dxa"/>
          <w:trHeight w:val="397"/>
        </w:trPr>
        <w:tc>
          <w:tcPr>
            <w:tcW w:w="426" w:type="dxa"/>
            <w:gridSpan w:val="2"/>
            <w:vAlign w:val="center"/>
          </w:tcPr>
          <w:p w:rsidR="007C0EA7" w:rsidRPr="00A15908" w:rsidRDefault="007C0EA7" w:rsidP="00F83BB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F83BB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:ЗУ173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F83BB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ул. Круг В-1</w:t>
            </w:r>
          </w:p>
        </w:tc>
        <w:tc>
          <w:tcPr>
            <w:tcW w:w="4678" w:type="dxa"/>
            <w:vAlign w:val="center"/>
          </w:tcPr>
          <w:p w:rsidR="007C0EA7" w:rsidRDefault="007C0EA7" w:rsidP="00F83BB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F83BB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F83BB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1719</w:t>
            </w:r>
          </w:p>
        </w:tc>
        <w:tc>
          <w:tcPr>
            <w:tcW w:w="2814" w:type="dxa"/>
            <w:vAlign w:val="center"/>
          </w:tcPr>
          <w:p w:rsidR="007C0EA7" w:rsidRDefault="007C0EA7" w:rsidP="00F83BBF">
            <w:pPr>
              <w:jc w:val="center"/>
              <w:rPr>
                <w:sz w:val="16"/>
                <w:szCs w:val="16"/>
              </w:rPr>
            </w:pPr>
            <w:r w:rsidRPr="00DB353F">
              <w:rPr>
                <w:sz w:val="16"/>
                <w:szCs w:val="16"/>
              </w:rPr>
              <w:t>Магазины</w:t>
            </w:r>
          </w:p>
        </w:tc>
      </w:tr>
      <w:tr w:rsidR="007C0EA7" w:rsidRPr="00A82B2C">
        <w:trPr>
          <w:gridAfter w:val="1"/>
          <w:wAfter w:w="1945" w:type="dxa"/>
        </w:trPr>
        <w:tc>
          <w:tcPr>
            <w:tcW w:w="426" w:type="dxa"/>
            <w:gridSpan w:val="2"/>
            <w:vAlign w:val="center"/>
          </w:tcPr>
          <w:p w:rsidR="007C0EA7" w:rsidRPr="00A15908" w:rsidRDefault="007C0EA7" w:rsidP="00F83BB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F83BB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:ЗУ174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F83BB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ул. Круг В-1</w:t>
            </w:r>
          </w:p>
        </w:tc>
        <w:tc>
          <w:tcPr>
            <w:tcW w:w="4678" w:type="dxa"/>
            <w:vAlign w:val="center"/>
          </w:tcPr>
          <w:p w:rsidR="007C0EA7" w:rsidRDefault="007C0EA7" w:rsidP="00F83BB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F83BB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F83BB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363</w:t>
            </w:r>
          </w:p>
        </w:tc>
        <w:tc>
          <w:tcPr>
            <w:tcW w:w="2814" w:type="dxa"/>
            <w:vAlign w:val="center"/>
          </w:tcPr>
          <w:p w:rsidR="007C0EA7" w:rsidRDefault="007C0EA7" w:rsidP="00F83BBF">
            <w:pPr>
              <w:jc w:val="center"/>
              <w:rPr>
                <w:sz w:val="16"/>
                <w:szCs w:val="16"/>
              </w:rPr>
            </w:pPr>
            <w:r w:rsidRPr="00DB353F">
              <w:rPr>
                <w:sz w:val="16"/>
                <w:szCs w:val="16"/>
              </w:rPr>
              <w:t>Коммунальное обслуживание</w:t>
            </w:r>
          </w:p>
        </w:tc>
      </w:tr>
      <w:tr w:rsidR="007C0EA7" w:rsidRPr="00A82B2C">
        <w:trPr>
          <w:gridAfter w:val="1"/>
          <w:wAfter w:w="1945" w:type="dxa"/>
        </w:trPr>
        <w:tc>
          <w:tcPr>
            <w:tcW w:w="426" w:type="dxa"/>
            <w:gridSpan w:val="2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:ЗУ175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проспект Молодежный, 58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 w:rsidRPr="00DB353F">
              <w:rPr>
                <w:sz w:val="16"/>
                <w:szCs w:val="16"/>
              </w:rPr>
              <w:t>Раздел земельного участка</w:t>
            </w:r>
          </w:p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 w:rsidRPr="00DB353F">
              <w:rPr>
                <w:sz w:val="16"/>
                <w:szCs w:val="16"/>
              </w:rPr>
              <w:t>86:08:0020501:187</w:t>
            </w:r>
          </w:p>
        </w:tc>
        <w:tc>
          <w:tcPr>
            <w:tcW w:w="127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287</w:t>
            </w:r>
          </w:p>
        </w:tc>
        <w:tc>
          <w:tcPr>
            <w:tcW w:w="2814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 w:rsidRPr="00DB353F">
              <w:rPr>
                <w:sz w:val="16"/>
                <w:szCs w:val="16"/>
              </w:rPr>
              <w:t>Магазины</w:t>
            </w:r>
          </w:p>
        </w:tc>
      </w:tr>
      <w:tr w:rsidR="007C0EA7" w:rsidRPr="00A82B2C">
        <w:trPr>
          <w:gridAfter w:val="1"/>
          <w:wAfter w:w="1945" w:type="dxa"/>
        </w:trPr>
        <w:tc>
          <w:tcPr>
            <w:tcW w:w="426" w:type="dxa"/>
            <w:gridSpan w:val="2"/>
            <w:vAlign w:val="center"/>
          </w:tcPr>
          <w:p w:rsidR="007C0EA7" w:rsidRPr="00A15908" w:rsidRDefault="007C0EA7" w:rsidP="00334775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334775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:ЗУ176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334775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ул. Круг В-1</w:t>
            </w:r>
          </w:p>
        </w:tc>
        <w:tc>
          <w:tcPr>
            <w:tcW w:w="4678" w:type="dxa"/>
            <w:vAlign w:val="center"/>
          </w:tcPr>
          <w:p w:rsidR="007C0EA7" w:rsidRDefault="007C0EA7" w:rsidP="0033477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33477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33477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134</w:t>
            </w:r>
          </w:p>
        </w:tc>
        <w:tc>
          <w:tcPr>
            <w:tcW w:w="2814" w:type="dxa"/>
            <w:vAlign w:val="center"/>
          </w:tcPr>
          <w:p w:rsidR="007C0EA7" w:rsidRDefault="007C0EA7" w:rsidP="00334775">
            <w:pPr>
              <w:jc w:val="center"/>
              <w:rPr>
                <w:sz w:val="16"/>
                <w:szCs w:val="16"/>
              </w:rPr>
            </w:pPr>
            <w:r w:rsidRPr="00DB353F">
              <w:rPr>
                <w:sz w:val="16"/>
                <w:szCs w:val="16"/>
              </w:rPr>
              <w:t>Коммунальное обслуживание</w:t>
            </w:r>
          </w:p>
        </w:tc>
      </w:tr>
      <w:tr w:rsidR="007C0EA7" w:rsidRPr="00A82B2C">
        <w:trPr>
          <w:gridAfter w:val="1"/>
          <w:wAfter w:w="1945" w:type="dxa"/>
        </w:trPr>
        <w:tc>
          <w:tcPr>
            <w:tcW w:w="426" w:type="dxa"/>
            <w:gridSpan w:val="2"/>
            <w:vAlign w:val="center"/>
          </w:tcPr>
          <w:p w:rsidR="007C0EA7" w:rsidRPr="00A15908" w:rsidRDefault="007C0EA7" w:rsidP="00334775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334775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:ЗУ177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334775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Default="007C0EA7" w:rsidP="0033477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33477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33477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2867</w:t>
            </w:r>
          </w:p>
        </w:tc>
        <w:tc>
          <w:tcPr>
            <w:tcW w:w="2814" w:type="dxa"/>
            <w:vAlign w:val="center"/>
          </w:tcPr>
          <w:p w:rsidR="007C0EA7" w:rsidRDefault="007C0EA7" w:rsidP="00334775">
            <w:pPr>
              <w:jc w:val="center"/>
              <w:rPr>
                <w:sz w:val="16"/>
                <w:szCs w:val="16"/>
              </w:rPr>
            </w:pPr>
            <w:r w:rsidRPr="00334775">
              <w:rPr>
                <w:sz w:val="16"/>
                <w:szCs w:val="16"/>
              </w:rPr>
              <w:t>Объекты гаражного назначения</w:t>
            </w:r>
          </w:p>
        </w:tc>
      </w:tr>
      <w:tr w:rsidR="007C0EA7" w:rsidRPr="00A82B2C">
        <w:trPr>
          <w:gridAfter w:val="1"/>
          <w:wAfter w:w="1945" w:type="dxa"/>
        </w:trPr>
        <w:tc>
          <w:tcPr>
            <w:tcW w:w="426" w:type="dxa"/>
            <w:gridSpan w:val="2"/>
            <w:vAlign w:val="center"/>
          </w:tcPr>
          <w:p w:rsidR="007C0EA7" w:rsidRPr="00A15908" w:rsidRDefault="007C0EA7" w:rsidP="00334775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334775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:ЗУ178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334775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Default="007C0EA7" w:rsidP="0033477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33477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33477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</w:p>
        </w:tc>
        <w:tc>
          <w:tcPr>
            <w:tcW w:w="2814" w:type="dxa"/>
            <w:vAlign w:val="center"/>
          </w:tcPr>
          <w:p w:rsidR="007C0EA7" w:rsidRDefault="007C0EA7" w:rsidP="00334775">
            <w:pPr>
              <w:jc w:val="center"/>
              <w:rPr>
                <w:sz w:val="16"/>
                <w:szCs w:val="16"/>
              </w:rPr>
            </w:pPr>
            <w:r w:rsidRPr="00DB353F">
              <w:rPr>
                <w:sz w:val="16"/>
                <w:szCs w:val="16"/>
              </w:rPr>
              <w:t>Коммунальное обслуживание</w:t>
            </w:r>
          </w:p>
        </w:tc>
      </w:tr>
      <w:tr w:rsidR="007C0EA7" w:rsidRPr="00A82B2C">
        <w:trPr>
          <w:gridAfter w:val="1"/>
          <w:wAfter w:w="1945" w:type="dxa"/>
        </w:trPr>
        <w:tc>
          <w:tcPr>
            <w:tcW w:w="426" w:type="dxa"/>
            <w:gridSpan w:val="2"/>
            <w:vAlign w:val="center"/>
          </w:tcPr>
          <w:p w:rsidR="007C0EA7" w:rsidRPr="00A15908" w:rsidRDefault="007C0EA7" w:rsidP="004F0F19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4F0F19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:ЗУ179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4F0F19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Default="007C0EA7" w:rsidP="004F0F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4F0F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4F0F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2726</w:t>
            </w:r>
          </w:p>
        </w:tc>
        <w:tc>
          <w:tcPr>
            <w:tcW w:w="2814" w:type="dxa"/>
            <w:vAlign w:val="center"/>
          </w:tcPr>
          <w:p w:rsidR="007C0EA7" w:rsidRDefault="007C0EA7" w:rsidP="004F0F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Спорт</w:t>
            </w:r>
          </w:p>
        </w:tc>
      </w:tr>
      <w:tr w:rsidR="007C0EA7" w:rsidRPr="00A82B2C">
        <w:trPr>
          <w:gridAfter w:val="1"/>
          <w:wAfter w:w="1945" w:type="dxa"/>
        </w:trPr>
        <w:tc>
          <w:tcPr>
            <w:tcW w:w="426" w:type="dxa"/>
            <w:gridSpan w:val="2"/>
            <w:vAlign w:val="center"/>
          </w:tcPr>
          <w:p w:rsidR="007C0EA7" w:rsidRPr="00A15908" w:rsidRDefault="007C0EA7" w:rsidP="004F0F19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4F0F19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:ЗУ180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4F0F19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Default="007C0EA7" w:rsidP="004F0F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4F0F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4F0F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212</w:t>
            </w:r>
          </w:p>
        </w:tc>
        <w:tc>
          <w:tcPr>
            <w:tcW w:w="2814" w:type="dxa"/>
            <w:vAlign w:val="center"/>
          </w:tcPr>
          <w:p w:rsidR="007C0EA7" w:rsidRDefault="007C0EA7" w:rsidP="004F0F19">
            <w:pPr>
              <w:jc w:val="center"/>
              <w:rPr>
                <w:sz w:val="16"/>
                <w:szCs w:val="16"/>
              </w:rPr>
            </w:pPr>
            <w:r w:rsidRPr="00DB353F">
              <w:rPr>
                <w:sz w:val="16"/>
                <w:szCs w:val="16"/>
              </w:rPr>
              <w:t>Коммунальное обслуживание</w:t>
            </w:r>
          </w:p>
        </w:tc>
      </w:tr>
      <w:tr w:rsidR="007C0EA7" w:rsidRPr="00A82B2C">
        <w:trPr>
          <w:gridAfter w:val="1"/>
          <w:wAfter w:w="1945" w:type="dxa"/>
        </w:trPr>
        <w:tc>
          <w:tcPr>
            <w:tcW w:w="426" w:type="dxa"/>
            <w:gridSpan w:val="2"/>
            <w:vAlign w:val="center"/>
          </w:tcPr>
          <w:p w:rsidR="007C0EA7" w:rsidRPr="00A15908" w:rsidRDefault="007C0EA7" w:rsidP="004F0F19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4F0F19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:ЗУ181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4F0F19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Default="007C0EA7" w:rsidP="004F0F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4F0F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4F0F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539</w:t>
            </w:r>
          </w:p>
        </w:tc>
        <w:tc>
          <w:tcPr>
            <w:tcW w:w="2814" w:type="dxa"/>
            <w:vAlign w:val="center"/>
          </w:tcPr>
          <w:p w:rsidR="007C0EA7" w:rsidRDefault="007C0EA7" w:rsidP="004F0F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Магазины</w:t>
            </w:r>
          </w:p>
        </w:tc>
      </w:tr>
      <w:tr w:rsidR="007C0EA7" w:rsidRPr="00A82B2C">
        <w:trPr>
          <w:gridAfter w:val="1"/>
          <w:wAfter w:w="1945" w:type="dxa"/>
        </w:trPr>
        <w:tc>
          <w:tcPr>
            <w:tcW w:w="426" w:type="dxa"/>
            <w:gridSpan w:val="2"/>
            <w:vAlign w:val="center"/>
          </w:tcPr>
          <w:p w:rsidR="007C0EA7" w:rsidRPr="00A15908" w:rsidRDefault="007C0EA7" w:rsidP="004F0F19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4F0F19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:ЗУ182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4F0F19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Default="007C0EA7" w:rsidP="004F0F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4F0F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4F0F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1151</w:t>
            </w:r>
          </w:p>
        </w:tc>
        <w:tc>
          <w:tcPr>
            <w:tcW w:w="2814" w:type="dxa"/>
            <w:vAlign w:val="center"/>
          </w:tcPr>
          <w:p w:rsidR="007C0EA7" w:rsidRDefault="007C0EA7" w:rsidP="004F0F19">
            <w:pPr>
              <w:jc w:val="center"/>
              <w:rPr>
                <w:sz w:val="16"/>
                <w:szCs w:val="16"/>
              </w:rPr>
            </w:pPr>
            <w:r w:rsidRPr="004F0F19">
              <w:rPr>
                <w:sz w:val="16"/>
                <w:szCs w:val="16"/>
              </w:rPr>
              <w:t>Объекты гаражного назначения</w:t>
            </w:r>
          </w:p>
        </w:tc>
      </w:tr>
      <w:tr w:rsidR="007C0EA7" w:rsidRPr="00A82B2C">
        <w:trPr>
          <w:gridAfter w:val="1"/>
          <w:wAfter w:w="1945" w:type="dxa"/>
        </w:trPr>
        <w:tc>
          <w:tcPr>
            <w:tcW w:w="426" w:type="dxa"/>
            <w:gridSpan w:val="2"/>
            <w:vAlign w:val="center"/>
          </w:tcPr>
          <w:p w:rsidR="007C0EA7" w:rsidRPr="00A15908" w:rsidRDefault="007C0EA7" w:rsidP="004F0F19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4F0F19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:ЗУ184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4F0F19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Default="007C0EA7" w:rsidP="004F0F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4F0F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4F0F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1139</w:t>
            </w:r>
          </w:p>
        </w:tc>
        <w:tc>
          <w:tcPr>
            <w:tcW w:w="2814" w:type="dxa"/>
            <w:vAlign w:val="center"/>
          </w:tcPr>
          <w:p w:rsidR="007C0EA7" w:rsidRDefault="007C0EA7" w:rsidP="004F0F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Магазины</w:t>
            </w:r>
          </w:p>
        </w:tc>
      </w:tr>
      <w:tr w:rsidR="007C0EA7" w:rsidRPr="00A82B2C">
        <w:trPr>
          <w:gridAfter w:val="1"/>
          <w:wAfter w:w="1945" w:type="dxa"/>
        </w:trPr>
        <w:tc>
          <w:tcPr>
            <w:tcW w:w="426" w:type="dxa"/>
            <w:gridSpan w:val="2"/>
            <w:vAlign w:val="center"/>
          </w:tcPr>
          <w:p w:rsidR="007C0EA7" w:rsidRPr="00A15908" w:rsidRDefault="007C0EA7" w:rsidP="004F0F19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4F0F19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:ЗУ185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4F0F19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Default="007C0EA7" w:rsidP="004F0F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4F0F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4F0F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2474</w:t>
            </w:r>
          </w:p>
        </w:tc>
        <w:tc>
          <w:tcPr>
            <w:tcW w:w="2814" w:type="dxa"/>
            <w:vAlign w:val="center"/>
          </w:tcPr>
          <w:p w:rsidR="007C0EA7" w:rsidRDefault="007C0EA7" w:rsidP="004F0F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Магазины</w:t>
            </w:r>
          </w:p>
        </w:tc>
      </w:tr>
      <w:tr w:rsidR="007C0EA7" w:rsidRPr="00A82B2C">
        <w:trPr>
          <w:gridAfter w:val="1"/>
          <w:wAfter w:w="1945" w:type="dxa"/>
        </w:trPr>
        <w:tc>
          <w:tcPr>
            <w:tcW w:w="426" w:type="dxa"/>
            <w:gridSpan w:val="2"/>
            <w:vAlign w:val="center"/>
          </w:tcPr>
          <w:p w:rsidR="007C0EA7" w:rsidRPr="00A15908" w:rsidRDefault="007C0EA7" w:rsidP="004F0F19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4F0F19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:ЗУ186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4F0F19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Default="007C0EA7" w:rsidP="004F0F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4F0F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4F0F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677</w:t>
            </w:r>
          </w:p>
        </w:tc>
        <w:tc>
          <w:tcPr>
            <w:tcW w:w="2814" w:type="dxa"/>
            <w:vAlign w:val="center"/>
          </w:tcPr>
          <w:p w:rsidR="007C0EA7" w:rsidRDefault="007C0EA7" w:rsidP="004F0F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Магазины</w:t>
            </w:r>
          </w:p>
        </w:tc>
      </w:tr>
      <w:tr w:rsidR="007C0EA7" w:rsidRPr="00A82B2C">
        <w:trPr>
          <w:gridAfter w:val="1"/>
          <w:wAfter w:w="1945" w:type="dxa"/>
        </w:trPr>
        <w:tc>
          <w:tcPr>
            <w:tcW w:w="426" w:type="dxa"/>
            <w:gridSpan w:val="2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:ЗУ187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2317</w:t>
            </w:r>
          </w:p>
        </w:tc>
        <w:tc>
          <w:tcPr>
            <w:tcW w:w="2814" w:type="dxa"/>
            <w:vAlign w:val="center"/>
          </w:tcPr>
          <w:p w:rsidR="007C0EA7" w:rsidRPr="00AD0069" w:rsidRDefault="007C0EA7" w:rsidP="00DB353F">
            <w:pPr>
              <w:jc w:val="center"/>
              <w:rPr>
                <w:sz w:val="16"/>
                <w:szCs w:val="16"/>
              </w:rPr>
            </w:pPr>
            <w:r w:rsidRPr="00AD0069">
              <w:rPr>
                <w:color w:val="22272F"/>
                <w:sz w:val="16"/>
                <w:szCs w:val="16"/>
                <w:shd w:val="clear" w:color="auto" w:fill="FFFFFF"/>
              </w:rPr>
              <w:t>Стационарное медицинское обслуживание</w:t>
            </w:r>
          </w:p>
        </w:tc>
      </w:tr>
      <w:tr w:rsidR="007C0EA7" w:rsidRPr="00A82B2C">
        <w:trPr>
          <w:gridAfter w:val="1"/>
          <w:wAfter w:w="1945" w:type="dxa"/>
        </w:trPr>
        <w:tc>
          <w:tcPr>
            <w:tcW w:w="426" w:type="dxa"/>
            <w:gridSpan w:val="2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:ЗУ188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1488</w:t>
            </w:r>
          </w:p>
        </w:tc>
        <w:tc>
          <w:tcPr>
            <w:tcW w:w="2814" w:type="dxa"/>
            <w:vAlign w:val="center"/>
          </w:tcPr>
          <w:p w:rsidR="007C0EA7" w:rsidRPr="00AD0069" w:rsidRDefault="007C0EA7" w:rsidP="00DB353F">
            <w:pPr>
              <w:jc w:val="center"/>
              <w:rPr>
                <w:sz w:val="16"/>
                <w:szCs w:val="16"/>
              </w:rPr>
            </w:pPr>
            <w:r w:rsidRPr="004F0F19">
              <w:rPr>
                <w:sz w:val="16"/>
                <w:szCs w:val="16"/>
              </w:rPr>
              <w:t>Объекты гаражного назначения</w:t>
            </w:r>
          </w:p>
        </w:tc>
      </w:tr>
      <w:tr w:rsidR="007C0EA7" w:rsidRPr="00A82B2C">
        <w:trPr>
          <w:gridAfter w:val="1"/>
          <w:wAfter w:w="1945" w:type="dxa"/>
        </w:trPr>
        <w:tc>
          <w:tcPr>
            <w:tcW w:w="426" w:type="dxa"/>
            <w:gridSpan w:val="2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:ЗУ189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2899</w:t>
            </w:r>
          </w:p>
        </w:tc>
        <w:tc>
          <w:tcPr>
            <w:tcW w:w="2814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Спорт</w:t>
            </w:r>
          </w:p>
        </w:tc>
      </w:tr>
      <w:tr w:rsidR="007C0EA7" w:rsidRPr="00A82B2C">
        <w:trPr>
          <w:gridAfter w:val="1"/>
          <w:wAfter w:w="1945" w:type="dxa"/>
        </w:trPr>
        <w:tc>
          <w:tcPr>
            <w:tcW w:w="426" w:type="dxa"/>
            <w:gridSpan w:val="2"/>
            <w:vAlign w:val="center"/>
          </w:tcPr>
          <w:p w:rsidR="007C0EA7" w:rsidRPr="00A15908" w:rsidRDefault="007C0EA7" w:rsidP="004F0F19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4F0F19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:ЗУ190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4F0F19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Default="007C0EA7" w:rsidP="004F0F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4F0F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4F0F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</w:p>
        </w:tc>
        <w:tc>
          <w:tcPr>
            <w:tcW w:w="2814" w:type="dxa"/>
            <w:vAlign w:val="center"/>
          </w:tcPr>
          <w:p w:rsidR="007C0EA7" w:rsidRDefault="007C0EA7" w:rsidP="004F0F19">
            <w:pPr>
              <w:jc w:val="center"/>
              <w:rPr>
                <w:sz w:val="16"/>
                <w:szCs w:val="16"/>
              </w:rPr>
            </w:pPr>
            <w:r w:rsidRPr="00DB353F">
              <w:rPr>
                <w:sz w:val="16"/>
                <w:szCs w:val="16"/>
              </w:rPr>
              <w:t>Коммунальное обслуживание</w:t>
            </w:r>
          </w:p>
        </w:tc>
      </w:tr>
      <w:tr w:rsidR="007C0EA7" w:rsidRPr="00A82B2C">
        <w:trPr>
          <w:gridAfter w:val="1"/>
          <w:wAfter w:w="1945" w:type="dxa"/>
        </w:trPr>
        <w:tc>
          <w:tcPr>
            <w:tcW w:w="426" w:type="dxa"/>
            <w:gridSpan w:val="2"/>
            <w:vAlign w:val="center"/>
          </w:tcPr>
          <w:p w:rsidR="007C0EA7" w:rsidRPr="00A15908" w:rsidRDefault="007C0EA7" w:rsidP="004F0F19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4F0F19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:ЗУ191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4F0F19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Default="007C0EA7" w:rsidP="004F0F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4F0F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4F0F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2814" w:type="dxa"/>
            <w:vAlign w:val="center"/>
          </w:tcPr>
          <w:p w:rsidR="007C0EA7" w:rsidRDefault="007C0EA7" w:rsidP="004F0F19">
            <w:pPr>
              <w:jc w:val="center"/>
              <w:rPr>
                <w:sz w:val="16"/>
                <w:szCs w:val="16"/>
              </w:rPr>
            </w:pPr>
            <w:r w:rsidRPr="00DB353F">
              <w:rPr>
                <w:sz w:val="16"/>
                <w:szCs w:val="16"/>
              </w:rPr>
              <w:t>Коммунальное обслуживание</w:t>
            </w:r>
          </w:p>
        </w:tc>
      </w:tr>
      <w:tr w:rsidR="007C0EA7" w:rsidRPr="00A82B2C">
        <w:trPr>
          <w:gridAfter w:val="1"/>
          <w:wAfter w:w="1945" w:type="dxa"/>
        </w:trPr>
        <w:tc>
          <w:tcPr>
            <w:tcW w:w="426" w:type="dxa"/>
            <w:gridSpan w:val="2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:ЗУ194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ул. Кедровая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1826</w:t>
            </w:r>
          </w:p>
        </w:tc>
        <w:tc>
          <w:tcPr>
            <w:tcW w:w="2814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Для индивидуального жилищного строительства</w:t>
            </w:r>
          </w:p>
        </w:tc>
      </w:tr>
      <w:tr w:rsidR="007C0EA7" w:rsidRPr="00A82B2C">
        <w:trPr>
          <w:gridAfter w:val="1"/>
          <w:wAfter w:w="1945" w:type="dxa"/>
        </w:trPr>
        <w:tc>
          <w:tcPr>
            <w:tcW w:w="426" w:type="dxa"/>
            <w:gridSpan w:val="2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:ЗУ195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</w:t>
            </w:r>
          </w:p>
        </w:tc>
        <w:tc>
          <w:tcPr>
            <w:tcW w:w="2814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 w:rsidRPr="00DB353F">
              <w:rPr>
                <w:sz w:val="16"/>
                <w:szCs w:val="16"/>
              </w:rPr>
              <w:t>Коммунальное обслуживание</w:t>
            </w:r>
          </w:p>
        </w:tc>
      </w:tr>
      <w:tr w:rsidR="007C0EA7" w:rsidRPr="00A82B2C">
        <w:trPr>
          <w:gridAfter w:val="1"/>
          <w:wAfter w:w="1945" w:type="dxa"/>
        </w:trPr>
        <w:tc>
          <w:tcPr>
            <w:tcW w:w="426" w:type="dxa"/>
            <w:gridSpan w:val="2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:ЗУ196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ул. Круг Б-3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2553</w:t>
            </w:r>
          </w:p>
        </w:tc>
        <w:tc>
          <w:tcPr>
            <w:tcW w:w="2814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Спорт</w:t>
            </w:r>
          </w:p>
        </w:tc>
      </w:tr>
      <w:tr w:rsidR="007C0EA7" w:rsidRPr="00A82B2C">
        <w:trPr>
          <w:gridAfter w:val="1"/>
          <w:wAfter w:w="1945" w:type="dxa"/>
        </w:trPr>
        <w:tc>
          <w:tcPr>
            <w:tcW w:w="426" w:type="dxa"/>
            <w:gridSpan w:val="2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:ЗУ197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ул. Круг Б-3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1087</w:t>
            </w:r>
          </w:p>
        </w:tc>
        <w:tc>
          <w:tcPr>
            <w:tcW w:w="2814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 w:rsidRPr="00596BE7">
              <w:rPr>
                <w:sz w:val="16"/>
                <w:szCs w:val="16"/>
              </w:rPr>
              <w:t>Общественное управление</w:t>
            </w:r>
          </w:p>
        </w:tc>
      </w:tr>
      <w:tr w:rsidR="007C0EA7" w:rsidRPr="00A82B2C">
        <w:trPr>
          <w:gridAfter w:val="1"/>
          <w:wAfter w:w="1945" w:type="dxa"/>
        </w:trPr>
        <w:tc>
          <w:tcPr>
            <w:tcW w:w="426" w:type="dxa"/>
            <w:gridSpan w:val="2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:ЗУ198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ул. Круг Б-3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</w:t>
            </w:r>
          </w:p>
        </w:tc>
        <w:tc>
          <w:tcPr>
            <w:tcW w:w="2814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Коммунальное обслуживание</w:t>
            </w:r>
          </w:p>
        </w:tc>
      </w:tr>
      <w:tr w:rsidR="007C0EA7" w:rsidRPr="00A82B2C">
        <w:trPr>
          <w:gridAfter w:val="1"/>
          <w:wAfter w:w="1945" w:type="dxa"/>
        </w:trPr>
        <w:tc>
          <w:tcPr>
            <w:tcW w:w="426" w:type="dxa"/>
            <w:gridSpan w:val="2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:ЗУ2199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ул. Круг Б-3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463</w:t>
            </w:r>
          </w:p>
        </w:tc>
        <w:tc>
          <w:tcPr>
            <w:tcW w:w="2814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 w:rsidRPr="00596BE7">
              <w:rPr>
                <w:sz w:val="16"/>
                <w:szCs w:val="16"/>
              </w:rPr>
              <w:t>Объекты гаражного назначения</w:t>
            </w:r>
          </w:p>
        </w:tc>
      </w:tr>
      <w:tr w:rsidR="007C0EA7" w:rsidRPr="00A82B2C">
        <w:trPr>
          <w:gridAfter w:val="1"/>
          <w:wAfter w:w="1945" w:type="dxa"/>
        </w:trPr>
        <w:tc>
          <w:tcPr>
            <w:tcW w:w="426" w:type="dxa"/>
            <w:gridSpan w:val="2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:ЗУ200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6273</w:t>
            </w:r>
          </w:p>
        </w:tc>
        <w:tc>
          <w:tcPr>
            <w:tcW w:w="2814" w:type="dxa"/>
          </w:tcPr>
          <w:p w:rsidR="007C0EA7" w:rsidRPr="00AD0069" w:rsidRDefault="007C0EA7" w:rsidP="00DB353F">
            <w:pPr>
              <w:jc w:val="center"/>
              <w:rPr>
                <w:sz w:val="16"/>
                <w:szCs w:val="16"/>
              </w:rPr>
            </w:pPr>
            <w:r w:rsidRPr="00AD0069">
              <w:rPr>
                <w:color w:val="22272F"/>
                <w:sz w:val="16"/>
                <w:szCs w:val="16"/>
                <w:shd w:val="clear" w:color="auto" w:fill="FFFFFF"/>
              </w:rPr>
              <w:t>Дошкольное, начальное и среднее общее образование</w:t>
            </w:r>
          </w:p>
        </w:tc>
      </w:tr>
      <w:tr w:rsidR="007C0EA7" w:rsidRPr="00A82B2C">
        <w:trPr>
          <w:gridAfter w:val="1"/>
          <w:wAfter w:w="1945" w:type="dxa"/>
        </w:trPr>
        <w:tc>
          <w:tcPr>
            <w:tcW w:w="426" w:type="dxa"/>
            <w:gridSpan w:val="2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:ЗУ201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7520</w:t>
            </w:r>
          </w:p>
        </w:tc>
        <w:tc>
          <w:tcPr>
            <w:tcW w:w="2814" w:type="dxa"/>
          </w:tcPr>
          <w:p w:rsidR="007C0EA7" w:rsidRPr="00AD0069" w:rsidRDefault="007C0EA7" w:rsidP="00DB353F">
            <w:pPr>
              <w:jc w:val="center"/>
              <w:rPr>
                <w:sz w:val="16"/>
                <w:szCs w:val="16"/>
              </w:rPr>
            </w:pPr>
            <w:r w:rsidRPr="00AD0069">
              <w:rPr>
                <w:color w:val="22272F"/>
                <w:sz w:val="16"/>
                <w:szCs w:val="16"/>
                <w:shd w:val="clear" w:color="auto" w:fill="FFFFFF"/>
              </w:rPr>
              <w:t>Среднее и высшее профессиональное образование</w:t>
            </w:r>
          </w:p>
        </w:tc>
      </w:tr>
      <w:tr w:rsidR="007C0EA7" w:rsidRPr="00A82B2C">
        <w:trPr>
          <w:gridAfter w:val="1"/>
          <w:wAfter w:w="1945" w:type="dxa"/>
        </w:trPr>
        <w:tc>
          <w:tcPr>
            <w:tcW w:w="426" w:type="dxa"/>
            <w:gridSpan w:val="2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:ЗУ202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20997</w:t>
            </w:r>
          </w:p>
        </w:tc>
        <w:tc>
          <w:tcPr>
            <w:tcW w:w="2814" w:type="dxa"/>
            <w:vAlign w:val="center"/>
          </w:tcPr>
          <w:p w:rsidR="007C0EA7" w:rsidRPr="00AD0069" w:rsidRDefault="007C0EA7" w:rsidP="00DB353F">
            <w:pPr>
              <w:jc w:val="center"/>
              <w:rPr>
                <w:sz w:val="16"/>
                <w:szCs w:val="16"/>
              </w:rPr>
            </w:pPr>
            <w:r w:rsidRPr="00AD0069">
              <w:rPr>
                <w:color w:val="333333"/>
                <w:sz w:val="16"/>
                <w:szCs w:val="16"/>
                <w:shd w:val="clear" w:color="auto" w:fill="FFFFFF"/>
              </w:rPr>
              <w:t>Отдых (рекреация)</w:t>
            </w:r>
          </w:p>
        </w:tc>
      </w:tr>
      <w:tr w:rsidR="007C0EA7" w:rsidRPr="00A82B2C">
        <w:trPr>
          <w:gridAfter w:val="1"/>
          <w:wAfter w:w="1945" w:type="dxa"/>
        </w:trPr>
        <w:tc>
          <w:tcPr>
            <w:tcW w:w="426" w:type="dxa"/>
            <w:gridSpan w:val="2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:ЗУ203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3650</w:t>
            </w:r>
          </w:p>
        </w:tc>
        <w:tc>
          <w:tcPr>
            <w:tcW w:w="2814" w:type="dxa"/>
            <w:vAlign w:val="center"/>
          </w:tcPr>
          <w:p w:rsidR="007C0EA7" w:rsidRPr="00AD0069" w:rsidRDefault="007C0EA7" w:rsidP="00DB353F">
            <w:pPr>
              <w:jc w:val="center"/>
              <w:rPr>
                <w:sz w:val="16"/>
                <w:szCs w:val="16"/>
              </w:rPr>
            </w:pPr>
            <w:r w:rsidRPr="00AB7BE4">
              <w:rPr>
                <w:sz w:val="16"/>
                <w:szCs w:val="16"/>
              </w:rPr>
              <w:t>Предпринимательство</w:t>
            </w:r>
          </w:p>
        </w:tc>
      </w:tr>
      <w:tr w:rsidR="007C0EA7" w:rsidRPr="00A82B2C">
        <w:trPr>
          <w:gridAfter w:val="1"/>
          <w:wAfter w:w="1945" w:type="dxa"/>
        </w:trPr>
        <w:tc>
          <w:tcPr>
            <w:tcW w:w="426" w:type="dxa"/>
            <w:gridSpan w:val="2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:ЗУ204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4212</w:t>
            </w:r>
          </w:p>
        </w:tc>
        <w:tc>
          <w:tcPr>
            <w:tcW w:w="2814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 w:rsidRPr="00AB7BE4">
              <w:rPr>
                <w:sz w:val="16"/>
                <w:szCs w:val="16"/>
              </w:rPr>
              <w:t>Объекты гаражного назначения</w:t>
            </w:r>
          </w:p>
        </w:tc>
      </w:tr>
      <w:tr w:rsidR="007C0EA7" w:rsidRPr="00A82B2C">
        <w:trPr>
          <w:gridAfter w:val="1"/>
          <w:wAfter w:w="1945" w:type="dxa"/>
        </w:trPr>
        <w:tc>
          <w:tcPr>
            <w:tcW w:w="426" w:type="dxa"/>
            <w:gridSpan w:val="2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:ЗУ205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</w:p>
        </w:tc>
        <w:tc>
          <w:tcPr>
            <w:tcW w:w="2814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Коммунальное обслуживание</w:t>
            </w:r>
          </w:p>
        </w:tc>
      </w:tr>
      <w:tr w:rsidR="007C0EA7" w:rsidRPr="00A82B2C">
        <w:trPr>
          <w:gridAfter w:val="1"/>
          <w:wAfter w:w="1945" w:type="dxa"/>
        </w:trPr>
        <w:tc>
          <w:tcPr>
            <w:tcW w:w="426" w:type="dxa"/>
            <w:gridSpan w:val="2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:ЗУ206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1152</w:t>
            </w:r>
          </w:p>
        </w:tc>
        <w:tc>
          <w:tcPr>
            <w:tcW w:w="2814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 w:rsidRPr="00AB7BE4">
              <w:rPr>
                <w:sz w:val="16"/>
                <w:szCs w:val="16"/>
              </w:rPr>
              <w:t>Магазины</w:t>
            </w:r>
          </w:p>
        </w:tc>
      </w:tr>
      <w:tr w:rsidR="007C0EA7" w:rsidRPr="00A82B2C">
        <w:trPr>
          <w:gridAfter w:val="1"/>
          <w:wAfter w:w="1945" w:type="dxa"/>
        </w:trPr>
        <w:tc>
          <w:tcPr>
            <w:tcW w:w="426" w:type="dxa"/>
            <w:gridSpan w:val="2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:ЗУ207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2100</w:t>
            </w:r>
          </w:p>
        </w:tc>
        <w:tc>
          <w:tcPr>
            <w:tcW w:w="2814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 w:rsidRPr="00AB7BE4">
              <w:rPr>
                <w:sz w:val="16"/>
                <w:szCs w:val="16"/>
              </w:rPr>
              <w:t>Деловое управление</w:t>
            </w:r>
          </w:p>
        </w:tc>
      </w:tr>
      <w:tr w:rsidR="007C0EA7" w:rsidRPr="00A82B2C">
        <w:trPr>
          <w:gridAfter w:val="1"/>
          <w:wAfter w:w="1945" w:type="dxa"/>
        </w:trPr>
        <w:tc>
          <w:tcPr>
            <w:tcW w:w="426" w:type="dxa"/>
            <w:gridSpan w:val="2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:ЗУ208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1697</w:t>
            </w:r>
          </w:p>
        </w:tc>
        <w:tc>
          <w:tcPr>
            <w:tcW w:w="2814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 w:rsidRPr="00DB353F">
              <w:rPr>
                <w:sz w:val="16"/>
                <w:szCs w:val="16"/>
              </w:rPr>
              <w:t>Деловое управление</w:t>
            </w:r>
          </w:p>
        </w:tc>
      </w:tr>
      <w:tr w:rsidR="007C0EA7" w:rsidRPr="00A82B2C">
        <w:trPr>
          <w:gridAfter w:val="1"/>
          <w:wAfter w:w="1945" w:type="dxa"/>
        </w:trPr>
        <w:tc>
          <w:tcPr>
            <w:tcW w:w="426" w:type="dxa"/>
            <w:gridSpan w:val="2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:ЗУ210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</w:t>
            </w:r>
          </w:p>
        </w:tc>
        <w:tc>
          <w:tcPr>
            <w:tcW w:w="2814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Коммунальное обслуживание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:ЗУ211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4083</w:t>
            </w:r>
          </w:p>
        </w:tc>
        <w:tc>
          <w:tcPr>
            <w:tcW w:w="2814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Культурное развитие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:ЗУ212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122</w:t>
            </w:r>
          </w:p>
        </w:tc>
        <w:tc>
          <w:tcPr>
            <w:tcW w:w="2814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Коммунальное обслуживание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:ЗУ213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1732</w:t>
            </w:r>
          </w:p>
        </w:tc>
        <w:tc>
          <w:tcPr>
            <w:tcW w:w="2814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Магазины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:ЗУ214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2814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Коммунальное обслуживание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:ЗУ215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ул. Центральная, 30А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2442</w:t>
            </w:r>
          </w:p>
        </w:tc>
        <w:tc>
          <w:tcPr>
            <w:tcW w:w="2814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Спорт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:ЗУ216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516</w:t>
            </w:r>
          </w:p>
        </w:tc>
        <w:tc>
          <w:tcPr>
            <w:tcW w:w="2814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 w:rsidRPr="00AD0069">
              <w:rPr>
                <w:sz w:val="16"/>
                <w:szCs w:val="16"/>
              </w:rPr>
              <w:t>Общественное управление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:ЗУ217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166</w:t>
            </w:r>
          </w:p>
        </w:tc>
        <w:tc>
          <w:tcPr>
            <w:tcW w:w="2814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Коммунальное обслуживание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:ЗУ218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</w:p>
        </w:tc>
        <w:tc>
          <w:tcPr>
            <w:tcW w:w="2814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Коммунальное обслуживание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A3214D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A3214D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:ЗУ219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A3214D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Default="007C0EA7" w:rsidP="00A321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Перераспределение земельных участков</w:t>
            </w:r>
          </w:p>
          <w:p w:rsidR="007C0EA7" w:rsidRPr="00A82B2C" w:rsidRDefault="007C0EA7" w:rsidP="00A3214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:rsidR="007C0EA7" w:rsidRPr="00A3214D" w:rsidRDefault="007C0EA7" w:rsidP="00A3214D">
            <w:pPr>
              <w:jc w:val="center"/>
              <w:rPr>
                <w:sz w:val="16"/>
                <w:szCs w:val="16"/>
                <w:lang w:val="en-US"/>
              </w:rPr>
            </w:pPr>
            <w:r w:rsidRPr="00596BE7">
              <w:rPr>
                <w:sz w:val="16"/>
                <w:szCs w:val="16"/>
              </w:rPr>
              <w:t>86:08:0020501:1212; 86:08:0020501:1211</w:t>
            </w:r>
            <w:r>
              <w:rPr>
                <w:sz w:val="16"/>
                <w:szCs w:val="16"/>
                <w:lang w:val="en-US"/>
              </w:rPr>
              <w:t>;</w:t>
            </w:r>
          </w:p>
          <w:p w:rsidR="007C0EA7" w:rsidRDefault="007C0EA7" w:rsidP="00A3214D">
            <w:pPr>
              <w:jc w:val="center"/>
              <w:rPr>
                <w:sz w:val="16"/>
                <w:szCs w:val="16"/>
              </w:rPr>
            </w:pPr>
            <w:r w:rsidRPr="009A54B3">
              <w:rPr>
                <w:sz w:val="18"/>
                <w:szCs w:val="18"/>
              </w:rPr>
              <w:t>86:08:0020501:</w:t>
            </w:r>
            <w:r>
              <w:rPr>
                <w:sz w:val="18"/>
                <w:szCs w:val="18"/>
              </w:rPr>
              <w:t>2435</w:t>
            </w:r>
          </w:p>
        </w:tc>
        <w:tc>
          <w:tcPr>
            <w:tcW w:w="1276" w:type="dxa"/>
            <w:vAlign w:val="center"/>
          </w:tcPr>
          <w:p w:rsidR="007C0EA7" w:rsidRPr="00A3214D" w:rsidRDefault="007C0EA7" w:rsidP="00A3214D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3160</w:t>
            </w:r>
          </w:p>
        </w:tc>
        <w:tc>
          <w:tcPr>
            <w:tcW w:w="2814" w:type="dxa"/>
            <w:vAlign w:val="center"/>
          </w:tcPr>
          <w:p w:rsidR="007C0EA7" w:rsidRDefault="007C0EA7" w:rsidP="00A3214D">
            <w:pPr>
              <w:jc w:val="center"/>
              <w:rPr>
                <w:sz w:val="16"/>
                <w:szCs w:val="16"/>
              </w:rPr>
            </w:pPr>
            <w:r w:rsidRPr="00596BE7">
              <w:rPr>
                <w:sz w:val="16"/>
                <w:szCs w:val="16"/>
              </w:rPr>
              <w:t>Объекты гаражного назначения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:ЗУ220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1972</w:t>
            </w:r>
          </w:p>
        </w:tc>
        <w:tc>
          <w:tcPr>
            <w:tcW w:w="2814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Коммунальное обслуживание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:ЗУ221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пер. Восточный, 21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 w:rsidRPr="00596BE7">
              <w:rPr>
                <w:sz w:val="16"/>
                <w:szCs w:val="16"/>
              </w:rPr>
              <w:t>86:08:0020501:919</w:t>
            </w:r>
          </w:p>
        </w:tc>
        <w:tc>
          <w:tcPr>
            <w:tcW w:w="127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875</w:t>
            </w:r>
          </w:p>
        </w:tc>
        <w:tc>
          <w:tcPr>
            <w:tcW w:w="2814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 w:rsidRPr="00596BE7">
              <w:rPr>
                <w:sz w:val="16"/>
                <w:szCs w:val="16"/>
              </w:rPr>
              <w:t>Деловое управление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:ЗУ222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763</w:t>
            </w:r>
          </w:p>
        </w:tc>
        <w:tc>
          <w:tcPr>
            <w:tcW w:w="2814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Коммунальное обслуживание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:ЗУ223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2538</w:t>
            </w:r>
          </w:p>
        </w:tc>
        <w:tc>
          <w:tcPr>
            <w:tcW w:w="2814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Коммунальное обслуживание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:ЗУ224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2479</w:t>
            </w:r>
          </w:p>
        </w:tc>
        <w:tc>
          <w:tcPr>
            <w:tcW w:w="2814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 w:rsidRPr="00596BE7">
              <w:rPr>
                <w:sz w:val="16"/>
                <w:szCs w:val="16"/>
              </w:rPr>
              <w:t>Объекты гаражного назначения</w:t>
            </w:r>
          </w:p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:ЗУ225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3917</w:t>
            </w:r>
          </w:p>
        </w:tc>
        <w:tc>
          <w:tcPr>
            <w:tcW w:w="2814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Магазины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:ЗУ226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D254DA" w:rsidRDefault="007C0EA7" w:rsidP="00DB353F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4408</w:t>
            </w:r>
          </w:p>
        </w:tc>
        <w:tc>
          <w:tcPr>
            <w:tcW w:w="2814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Предприятие по лесовозу и лесозаготовкам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:ЗУ227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Перераспределение земельных участков</w:t>
            </w:r>
          </w:p>
          <w:p w:rsidR="007C0EA7" w:rsidRPr="00A82B2C" w:rsidRDefault="007C0EA7" w:rsidP="00DB35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 w:rsidRPr="00142A4B">
              <w:rPr>
                <w:sz w:val="16"/>
                <w:szCs w:val="16"/>
              </w:rPr>
              <w:t>86:08:0020501:269</w:t>
            </w:r>
          </w:p>
        </w:tc>
        <w:tc>
          <w:tcPr>
            <w:tcW w:w="127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16659</w:t>
            </w:r>
          </w:p>
        </w:tc>
        <w:tc>
          <w:tcPr>
            <w:tcW w:w="2814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Растениеводство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:ЗУ228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Перераспределение земельных участков</w:t>
            </w:r>
          </w:p>
          <w:p w:rsidR="007C0EA7" w:rsidRPr="00A82B2C" w:rsidRDefault="007C0EA7" w:rsidP="00DB35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 w:rsidRPr="00142A4B">
              <w:rPr>
                <w:sz w:val="16"/>
                <w:szCs w:val="16"/>
              </w:rPr>
              <w:t>86:08:0020501:269</w:t>
            </w:r>
          </w:p>
        </w:tc>
        <w:tc>
          <w:tcPr>
            <w:tcW w:w="127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33146</w:t>
            </w:r>
          </w:p>
        </w:tc>
        <w:tc>
          <w:tcPr>
            <w:tcW w:w="2814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Предприятие по лесовозу и лесозаготовкам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:ЗУ229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ул. Круг Б-3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2814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Коммунальное обслуживание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:ЗУ230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ул. Круг Б-3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</w:t>
            </w:r>
          </w:p>
        </w:tc>
        <w:tc>
          <w:tcPr>
            <w:tcW w:w="2814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Коммунальное обслуживание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:ЗУ231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DB353F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ул. Круг Б-3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</w:t>
            </w:r>
          </w:p>
        </w:tc>
        <w:tc>
          <w:tcPr>
            <w:tcW w:w="2814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Коммунальное обслуживание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DB353F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:ЗУ232</w:t>
            </w:r>
          </w:p>
        </w:tc>
        <w:tc>
          <w:tcPr>
            <w:tcW w:w="2283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  <w:tc>
          <w:tcPr>
            <w:tcW w:w="2814" w:type="dxa"/>
            <w:vAlign w:val="center"/>
          </w:tcPr>
          <w:p w:rsidR="007C0EA7" w:rsidRDefault="007C0EA7" w:rsidP="00DB35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Коммунальное обслуживание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55175C" w:rsidRDefault="007C0EA7" w:rsidP="00CB4402">
            <w:pPr>
              <w:numPr>
                <w:ilvl w:val="0"/>
                <w:numId w:val="9"/>
              </w:numPr>
              <w:ind w:left="0" w:firstLine="0"/>
              <w:jc w:val="center"/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260" w:type="dxa"/>
            <w:vAlign w:val="center"/>
          </w:tcPr>
          <w:p w:rsidR="007C0EA7" w:rsidRPr="0055175C" w:rsidRDefault="007C0EA7" w:rsidP="00CB4402">
            <w:pPr>
              <w:jc w:val="center"/>
              <w:rPr>
                <w:sz w:val="16"/>
                <w:szCs w:val="16"/>
              </w:rPr>
            </w:pPr>
            <w:r w:rsidRPr="0055175C">
              <w:rPr>
                <w:sz w:val="16"/>
                <w:szCs w:val="16"/>
              </w:rPr>
              <w:t>:ЗУ1</w:t>
            </w:r>
          </w:p>
        </w:tc>
        <w:tc>
          <w:tcPr>
            <w:tcW w:w="2283" w:type="dxa"/>
            <w:vAlign w:val="center"/>
          </w:tcPr>
          <w:p w:rsidR="007C0EA7" w:rsidRPr="0055175C" w:rsidRDefault="007C0EA7" w:rsidP="00CB4402">
            <w:pPr>
              <w:jc w:val="center"/>
              <w:rPr>
                <w:sz w:val="16"/>
                <w:szCs w:val="16"/>
              </w:rPr>
            </w:pPr>
            <w:r w:rsidRPr="0055175C">
              <w:rPr>
                <w:sz w:val="16"/>
                <w:szCs w:val="16"/>
              </w:rPr>
              <w:t>ул. Центральная</w:t>
            </w:r>
          </w:p>
        </w:tc>
        <w:tc>
          <w:tcPr>
            <w:tcW w:w="4678" w:type="dxa"/>
            <w:vAlign w:val="center"/>
          </w:tcPr>
          <w:p w:rsidR="007C0EA7" w:rsidRPr="0055175C" w:rsidRDefault="007C0EA7" w:rsidP="00CB4402">
            <w:pPr>
              <w:jc w:val="center"/>
              <w:rPr>
                <w:sz w:val="16"/>
                <w:szCs w:val="16"/>
              </w:rPr>
            </w:pPr>
            <w:r w:rsidRPr="0055175C">
              <w:rPr>
                <w:sz w:val="16"/>
                <w:szCs w:val="16"/>
              </w:rPr>
              <w:t>Перераспределение земельных участков</w:t>
            </w:r>
          </w:p>
        </w:tc>
        <w:tc>
          <w:tcPr>
            <w:tcW w:w="2126" w:type="dxa"/>
            <w:vAlign w:val="center"/>
          </w:tcPr>
          <w:p w:rsidR="007C0EA7" w:rsidRPr="0055175C" w:rsidRDefault="007C0EA7" w:rsidP="00CB4402">
            <w:pPr>
              <w:jc w:val="center"/>
              <w:rPr>
                <w:sz w:val="16"/>
                <w:szCs w:val="16"/>
              </w:rPr>
            </w:pPr>
            <w:r w:rsidRPr="0055175C">
              <w:rPr>
                <w:sz w:val="16"/>
                <w:szCs w:val="16"/>
              </w:rPr>
              <w:t>86:08:0020501:178</w:t>
            </w:r>
          </w:p>
        </w:tc>
        <w:tc>
          <w:tcPr>
            <w:tcW w:w="1276" w:type="dxa"/>
            <w:vAlign w:val="center"/>
          </w:tcPr>
          <w:p w:rsidR="007C0EA7" w:rsidRPr="0055175C" w:rsidRDefault="007C0EA7" w:rsidP="00CB4402">
            <w:pPr>
              <w:jc w:val="center"/>
              <w:rPr>
                <w:sz w:val="16"/>
                <w:szCs w:val="16"/>
              </w:rPr>
            </w:pPr>
            <w:r w:rsidRPr="0055175C">
              <w:rPr>
                <w:sz w:val="16"/>
                <w:szCs w:val="16"/>
              </w:rPr>
              <w:t>352</w:t>
            </w:r>
          </w:p>
        </w:tc>
        <w:tc>
          <w:tcPr>
            <w:tcW w:w="2814" w:type="dxa"/>
            <w:vAlign w:val="center"/>
          </w:tcPr>
          <w:p w:rsidR="007C0EA7" w:rsidRPr="0055175C" w:rsidRDefault="007C0EA7" w:rsidP="00CB4402">
            <w:pPr>
              <w:jc w:val="center"/>
              <w:rPr>
                <w:sz w:val="16"/>
                <w:szCs w:val="16"/>
              </w:rPr>
            </w:pPr>
            <w:r w:rsidRPr="0055175C">
              <w:rPr>
                <w:sz w:val="16"/>
                <w:szCs w:val="16"/>
              </w:rPr>
              <w:t>Магазины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Default="007C0EA7" w:rsidP="00CB440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:ЗУ298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CB4402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Default="007C0EA7" w:rsidP="00CB440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Образование земельных участков из земель или земельных участков, находящихся в государственной или муниципальной собственности </w:t>
            </w:r>
          </w:p>
        </w:tc>
        <w:tc>
          <w:tcPr>
            <w:tcW w:w="2126" w:type="dxa"/>
            <w:vAlign w:val="center"/>
          </w:tcPr>
          <w:p w:rsidR="007C0EA7" w:rsidRDefault="007C0EA7" w:rsidP="00CB440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Default="007C0EA7" w:rsidP="00CB440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159</w:t>
            </w:r>
          </w:p>
        </w:tc>
        <w:tc>
          <w:tcPr>
            <w:tcW w:w="2814" w:type="dxa"/>
            <w:vAlign w:val="center"/>
          </w:tcPr>
          <w:p w:rsidR="007C0EA7" w:rsidRDefault="007C0EA7" w:rsidP="00CB4402">
            <w:pPr>
              <w:jc w:val="center"/>
              <w:rPr>
                <w:sz w:val="16"/>
                <w:szCs w:val="16"/>
              </w:rPr>
            </w:pPr>
            <w:r w:rsidRPr="00DB353F">
              <w:rPr>
                <w:color w:val="22272F"/>
                <w:sz w:val="16"/>
                <w:szCs w:val="16"/>
                <w:shd w:val="clear" w:color="auto" w:fill="FFFFFF"/>
              </w:rPr>
              <w:t>Производственная деятельность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867E13" w:rsidRDefault="007C0EA7" w:rsidP="00CB4402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:ЗУ29</w:t>
            </w:r>
            <w:r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CB4402">
            <w:pPr>
              <w:jc w:val="center"/>
              <w:rPr>
                <w:sz w:val="16"/>
                <w:szCs w:val="16"/>
              </w:rPr>
            </w:pPr>
            <w:r w:rsidRPr="00B14D8E">
              <w:rPr>
                <w:sz w:val="16"/>
                <w:szCs w:val="16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Default="007C0EA7" w:rsidP="00CB440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Образование земельных участков из земель или земельных участков, находящихся в государственной или муниципальной собственности </w:t>
            </w:r>
          </w:p>
        </w:tc>
        <w:tc>
          <w:tcPr>
            <w:tcW w:w="2126" w:type="dxa"/>
            <w:vAlign w:val="center"/>
          </w:tcPr>
          <w:p w:rsidR="007C0EA7" w:rsidRDefault="007C0EA7" w:rsidP="00CB440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8310A0" w:rsidRDefault="007C0EA7" w:rsidP="00CB440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9</w:t>
            </w:r>
            <w:r>
              <w:rPr>
                <w:sz w:val="16"/>
                <w:szCs w:val="16"/>
              </w:rPr>
              <w:t>724,24</w:t>
            </w:r>
          </w:p>
        </w:tc>
        <w:tc>
          <w:tcPr>
            <w:tcW w:w="2814" w:type="dxa"/>
            <w:vAlign w:val="center"/>
          </w:tcPr>
          <w:p w:rsidR="007C0EA7" w:rsidRDefault="007C0EA7" w:rsidP="00CB4402">
            <w:pPr>
              <w:jc w:val="center"/>
              <w:rPr>
                <w:sz w:val="16"/>
                <w:szCs w:val="16"/>
              </w:rPr>
            </w:pPr>
            <w:r w:rsidRPr="00DB353F">
              <w:rPr>
                <w:color w:val="22272F"/>
                <w:sz w:val="16"/>
                <w:szCs w:val="16"/>
                <w:shd w:val="clear" w:color="auto" w:fill="FFFFFF"/>
              </w:rPr>
              <w:t>Производственная деятельность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Default="007C0EA7" w:rsidP="00CB440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:ЗУ300</w:t>
            </w:r>
          </w:p>
        </w:tc>
        <w:tc>
          <w:tcPr>
            <w:tcW w:w="2283" w:type="dxa"/>
            <w:vAlign w:val="center"/>
          </w:tcPr>
          <w:p w:rsidR="007C0EA7" w:rsidRPr="00B14D8E" w:rsidRDefault="007C0EA7" w:rsidP="00CB440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проспект Мечтателей, участок №44</w:t>
            </w:r>
          </w:p>
        </w:tc>
        <w:tc>
          <w:tcPr>
            <w:tcW w:w="4678" w:type="dxa"/>
            <w:vAlign w:val="center"/>
          </w:tcPr>
          <w:p w:rsidR="007C0EA7" w:rsidRDefault="007C0EA7" w:rsidP="00CB440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Образование земельного участка путем перераспределения земельного участка с кадастровым номером 86:08:0020501:3055 и земель,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Default="007C0EA7" w:rsidP="00CB4402">
            <w:pPr>
              <w:jc w:val="center"/>
              <w:rPr>
                <w:sz w:val="16"/>
                <w:szCs w:val="16"/>
              </w:rPr>
            </w:pPr>
            <w:r w:rsidRPr="00557C77">
              <w:rPr>
                <w:sz w:val="16"/>
                <w:szCs w:val="16"/>
              </w:rPr>
              <w:t>86:08:0020501:3055</w:t>
            </w:r>
          </w:p>
        </w:tc>
        <w:tc>
          <w:tcPr>
            <w:tcW w:w="1276" w:type="dxa"/>
            <w:vAlign w:val="center"/>
          </w:tcPr>
          <w:p w:rsidR="007C0EA7" w:rsidRPr="009968D1" w:rsidRDefault="007C0EA7" w:rsidP="00CB4402">
            <w:pPr>
              <w:jc w:val="center"/>
              <w:rPr>
                <w:sz w:val="16"/>
                <w:szCs w:val="16"/>
              </w:rPr>
            </w:pPr>
            <w:r w:rsidRPr="009968D1">
              <w:rPr>
                <w:sz w:val="16"/>
                <w:szCs w:val="16"/>
              </w:rPr>
              <w:t>2185</w:t>
            </w:r>
          </w:p>
        </w:tc>
        <w:tc>
          <w:tcPr>
            <w:tcW w:w="2814" w:type="dxa"/>
            <w:vAlign w:val="center"/>
          </w:tcPr>
          <w:p w:rsidR="007C0EA7" w:rsidRPr="009968D1" w:rsidRDefault="007C0EA7" w:rsidP="00CB4402">
            <w:pPr>
              <w:jc w:val="center"/>
              <w:rPr>
                <w:sz w:val="16"/>
                <w:szCs w:val="16"/>
              </w:rPr>
            </w:pPr>
            <w:r w:rsidRPr="009968D1">
              <w:rPr>
                <w:sz w:val="16"/>
                <w:szCs w:val="16"/>
              </w:rPr>
              <w:t>Для индивидуального жилищного строительства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14863" w:type="dxa"/>
            <w:gridSpan w:val="7"/>
            <w:vAlign w:val="center"/>
          </w:tcPr>
          <w:p w:rsidR="007C0EA7" w:rsidRPr="00C24199" w:rsidRDefault="007C0EA7" w:rsidP="00CB4402">
            <w:pPr>
              <w:jc w:val="center"/>
              <w:rPr>
                <w:sz w:val="20"/>
                <w:szCs w:val="20"/>
              </w:rPr>
            </w:pPr>
          </w:p>
          <w:p w:rsidR="007C0EA7" w:rsidRPr="00C24199" w:rsidRDefault="007C0EA7" w:rsidP="00CB4402">
            <w:pPr>
              <w:jc w:val="center"/>
              <w:rPr>
                <w:sz w:val="20"/>
                <w:szCs w:val="20"/>
              </w:rPr>
            </w:pPr>
            <w:r w:rsidRPr="00C24199">
              <w:rPr>
                <w:sz w:val="20"/>
                <w:szCs w:val="20"/>
              </w:rPr>
              <w:t>В данной таблице перечислены земельные участки, образованные из неразграниченных земель под те или иные функции. В случаях, когда это делается способом перераспределения, земельные участки не соответствуют либо установленным красным линиям, либо функциональному зонированию, либо отображены не корректно.</w:t>
            </w:r>
          </w:p>
          <w:p w:rsidR="007C0EA7" w:rsidRPr="00C24199" w:rsidRDefault="007C0EA7" w:rsidP="00CB4402">
            <w:pPr>
              <w:jc w:val="center"/>
              <w:rPr>
                <w:sz w:val="20"/>
                <w:szCs w:val="20"/>
              </w:rPr>
            </w:pPr>
          </w:p>
        </w:tc>
      </w:tr>
      <w:tr w:rsidR="007C0EA7" w:rsidRPr="00A82B2C">
        <w:trPr>
          <w:gridBefore w:val="1"/>
        </w:trPr>
        <w:tc>
          <w:tcPr>
            <w:tcW w:w="14863" w:type="dxa"/>
            <w:gridSpan w:val="7"/>
            <w:shd w:val="clear" w:color="auto" w:fill="EEECE1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b/>
                <w:bCs/>
                <w:sz w:val="18"/>
                <w:szCs w:val="18"/>
              </w:rPr>
              <w:t>Границы образуемых земельных участков, которые после образования будут относиться к имуществу общего пользования</w:t>
            </w:r>
          </w:p>
        </w:tc>
        <w:tc>
          <w:tcPr>
            <w:tcW w:w="1945" w:type="dxa"/>
            <w:vAlign w:val="center"/>
          </w:tcPr>
          <w:p w:rsidR="007C0EA7" w:rsidRDefault="007C0EA7" w:rsidP="00CB440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shd w:val="clear" w:color="auto" w:fill="FFFFFF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:ЗУ108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9576B">
              <w:rPr>
                <w:sz w:val="18"/>
                <w:szCs w:val="18"/>
              </w:rPr>
              <w:t>ул Центральная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Перераспределение земельных участков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9A54B3">
              <w:rPr>
                <w:sz w:val="18"/>
                <w:szCs w:val="18"/>
              </w:rPr>
              <w:t>86:08:0020501:</w:t>
            </w:r>
            <w:r>
              <w:rPr>
                <w:sz w:val="18"/>
                <w:szCs w:val="18"/>
              </w:rPr>
              <w:t>1222</w:t>
            </w:r>
          </w:p>
        </w:tc>
        <w:tc>
          <w:tcPr>
            <w:tcW w:w="1276" w:type="dxa"/>
          </w:tcPr>
          <w:p w:rsidR="007C0EA7" w:rsidRPr="00C054ED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2139</w:t>
            </w:r>
          </w:p>
        </w:tc>
        <w:tc>
          <w:tcPr>
            <w:tcW w:w="2814" w:type="dxa"/>
          </w:tcPr>
          <w:p w:rsidR="007C0EA7" w:rsidRDefault="007C0EA7" w:rsidP="00CB4402">
            <w:pPr>
              <w:jc w:val="center"/>
            </w:pPr>
            <w:r w:rsidRPr="004719D1">
              <w:rPr>
                <w:sz w:val="18"/>
                <w:szCs w:val="18"/>
              </w:rPr>
              <w:t>Малоэтажная многоквартирная жилая застройка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:ЗУ109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9576B">
              <w:rPr>
                <w:sz w:val="18"/>
                <w:szCs w:val="18"/>
              </w:rPr>
              <w:t>ул Центральная</w:t>
            </w:r>
          </w:p>
        </w:tc>
        <w:tc>
          <w:tcPr>
            <w:tcW w:w="4678" w:type="dxa"/>
            <w:vAlign w:val="center"/>
          </w:tcPr>
          <w:p w:rsidR="007C0EA7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Перераспределение земельных участков</w:t>
            </w:r>
          </w:p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9A54B3">
              <w:rPr>
                <w:sz w:val="18"/>
                <w:szCs w:val="18"/>
              </w:rPr>
              <w:t>86:08:0020501:</w:t>
            </w:r>
            <w:r>
              <w:rPr>
                <w:sz w:val="18"/>
                <w:szCs w:val="18"/>
              </w:rPr>
              <w:t>1233</w:t>
            </w:r>
          </w:p>
        </w:tc>
        <w:tc>
          <w:tcPr>
            <w:tcW w:w="1276" w:type="dxa"/>
          </w:tcPr>
          <w:p w:rsidR="007C0EA7" w:rsidRPr="00C054ED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2398</w:t>
            </w:r>
          </w:p>
        </w:tc>
        <w:tc>
          <w:tcPr>
            <w:tcW w:w="2814" w:type="dxa"/>
          </w:tcPr>
          <w:p w:rsidR="007C0EA7" w:rsidRDefault="007C0EA7" w:rsidP="00CB4402">
            <w:pPr>
              <w:jc w:val="center"/>
            </w:pPr>
            <w:r w:rsidRPr="004719D1">
              <w:rPr>
                <w:sz w:val="18"/>
                <w:szCs w:val="18"/>
              </w:rPr>
              <w:t>Малоэтажная многоквартирная жилая застройка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:ЗУ110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9576B">
              <w:rPr>
                <w:sz w:val="18"/>
                <w:szCs w:val="18"/>
              </w:rPr>
              <w:t>ул Центральная</w:t>
            </w:r>
          </w:p>
        </w:tc>
        <w:tc>
          <w:tcPr>
            <w:tcW w:w="4678" w:type="dxa"/>
            <w:vAlign w:val="center"/>
          </w:tcPr>
          <w:p w:rsidR="007C0EA7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Перераспределение земельных участков</w:t>
            </w:r>
          </w:p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9A54B3">
              <w:rPr>
                <w:sz w:val="18"/>
                <w:szCs w:val="18"/>
              </w:rPr>
              <w:t>86:08:0020501:</w:t>
            </w:r>
            <w:r>
              <w:rPr>
                <w:sz w:val="18"/>
                <w:szCs w:val="18"/>
              </w:rPr>
              <w:t>1207</w:t>
            </w:r>
          </w:p>
        </w:tc>
        <w:tc>
          <w:tcPr>
            <w:tcW w:w="1276" w:type="dxa"/>
          </w:tcPr>
          <w:p w:rsidR="007C0EA7" w:rsidRPr="00C054ED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2736</w:t>
            </w:r>
          </w:p>
        </w:tc>
        <w:tc>
          <w:tcPr>
            <w:tcW w:w="2814" w:type="dxa"/>
          </w:tcPr>
          <w:p w:rsidR="007C0EA7" w:rsidRDefault="007C0EA7" w:rsidP="00CB4402">
            <w:pPr>
              <w:jc w:val="center"/>
            </w:pPr>
            <w:r w:rsidRPr="004719D1">
              <w:rPr>
                <w:sz w:val="18"/>
                <w:szCs w:val="18"/>
              </w:rPr>
              <w:t>Малоэтажная многоквартирная жилая застройка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:ЗУ111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9576B">
              <w:rPr>
                <w:sz w:val="18"/>
                <w:szCs w:val="18"/>
              </w:rPr>
              <w:t>ул Центральная</w:t>
            </w:r>
          </w:p>
        </w:tc>
        <w:tc>
          <w:tcPr>
            <w:tcW w:w="4678" w:type="dxa"/>
            <w:vAlign w:val="center"/>
          </w:tcPr>
          <w:p w:rsidR="007C0EA7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Перераспределение земельных участков</w:t>
            </w:r>
          </w:p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:rsidR="007C0EA7" w:rsidRDefault="007C0EA7" w:rsidP="00CB4402">
            <w:pPr>
              <w:jc w:val="center"/>
              <w:rPr>
                <w:sz w:val="18"/>
                <w:szCs w:val="18"/>
              </w:rPr>
            </w:pPr>
            <w:r w:rsidRPr="009A54B3">
              <w:rPr>
                <w:sz w:val="18"/>
                <w:szCs w:val="18"/>
              </w:rPr>
              <w:t>86:08:0020501:</w:t>
            </w:r>
            <w:r>
              <w:rPr>
                <w:sz w:val="18"/>
                <w:szCs w:val="18"/>
              </w:rPr>
              <w:t>1223;</w:t>
            </w:r>
          </w:p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9A54B3">
              <w:rPr>
                <w:sz w:val="18"/>
                <w:szCs w:val="18"/>
              </w:rPr>
              <w:t>86:08:0020501:</w:t>
            </w:r>
            <w:r>
              <w:rPr>
                <w:sz w:val="18"/>
                <w:szCs w:val="18"/>
              </w:rPr>
              <w:t>1209</w:t>
            </w:r>
          </w:p>
        </w:tc>
        <w:tc>
          <w:tcPr>
            <w:tcW w:w="1276" w:type="dxa"/>
          </w:tcPr>
          <w:p w:rsidR="007C0EA7" w:rsidRPr="00C054ED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2544</w:t>
            </w:r>
          </w:p>
        </w:tc>
        <w:tc>
          <w:tcPr>
            <w:tcW w:w="2814" w:type="dxa"/>
          </w:tcPr>
          <w:p w:rsidR="007C0EA7" w:rsidRDefault="007C0EA7" w:rsidP="00CB4402">
            <w:pPr>
              <w:jc w:val="center"/>
            </w:pPr>
            <w:r w:rsidRPr="004719D1">
              <w:rPr>
                <w:sz w:val="18"/>
                <w:szCs w:val="18"/>
              </w:rPr>
              <w:t>Малоэтажная многоквартирная жилая застройка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:ЗУ112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9576B">
              <w:rPr>
                <w:sz w:val="18"/>
                <w:szCs w:val="18"/>
              </w:rPr>
              <w:t>ул Центральная</w:t>
            </w:r>
          </w:p>
        </w:tc>
        <w:tc>
          <w:tcPr>
            <w:tcW w:w="4678" w:type="dxa"/>
            <w:vAlign w:val="center"/>
          </w:tcPr>
          <w:p w:rsidR="007C0EA7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Перераспределение земельных участков</w:t>
            </w:r>
          </w:p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9A54B3">
              <w:rPr>
                <w:sz w:val="18"/>
                <w:szCs w:val="18"/>
              </w:rPr>
              <w:t>86:08:0020501:</w:t>
            </w:r>
            <w:r>
              <w:rPr>
                <w:sz w:val="18"/>
                <w:szCs w:val="18"/>
              </w:rPr>
              <w:t>1208</w:t>
            </w:r>
          </w:p>
        </w:tc>
        <w:tc>
          <w:tcPr>
            <w:tcW w:w="1276" w:type="dxa"/>
          </w:tcPr>
          <w:p w:rsidR="007C0EA7" w:rsidRPr="00C054ED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2185</w:t>
            </w:r>
          </w:p>
        </w:tc>
        <w:tc>
          <w:tcPr>
            <w:tcW w:w="2814" w:type="dxa"/>
          </w:tcPr>
          <w:p w:rsidR="007C0EA7" w:rsidRDefault="007C0EA7" w:rsidP="00CB4402">
            <w:pPr>
              <w:jc w:val="center"/>
            </w:pPr>
            <w:r w:rsidRPr="004719D1">
              <w:rPr>
                <w:sz w:val="18"/>
                <w:szCs w:val="18"/>
              </w:rPr>
              <w:t>Малоэтажная многоквартирная жилая застройка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:ЗУ113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9576B">
              <w:rPr>
                <w:sz w:val="18"/>
                <w:szCs w:val="18"/>
              </w:rPr>
              <w:t>ул Центральная</w:t>
            </w:r>
          </w:p>
        </w:tc>
        <w:tc>
          <w:tcPr>
            <w:tcW w:w="4678" w:type="dxa"/>
            <w:vAlign w:val="center"/>
          </w:tcPr>
          <w:p w:rsidR="007C0EA7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Перераспределение земельных участков</w:t>
            </w:r>
          </w:p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9A54B3">
              <w:rPr>
                <w:sz w:val="18"/>
                <w:szCs w:val="18"/>
              </w:rPr>
              <w:t>86:08:0020501:</w:t>
            </w:r>
            <w:r>
              <w:rPr>
                <w:sz w:val="18"/>
                <w:szCs w:val="18"/>
              </w:rPr>
              <w:t>1206</w:t>
            </w:r>
          </w:p>
        </w:tc>
        <w:tc>
          <w:tcPr>
            <w:tcW w:w="1276" w:type="dxa"/>
          </w:tcPr>
          <w:p w:rsidR="007C0EA7" w:rsidRPr="00C054ED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2376</w:t>
            </w:r>
          </w:p>
        </w:tc>
        <w:tc>
          <w:tcPr>
            <w:tcW w:w="2814" w:type="dxa"/>
          </w:tcPr>
          <w:p w:rsidR="007C0EA7" w:rsidRDefault="007C0EA7" w:rsidP="00CB4402">
            <w:pPr>
              <w:jc w:val="center"/>
            </w:pPr>
            <w:r w:rsidRPr="004719D1">
              <w:rPr>
                <w:sz w:val="18"/>
                <w:szCs w:val="18"/>
              </w:rPr>
              <w:t>Малоэтажная многоквартирная жилая застройка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:ЗУ114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9576B">
              <w:rPr>
                <w:sz w:val="18"/>
                <w:szCs w:val="18"/>
              </w:rPr>
              <w:t>ул Центральная</w:t>
            </w:r>
          </w:p>
        </w:tc>
        <w:tc>
          <w:tcPr>
            <w:tcW w:w="4678" w:type="dxa"/>
            <w:vAlign w:val="center"/>
          </w:tcPr>
          <w:p w:rsidR="007C0EA7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Перераспределение земельных участков</w:t>
            </w:r>
          </w:p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9A54B3">
              <w:rPr>
                <w:sz w:val="18"/>
                <w:szCs w:val="18"/>
              </w:rPr>
              <w:t>86:08:0020501:</w:t>
            </w:r>
            <w:r>
              <w:rPr>
                <w:sz w:val="18"/>
                <w:szCs w:val="18"/>
              </w:rPr>
              <w:t>1210</w:t>
            </w:r>
          </w:p>
        </w:tc>
        <w:tc>
          <w:tcPr>
            <w:tcW w:w="1276" w:type="dxa"/>
          </w:tcPr>
          <w:p w:rsidR="007C0EA7" w:rsidRPr="00CF0620" w:rsidRDefault="007C0EA7" w:rsidP="00CB4402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2376</w:t>
            </w:r>
          </w:p>
        </w:tc>
        <w:tc>
          <w:tcPr>
            <w:tcW w:w="2814" w:type="dxa"/>
          </w:tcPr>
          <w:p w:rsidR="007C0EA7" w:rsidRDefault="007C0EA7" w:rsidP="00CB4402">
            <w:pPr>
              <w:jc w:val="center"/>
            </w:pPr>
            <w:r w:rsidRPr="004719D1">
              <w:rPr>
                <w:sz w:val="18"/>
                <w:szCs w:val="18"/>
              </w:rPr>
              <w:t>Малоэтажная многоквартирная жилая застройка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:ЗУ115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9576B">
              <w:rPr>
                <w:sz w:val="18"/>
                <w:szCs w:val="18"/>
              </w:rPr>
              <w:t>ул Центральная</w:t>
            </w:r>
          </w:p>
        </w:tc>
        <w:tc>
          <w:tcPr>
            <w:tcW w:w="4678" w:type="dxa"/>
            <w:vAlign w:val="center"/>
          </w:tcPr>
          <w:p w:rsidR="007C0EA7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Перераспределение земельных участков</w:t>
            </w:r>
          </w:p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:rsidR="007C0EA7" w:rsidRDefault="007C0EA7" w:rsidP="00CB4402">
            <w:pPr>
              <w:jc w:val="center"/>
              <w:rPr>
                <w:sz w:val="18"/>
                <w:szCs w:val="18"/>
              </w:rPr>
            </w:pPr>
            <w:r w:rsidRPr="009A54B3">
              <w:rPr>
                <w:sz w:val="18"/>
                <w:szCs w:val="18"/>
              </w:rPr>
              <w:t>86:08:0020501:</w:t>
            </w:r>
            <w:r>
              <w:rPr>
                <w:sz w:val="18"/>
                <w:szCs w:val="18"/>
              </w:rPr>
              <w:t>1205;</w:t>
            </w:r>
          </w:p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9A54B3">
              <w:rPr>
                <w:sz w:val="18"/>
                <w:szCs w:val="18"/>
              </w:rPr>
              <w:t>86:08:0020501:</w:t>
            </w:r>
            <w:r>
              <w:rPr>
                <w:sz w:val="18"/>
                <w:szCs w:val="18"/>
              </w:rPr>
              <w:t>2432</w:t>
            </w:r>
          </w:p>
        </w:tc>
        <w:tc>
          <w:tcPr>
            <w:tcW w:w="1276" w:type="dxa"/>
          </w:tcPr>
          <w:p w:rsidR="007C0EA7" w:rsidRPr="00030FC3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1737</w:t>
            </w:r>
          </w:p>
        </w:tc>
        <w:tc>
          <w:tcPr>
            <w:tcW w:w="2814" w:type="dxa"/>
          </w:tcPr>
          <w:p w:rsidR="007C0EA7" w:rsidRDefault="007C0EA7" w:rsidP="00CB4402">
            <w:pPr>
              <w:jc w:val="center"/>
            </w:pPr>
            <w:r w:rsidRPr="004719D1">
              <w:rPr>
                <w:sz w:val="18"/>
                <w:szCs w:val="18"/>
              </w:rPr>
              <w:t>Малоэтажная многоквартирная жилая застройка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:ЗУ116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9576B">
              <w:rPr>
                <w:sz w:val="18"/>
                <w:szCs w:val="18"/>
              </w:rPr>
              <w:t>ул Центральная</w:t>
            </w:r>
          </w:p>
        </w:tc>
        <w:tc>
          <w:tcPr>
            <w:tcW w:w="4678" w:type="dxa"/>
            <w:vAlign w:val="center"/>
          </w:tcPr>
          <w:p w:rsidR="007C0EA7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Перераспределение земельных участков</w:t>
            </w:r>
          </w:p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9A54B3">
              <w:rPr>
                <w:sz w:val="18"/>
                <w:szCs w:val="18"/>
              </w:rPr>
              <w:t>86:08:0020501:</w:t>
            </w:r>
            <w:r>
              <w:rPr>
                <w:sz w:val="18"/>
                <w:szCs w:val="18"/>
              </w:rPr>
              <w:t>2435</w:t>
            </w:r>
          </w:p>
        </w:tc>
        <w:tc>
          <w:tcPr>
            <w:tcW w:w="1276" w:type="dxa"/>
          </w:tcPr>
          <w:p w:rsidR="007C0EA7" w:rsidRPr="00CF0620" w:rsidRDefault="007C0EA7" w:rsidP="00CB4402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1235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4719D1">
              <w:rPr>
                <w:sz w:val="18"/>
                <w:szCs w:val="18"/>
              </w:rPr>
              <w:t>Малоэтажная многоквартирная жилая застройка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:ЗУ117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1E2FCD">
              <w:rPr>
                <w:sz w:val="18"/>
                <w:szCs w:val="18"/>
              </w:rPr>
              <w:t>ул. Круг Б-4, 29</w:t>
            </w:r>
          </w:p>
        </w:tc>
        <w:tc>
          <w:tcPr>
            <w:tcW w:w="4678" w:type="dxa"/>
          </w:tcPr>
          <w:p w:rsidR="007C0EA7" w:rsidRDefault="007C0EA7" w:rsidP="00CB4402">
            <w:pPr>
              <w:jc w:val="center"/>
            </w:pPr>
            <w:r w:rsidRPr="00434093">
              <w:rPr>
                <w:sz w:val="18"/>
                <w:szCs w:val="18"/>
              </w:rPr>
              <w:t>Перераспределение земельных участков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EE1516">
              <w:rPr>
                <w:sz w:val="18"/>
                <w:szCs w:val="18"/>
              </w:rPr>
              <w:t>86:08:0020501:1218</w:t>
            </w:r>
          </w:p>
        </w:tc>
        <w:tc>
          <w:tcPr>
            <w:tcW w:w="1276" w:type="dxa"/>
          </w:tcPr>
          <w:p w:rsidR="007C0EA7" w:rsidRPr="00CF0620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2028</w:t>
            </w:r>
          </w:p>
        </w:tc>
        <w:tc>
          <w:tcPr>
            <w:tcW w:w="2814" w:type="dxa"/>
          </w:tcPr>
          <w:p w:rsidR="007C0EA7" w:rsidRDefault="007C0EA7" w:rsidP="00CB4402">
            <w:pPr>
              <w:jc w:val="center"/>
            </w:pPr>
            <w:r w:rsidRPr="004719D1">
              <w:rPr>
                <w:sz w:val="18"/>
                <w:szCs w:val="18"/>
              </w:rPr>
              <w:t>Малоэтажная многоквартирная жилая застройка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:ЗУ118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1E2FCD">
              <w:rPr>
                <w:sz w:val="18"/>
                <w:szCs w:val="18"/>
              </w:rPr>
              <w:t xml:space="preserve">ул. Круг Б-4, </w:t>
            </w:r>
            <w:r>
              <w:rPr>
                <w:sz w:val="18"/>
                <w:szCs w:val="18"/>
              </w:rPr>
              <w:t>30</w:t>
            </w:r>
          </w:p>
        </w:tc>
        <w:tc>
          <w:tcPr>
            <w:tcW w:w="4678" w:type="dxa"/>
          </w:tcPr>
          <w:p w:rsidR="007C0EA7" w:rsidRDefault="007C0EA7" w:rsidP="00CB4402">
            <w:pPr>
              <w:jc w:val="center"/>
            </w:pPr>
            <w:r w:rsidRPr="00434093">
              <w:rPr>
                <w:sz w:val="18"/>
                <w:szCs w:val="18"/>
              </w:rPr>
              <w:t>Перераспределение земельных участков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5243E2">
              <w:rPr>
                <w:sz w:val="18"/>
                <w:szCs w:val="18"/>
              </w:rPr>
              <w:t>86:08:0020501:1101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1462</w:t>
            </w:r>
          </w:p>
        </w:tc>
        <w:tc>
          <w:tcPr>
            <w:tcW w:w="2814" w:type="dxa"/>
          </w:tcPr>
          <w:p w:rsidR="007C0EA7" w:rsidRDefault="007C0EA7" w:rsidP="00CB4402">
            <w:pPr>
              <w:jc w:val="center"/>
            </w:pPr>
            <w:r w:rsidRPr="004719D1">
              <w:rPr>
                <w:sz w:val="18"/>
                <w:szCs w:val="18"/>
              </w:rPr>
              <w:t>Малоэтажная многоквартирная жилая застройка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:ЗУ119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ул. Круг Б-3, 31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5243E2">
              <w:rPr>
                <w:sz w:val="18"/>
                <w:szCs w:val="18"/>
              </w:rPr>
              <w:t>86:08:0020501:1238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1367</w:t>
            </w:r>
          </w:p>
        </w:tc>
        <w:tc>
          <w:tcPr>
            <w:tcW w:w="2814" w:type="dxa"/>
          </w:tcPr>
          <w:p w:rsidR="007C0EA7" w:rsidRDefault="007C0EA7" w:rsidP="00CB4402">
            <w:pPr>
              <w:jc w:val="center"/>
            </w:pPr>
            <w:r w:rsidRPr="004719D1">
              <w:rPr>
                <w:sz w:val="18"/>
                <w:szCs w:val="18"/>
              </w:rPr>
              <w:t>Малоэтажная многоквартирная жилая застройка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:ЗУ120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ул. Круг Б-3, 32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5243E2">
              <w:rPr>
                <w:sz w:val="18"/>
                <w:szCs w:val="18"/>
              </w:rPr>
              <w:t>86:08:0020501:1099</w:t>
            </w:r>
          </w:p>
        </w:tc>
        <w:tc>
          <w:tcPr>
            <w:tcW w:w="1276" w:type="dxa"/>
          </w:tcPr>
          <w:p w:rsidR="007C0EA7" w:rsidRPr="00CF0620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2012</w:t>
            </w:r>
          </w:p>
        </w:tc>
        <w:tc>
          <w:tcPr>
            <w:tcW w:w="2814" w:type="dxa"/>
          </w:tcPr>
          <w:p w:rsidR="007C0EA7" w:rsidRDefault="007C0EA7" w:rsidP="00CB4402">
            <w:pPr>
              <w:jc w:val="center"/>
            </w:pPr>
            <w:r w:rsidRPr="004719D1">
              <w:rPr>
                <w:sz w:val="18"/>
                <w:szCs w:val="18"/>
              </w:rPr>
              <w:t>Малоэтажная многоквартирная жилая застройка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:ЗУ121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ул. Круг Б-3, 33</w:t>
            </w:r>
          </w:p>
        </w:tc>
        <w:tc>
          <w:tcPr>
            <w:tcW w:w="4678" w:type="dxa"/>
          </w:tcPr>
          <w:p w:rsidR="007C0EA7" w:rsidRDefault="007C0EA7" w:rsidP="00CB4402">
            <w:pPr>
              <w:jc w:val="center"/>
            </w:pPr>
            <w:r w:rsidRPr="00434093">
              <w:rPr>
                <w:sz w:val="18"/>
                <w:szCs w:val="18"/>
              </w:rPr>
              <w:t>Перераспределение земельных участков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5243E2">
              <w:rPr>
                <w:sz w:val="18"/>
                <w:szCs w:val="18"/>
              </w:rPr>
              <w:t>86:08:0020501:1100</w:t>
            </w:r>
          </w:p>
        </w:tc>
        <w:tc>
          <w:tcPr>
            <w:tcW w:w="1276" w:type="dxa"/>
            <w:vAlign w:val="center"/>
          </w:tcPr>
          <w:p w:rsidR="007C0EA7" w:rsidRPr="00CF0620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2384</w:t>
            </w:r>
          </w:p>
        </w:tc>
        <w:tc>
          <w:tcPr>
            <w:tcW w:w="2814" w:type="dxa"/>
          </w:tcPr>
          <w:p w:rsidR="007C0EA7" w:rsidRDefault="007C0EA7" w:rsidP="00CB4402">
            <w:pPr>
              <w:jc w:val="center"/>
            </w:pPr>
            <w:r w:rsidRPr="004719D1">
              <w:rPr>
                <w:sz w:val="18"/>
                <w:szCs w:val="18"/>
              </w:rPr>
              <w:t>Малоэтажная многоквартирная жилая застройка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:ЗУ122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ул. Круг Б-3, 34</w:t>
            </w:r>
          </w:p>
        </w:tc>
        <w:tc>
          <w:tcPr>
            <w:tcW w:w="4678" w:type="dxa"/>
          </w:tcPr>
          <w:p w:rsidR="007C0EA7" w:rsidRDefault="007C0EA7" w:rsidP="00CB4402">
            <w:pPr>
              <w:jc w:val="center"/>
            </w:pPr>
            <w:r w:rsidRPr="00434093">
              <w:rPr>
                <w:sz w:val="18"/>
                <w:szCs w:val="18"/>
              </w:rPr>
              <w:t>Перераспределение земельных участков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5243E2">
              <w:rPr>
                <w:sz w:val="18"/>
                <w:szCs w:val="18"/>
              </w:rPr>
              <w:t>86:08:0020501:1235</w:t>
            </w:r>
          </w:p>
        </w:tc>
        <w:tc>
          <w:tcPr>
            <w:tcW w:w="1276" w:type="dxa"/>
            <w:vAlign w:val="center"/>
          </w:tcPr>
          <w:p w:rsidR="007C0EA7" w:rsidRPr="00CF0620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1504</w:t>
            </w:r>
          </w:p>
        </w:tc>
        <w:tc>
          <w:tcPr>
            <w:tcW w:w="2814" w:type="dxa"/>
          </w:tcPr>
          <w:p w:rsidR="007C0EA7" w:rsidRDefault="007C0EA7" w:rsidP="00CB4402">
            <w:pPr>
              <w:jc w:val="center"/>
            </w:pPr>
            <w:r w:rsidRPr="004719D1">
              <w:rPr>
                <w:sz w:val="18"/>
                <w:szCs w:val="18"/>
              </w:rPr>
              <w:t>Малоэтажная многоквартирная жилая застройка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:ЗУ123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ул. Круг Б-3, 35</w:t>
            </w:r>
          </w:p>
        </w:tc>
        <w:tc>
          <w:tcPr>
            <w:tcW w:w="4678" w:type="dxa"/>
          </w:tcPr>
          <w:p w:rsidR="007C0EA7" w:rsidRDefault="007C0EA7" w:rsidP="00CB4402">
            <w:pPr>
              <w:jc w:val="center"/>
            </w:pPr>
            <w:r w:rsidRPr="00434093">
              <w:rPr>
                <w:sz w:val="18"/>
                <w:szCs w:val="18"/>
              </w:rPr>
              <w:t>Перераспределение земельных участков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5243E2">
              <w:rPr>
                <w:sz w:val="18"/>
                <w:szCs w:val="18"/>
              </w:rPr>
              <w:t>86:08:0020501:2429</w:t>
            </w:r>
          </w:p>
        </w:tc>
        <w:tc>
          <w:tcPr>
            <w:tcW w:w="1276" w:type="dxa"/>
            <w:vAlign w:val="center"/>
          </w:tcPr>
          <w:p w:rsidR="007C0EA7" w:rsidRPr="00CF0620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1744</w:t>
            </w:r>
          </w:p>
        </w:tc>
        <w:tc>
          <w:tcPr>
            <w:tcW w:w="2814" w:type="dxa"/>
          </w:tcPr>
          <w:p w:rsidR="007C0EA7" w:rsidRDefault="007C0EA7" w:rsidP="00CB4402">
            <w:pPr>
              <w:jc w:val="center"/>
            </w:pPr>
            <w:r w:rsidRPr="004719D1">
              <w:rPr>
                <w:sz w:val="18"/>
                <w:szCs w:val="18"/>
              </w:rPr>
              <w:t>Малоэтажная многоквартирная жилая застройка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:ЗУ124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ул. Круг Б-4,28</w:t>
            </w:r>
          </w:p>
        </w:tc>
        <w:tc>
          <w:tcPr>
            <w:tcW w:w="4678" w:type="dxa"/>
          </w:tcPr>
          <w:p w:rsidR="007C0EA7" w:rsidRDefault="007C0EA7" w:rsidP="00CB4402">
            <w:pPr>
              <w:jc w:val="center"/>
            </w:pPr>
            <w:r w:rsidRPr="00434093">
              <w:rPr>
                <w:sz w:val="18"/>
                <w:szCs w:val="18"/>
              </w:rPr>
              <w:t>Перераспределение земельных участков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EE1516">
              <w:rPr>
                <w:sz w:val="18"/>
                <w:szCs w:val="18"/>
              </w:rPr>
              <w:t>86:08:0020501:1219</w:t>
            </w:r>
          </w:p>
        </w:tc>
        <w:tc>
          <w:tcPr>
            <w:tcW w:w="1276" w:type="dxa"/>
            <w:vAlign w:val="center"/>
          </w:tcPr>
          <w:p w:rsidR="007C0EA7" w:rsidRPr="00CF0620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1651</w:t>
            </w:r>
          </w:p>
        </w:tc>
        <w:tc>
          <w:tcPr>
            <w:tcW w:w="2814" w:type="dxa"/>
          </w:tcPr>
          <w:p w:rsidR="007C0EA7" w:rsidRDefault="007C0EA7" w:rsidP="00CB4402">
            <w:pPr>
              <w:jc w:val="center"/>
            </w:pPr>
            <w:r w:rsidRPr="004719D1">
              <w:rPr>
                <w:sz w:val="18"/>
                <w:szCs w:val="18"/>
              </w:rPr>
              <w:t>Малоэтажная многоквартирная жилая застройка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:ЗУ125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ул. Круг Б-3, 38</w:t>
            </w:r>
          </w:p>
        </w:tc>
        <w:tc>
          <w:tcPr>
            <w:tcW w:w="4678" w:type="dxa"/>
          </w:tcPr>
          <w:p w:rsidR="007C0EA7" w:rsidRDefault="007C0EA7" w:rsidP="00CB4402">
            <w:pPr>
              <w:jc w:val="center"/>
            </w:pPr>
            <w:r w:rsidRPr="00434093">
              <w:rPr>
                <w:sz w:val="18"/>
                <w:szCs w:val="18"/>
              </w:rPr>
              <w:t>Перераспределение земельных участков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9A54B3">
              <w:rPr>
                <w:sz w:val="18"/>
                <w:szCs w:val="18"/>
              </w:rPr>
              <w:t>86:08:0020501:1214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1987</w:t>
            </w:r>
          </w:p>
        </w:tc>
        <w:tc>
          <w:tcPr>
            <w:tcW w:w="2814" w:type="dxa"/>
          </w:tcPr>
          <w:p w:rsidR="007C0EA7" w:rsidRDefault="007C0EA7" w:rsidP="00CB4402">
            <w:pPr>
              <w:jc w:val="center"/>
            </w:pPr>
            <w:r w:rsidRPr="004719D1">
              <w:rPr>
                <w:sz w:val="18"/>
                <w:szCs w:val="18"/>
              </w:rPr>
              <w:t>Малоэтажная многоквартирная жилая застройка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:ЗУ126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ул. Круг Б-3, 39</w:t>
            </w:r>
          </w:p>
        </w:tc>
        <w:tc>
          <w:tcPr>
            <w:tcW w:w="4678" w:type="dxa"/>
          </w:tcPr>
          <w:p w:rsidR="007C0EA7" w:rsidRDefault="007C0EA7" w:rsidP="00CB4402">
            <w:pPr>
              <w:jc w:val="center"/>
            </w:pPr>
            <w:r w:rsidRPr="00434093">
              <w:rPr>
                <w:sz w:val="18"/>
                <w:szCs w:val="18"/>
              </w:rPr>
              <w:t>Перераспределение земельных участков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9A54B3">
              <w:rPr>
                <w:sz w:val="18"/>
                <w:szCs w:val="18"/>
              </w:rPr>
              <w:t>86:08:0020501:3313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2520</w:t>
            </w:r>
          </w:p>
        </w:tc>
        <w:tc>
          <w:tcPr>
            <w:tcW w:w="2814" w:type="dxa"/>
          </w:tcPr>
          <w:p w:rsidR="007C0EA7" w:rsidRDefault="007C0EA7" w:rsidP="00CB4402">
            <w:pPr>
              <w:jc w:val="center"/>
            </w:pPr>
            <w:r w:rsidRPr="004719D1">
              <w:rPr>
                <w:sz w:val="18"/>
                <w:szCs w:val="18"/>
              </w:rPr>
              <w:t>Малоэтажная многоквартирная жилая застройка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:ЗУ127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ул. Круг Б-3, 40</w:t>
            </w:r>
          </w:p>
        </w:tc>
        <w:tc>
          <w:tcPr>
            <w:tcW w:w="4678" w:type="dxa"/>
          </w:tcPr>
          <w:p w:rsidR="007C0EA7" w:rsidRDefault="007C0EA7" w:rsidP="00CB4402">
            <w:pPr>
              <w:jc w:val="center"/>
            </w:pPr>
            <w:r w:rsidRPr="00434093">
              <w:rPr>
                <w:sz w:val="18"/>
                <w:szCs w:val="18"/>
              </w:rPr>
              <w:t>Перераспределение земельных участков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EE1516">
              <w:rPr>
                <w:sz w:val="18"/>
                <w:szCs w:val="18"/>
              </w:rPr>
              <w:t>86:08:0020501:2430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1875</w:t>
            </w:r>
          </w:p>
        </w:tc>
        <w:tc>
          <w:tcPr>
            <w:tcW w:w="2814" w:type="dxa"/>
          </w:tcPr>
          <w:p w:rsidR="007C0EA7" w:rsidRDefault="007C0EA7" w:rsidP="00CB4402">
            <w:pPr>
              <w:jc w:val="center"/>
            </w:pP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:ЗУ128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ул. Круг Б-3, 41</w:t>
            </w:r>
          </w:p>
        </w:tc>
        <w:tc>
          <w:tcPr>
            <w:tcW w:w="4678" w:type="dxa"/>
          </w:tcPr>
          <w:p w:rsidR="007C0EA7" w:rsidRDefault="007C0EA7" w:rsidP="00CB4402">
            <w:pPr>
              <w:jc w:val="center"/>
            </w:pPr>
            <w:r w:rsidRPr="00434093">
              <w:rPr>
                <w:sz w:val="18"/>
                <w:szCs w:val="18"/>
              </w:rPr>
              <w:t>Перераспределение земельных участков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EE1516">
              <w:rPr>
                <w:sz w:val="18"/>
                <w:szCs w:val="18"/>
              </w:rPr>
              <w:t>86:08:0020501:1228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2403</w:t>
            </w:r>
          </w:p>
        </w:tc>
        <w:tc>
          <w:tcPr>
            <w:tcW w:w="2814" w:type="dxa"/>
          </w:tcPr>
          <w:p w:rsidR="007C0EA7" w:rsidRDefault="007C0EA7" w:rsidP="00CB4402">
            <w:pPr>
              <w:jc w:val="center"/>
            </w:pPr>
            <w:r w:rsidRPr="004719D1">
              <w:rPr>
                <w:sz w:val="18"/>
                <w:szCs w:val="18"/>
              </w:rPr>
              <w:t>Малоэтажная многоквартирная жилая застройка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:ЗУ129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ул. Круг Б-3, 42</w:t>
            </w:r>
          </w:p>
        </w:tc>
        <w:tc>
          <w:tcPr>
            <w:tcW w:w="4678" w:type="dxa"/>
          </w:tcPr>
          <w:p w:rsidR="007C0EA7" w:rsidRDefault="007C0EA7" w:rsidP="00CB4402">
            <w:pPr>
              <w:jc w:val="center"/>
            </w:pPr>
            <w:r w:rsidRPr="00434093">
              <w:rPr>
                <w:sz w:val="18"/>
                <w:szCs w:val="18"/>
              </w:rPr>
              <w:t>Перераспределение земельных участков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456671">
              <w:rPr>
                <w:sz w:val="18"/>
                <w:szCs w:val="18"/>
              </w:rPr>
              <w:t>86:08:0020501:1229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876</w:t>
            </w:r>
          </w:p>
        </w:tc>
        <w:tc>
          <w:tcPr>
            <w:tcW w:w="2814" w:type="dxa"/>
          </w:tcPr>
          <w:p w:rsidR="007C0EA7" w:rsidRDefault="007C0EA7" w:rsidP="00CB4402">
            <w:pPr>
              <w:jc w:val="center"/>
            </w:pPr>
            <w:r w:rsidRPr="004719D1">
              <w:rPr>
                <w:sz w:val="18"/>
                <w:szCs w:val="18"/>
              </w:rPr>
              <w:t>Малоэтажная многоквартирная жилая застройка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:ЗУ130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ул. Круг Б-3, 43</w:t>
            </w:r>
          </w:p>
        </w:tc>
        <w:tc>
          <w:tcPr>
            <w:tcW w:w="4678" w:type="dxa"/>
          </w:tcPr>
          <w:p w:rsidR="007C0EA7" w:rsidRDefault="007C0EA7" w:rsidP="00CB4402">
            <w:pPr>
              <w:jc w:val="center"/>
            </w:pPr>
            <w:r w:rsidRPr="00434093">
              <w:rPr>
                <w:sz w:val="18"/>
                <w:szCs w:val="18"/>
              </w:rPr>
              <w:t>Перераспределение земельных участков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456671">
              <w:rPr>
                <w:sz w:val="18"/>
                <w:szCs w:val="18"/>
              </w:rPr>
              <w:t>86:08:0020501:1230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1949</w:t>
            </w:r>
          </w:p>
        </w:tc>
        <w:tc>
          <w:tcPr>
            <w:tcW w:w="2814" w:type="dxa"/>
          </w:tcPr>
          <w:p w:rsidR="007C0EA7" w:rsidRDefault="007C0EA7" w:rsidP="00CB4402">
            <w:pPr>
              <w:jc w:val="center"/>
            </w:pPr>
            <w:r w:rsidRPr="004719D1">
              <w:rPr>
                <w:sz w:val="18"/>
                <w:szCs w:val="18"/>
              </w:rPr>
              <w:t>Малоэтажная многоквартирная жилая застройка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:ЗУ131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ул. Круг Б-4,36</w:t>
            </w:r>
          </w:p>
        </w:tc>
        <w:tc>
          <w:tcPr>
            <w:tcW w:w="4678" w:type="dxa"/>
          </w:tcPr>
          <w:p w:rsidR="007C0EA7" w:rsidRDefault="007C0EA7" w:rsidP="00CB4402">
            <w:pPr>
              <w:jc w:val="center"/>
            </w:pPr>
            <w:r w:rsidRPr="00434093">
              <w:rPr>
                <w:sz w:val="18"/>
                <w:szCs w:val="18"/>
              </w:rPr>
              <w:t>Перераспределение земельных участков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456671">
              <w:rPr>
                <w:sz w:val="18"/>
                <w:szCs w:val="18"/>
              </w:rPr>
              <w:t>86:08:0020501:2428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1298</w:t>
            </w:r>
          </w:p>
        </w:tc>
        <w:tc>
          <w:tcPr>
            <w:tcW w:w="2814" w:type="dxa"/>
          </w:tcPr>
          <w:p w:rsidR="007C0EA7" w:rsidRDefault="007C0EA7" w:rsidP="00CB4402">
            <w:pPr>
              <w:jc w:val="center"/>
            </w:pPr>
            <w:r w:rsidRPr="004719D1">
              <w:rPr>
                <w:sz w:val="18"/>
                <w:szCs w:val="18"/>
              </w:rPr>
              <w:t>Малоэтажная многоквартирная жилая застройка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:ЗУ132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ул. Круг Б-3, 37</w:t>
            </w:r>
          </w:p>
        </w:tc>
        <w:tc>
          <w:tcPr>
            <w:tcW w:w="4678" w:type="dxa"/>
          </w:tcPr>
          <w:p w:rsidR="007C0EA7" w:rsidRDefault="007C0EA7" w:rsidP="00CB4402">
            <w:pPr>
              <w:jc w:val="center"/>
            </w:pPr>
            <w:r w:rsidRPr="00434093">
              <w:rPr>
                <w:sz w:val="18"/>
                <w:szCs w:val="18"/>
              </w:rPr>
              <w:t>Перераспределение земельных участков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456671">
              <w:rPr>
                <w:sz w:val="18"/>
                <w:szCs w:val="18"/>
              </w:rPr>
              <w:t>86:08:0020501:1227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1882</w:t>
            </w:r>
          </w:p>
        </w:tc>
        <w:tc>
          <w:tcPr>
            <w:tcW w:w="2814" w:type="dxa"/>
          </w:tcPr>
          <w:p w:rsidR="007C0EA7" w:rsidRDefault="007C0EA7" w:rsidP="00CB4402">
            <w:pPr>
              <w:jc w:val="center"/>
            </w:pPr>
            <w:r w:rsidRPr="004719D1">
              <w:rPr>
                <w:sz w:val="18"/>
                <w:szCs w:val="18"/>
              </w:rPr>
              <w:t>Малоэтажная многоквартирная жилая застройка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:ЗУ133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1734</w:t>
            </w:r>
          </w:p>
        </w:tc>
        <w:tc>
          <w:tcPr>
            <w:tcW w:w="2814" w:type="dxa"/>
          </w:tcPr>
          <w:p w:rsidR="007C0EA7" w:rsidRDefault="007C0EA7" w:rsidP="00CB4402">
            <w:pPr>
              <w:jc w:val="center"/>
            </w:pPr>
            <w:r w:rsidRPr="004719D1">
              <w:rPr>
                <w:sz w:val="18"/>
                <w:szCs w:val="18"/>
              </w:rPr>
              <w:t>Малоэтажная многоквартирная жилая застройка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:ЗУ134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2480</w:t>
            </w:r>
          </w:p>
        </w:tc>
        <w:tc>
          <w:tcPr>
            <w:tcW w:w="2814" w:type="dxa"/>
          </w:tcPr>
          <w:p w:rsidR="007C0EA7" w:rsidRDefault="007C0EA7" w:rsidP="00CB4402">
            <w:pPr>
              <w:jc w:val="center"/>
            </w:pPr>
            <w:r w:rsidRPr="004719D1">
              <w:rPr>
                <w:sz w:val="18"/>
                <w:szCs w:val="18"/>
              </w:rPr>
              <w:t>Малоэтажная многоквартирная жилая застройка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:ЗУ135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</w:t>
            </w:r>
          </w:p>
        </w:tc>
        <w:tc>
          <w:tcPr>
            <w:tcW w:w="2814" w:type="dxa"/>
          </w:tcPr>
          <w:p w:rsidR="007C0EA7" w:rsidRDefault="007C0EA7" w:rsidP="00CB4402">
            <w:pPr>
              <w:jc w:val="center"/>
            </w:pPr>
            <w:r w:rsidRPr="004719D1">
              <w:rPr>
                <w:sz w:val="18"/>
                <w:szCs w:val="18"/>
              </w:rPr>
              <w:t>Малоэтажная многоквартирная жилая застройка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:ЗУ136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3949</w:t>
            </w:r>
          </w:p>
        </w:tc>
        <w:tc>
          <w:tcPr>
            <w:tcW w:w="2814" w:type="dxa"/>
          </w:tcPr>
          <w:p w:rsidR="007C0EA7" w:rsidRDefault="007C0EA7" w:rsidP="00CB4402">
            <w:pPr>
              <w:jc w:val="center"/>
            </w:pPr>
            <w:r w:rsidRPr="004719D1">
              <w:rPr>
                <w:sz w:val="18"/>
                <w:szCs w:val="18"/>
              </w:rPr>
              <w:t>Малоэтажная многоквартирная жилая застройка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:ЗУ137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2161</w:t>
            </w:r>
          </w:p>
        </w:tc>
        <w:tc>
          <w:tcPr>
            <w:tcW w:w="2814" w:type="dxa"/>
          </w:tcPr>
          <w:p w:rsidR="007C0EA7" w:rsidRDefault="007C0EA7" w:rsidP="00CB4402">
            <w:pPr>
              <w:jc w:val="center"/>
            </w:pPr>
            <w:r w:rsidRPr="004719D1">
              <w:rPr>
                <w:sz w:val="18"/>
                <w:szCs w:val="18"/>
              </w:rPr>
              <w:t>Малоэтажная многоквартирная жилая застройка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:ЗУ138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1911</w:t>
            </w:r>
          </w:p>
        </w:tc>
        <w:tc>
          <w:tcPr>
            <w:tcW w:w="2814" w:type="dxa"/>
          </w:tcPr>
          <w:p w:rsidR="007C0EA7" w:rsidRDefault="007C0EA7" w:rsidP="00CB4402">
            <w:pPr>
              <w:jc w:val="center"/>
            </w:pPr>
            <w:r w:rsidRPr="004719D1">
              <w:rPr>
                <w:sz w:val="18"/>
                <w:szCs w:val="18"/>
              </w:rPr>
              <w:t>Малоэтажная многоквартирная жилая застройка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:ЗУ139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2866</w:t>
            </w:r>
          </w:p>
        </w:tc>
        <w:tc>
          <w:tcPr>
            <w:tcW w:w="2814" w:type="dxa"/>
          </w:tcPr>
          <w:p w:rsidR="007C0EA7" w:rsidRDefault="007C0EA7" w:rsidP="00CB4402">
            <w:pPr>
              <w:jc w:val="center"/>
            </w:pPr>
            <w:r w:rsidRPr="004719D1">
              <w:rPr>
                <w:sz w:val="18"/>
                <w:szCs w:val="18"/>
              </w:rPr>
              <w:t>Малоэтажная многоквартирная жилая застройка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:ЗУ140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2569</w:t>
            </w:r>
          </w:p>
        </w:tc>
        <w:tc>
          <w:tcPr>
            <w:tcW w:w="2814" w:type="dxa"/>
          </w:tcPr>
          <w:p w:rsidR="007C0EA7" w:rsidRDefault="007C0EA7" w:rsidP="00CB4402">
            <w:pPr>
              <w:jc w:val="center"/>
            </w:pPr>
            <w:r w:rsidRPr="004719D1">
              <w:rPr>
                <w:sz w:val="18"/>
                <w:szCs w:val="18"/>
              </w:rPr>
              <w:t>Малоэтажная многоквартирная жилая застройка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:ЗУ141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1250</w:t>
            </w:r>
          </w:p>
        </w:tc>
        <w:tc>
          <w:tcPr>
            <w:tcW w:w="2814" w:type="dxa"/>
          </w:tcPr>
          <w:p w:rsidR="007C0EA7" w:rsidRDefault="007C0EA7" w:rsidP="00CB4402">
            <w:pPr>
              <w:jc w:val="center"/>
            </w:pPr>
            <w:r w:rsidRPr="004719D1">
              <w:rPr>
                <w:sz w:val="18"/>
                <w:szCs w:val="18"/>
              </w:rPr>
              <w:t>Малоэтажная многоквартирная жилая застройка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:ЗУ142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2458</w:t>
            </w:r>
          </w:p>
        </w:tc>
        <w:tc>
          <w:tcPr>
            <w:tcW w:w="2814" w:type="dxa"/>
          </w:tcPr>
          <w:p w:rsidR="007C0EA7" w:rsidRDefault="007C0EA7" w:rsidP="00CB4402">
            <w:pPr>
              <w:jc w:val="center"/>
            </w:pPr>
            <w:r w:rsidRPr="004719D1">
              <w:rPr>
                <w:sz w:val="18"/>
                <w:szCs w:val="18"/>
              </w:rPr>
              <w:t>Малоэтажная многоквартирная жилая застройка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:ЗУ143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456671">
              <w:rPr>
                <w:sz w:val="18"/>
                <w:szCs w:val="18"/>
              </w:rPr>
              <w:t>ул. Круг В-1, 56</w:t>
            </w:r>
          </w:p>
        </w:tc>
        <w:tc>
          <w:tcPr>
            <w:tcW w:w="4678" w:type="dxa"/>
          </w:tcPr>
          <w:p w:rsidR="007C0EA7" w:rsidRDefault="007C0EA7" w:rsidP="00CB4402">
            <w:pPr>
              <w:jc w:val="center"/>
            </w:pPr>
            <w:r w:rsidRPr="00434093">
              <w:rPr>
                <w:sz w:val="18"/>
                <w:szCs w:val="18"/>
              </w:rPr>
              <w:t>Перераспределение земельных участков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456671">
              <w:rPr>
                <w:sz w:val="18"/>
                <w:szCs w:val="18"/>
              </w:rPr>
              <w:t>86:08:0020501:12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3397</w:t>
            </w:r>
          </w:p>
        </w:tc>
        <w:tc>
          <w:tcPr>
            <w:tcW w:w="2814" w:type="dxa"/>
          </w:tcPr>
          <w:p w:rsidR="007C0EA7" w:rsidRDefault="007C0EA7" w:rsidP="00CB4402">
            <w:pPr>
              <w:jc w:val="center"/>
            </w:pPr>
            <w:r w:rsidRPr="004719D1">
              <w:rPr>
                <w:sz w:val="18"/>
                <w:szCs w:val="18"/>
              </w:rPr>
              <w:t>Малоэтажная многоквартирная жилая застройка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:ЗУ144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456671">
              <w:rPr>
                <w:sz w:val="18"/>
                <w:szCs w:val="18"/>
              </w:rPr>
              <w:t>ул. Круг В-1, 5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4678" w:type="dxa"/>
          </w:tcPr>
          <w:p w:rsidR="007C0EA7" w:rsidRDefault="007C0EA7" w:rsidP="00CB4402">
            <w:pPr>
              <w:jc w:val="center"/>
            </w:pPr>
            <w:r w:rsidRPr="00434093">
              <w:rPr>
                <w:sz w:val="18"/>
                <w:szCs w:val="18"/>
              </w:rPr>
              <w:t>Перераспределение земельных участков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456671">
              <w:rPr>
                <w:sz w:val="18"/>
                <w:szCs w:val="18"/>
              </w:rPr>
              <w:t>86:08:0020501:3238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2826</w:t>
            </w:r>
          </w:p>
        </w:tc>
        <w:tc>
          <w:tcPr>
            <w:tcW w:w="2814" w:type="dxa"/>
          </w:tcPr>
          <w:p w:rsidR="007C0EA7" w:rsidRDefault="007C0EA7" w:rsidP="00CB4402">
            <w:pPr>
              <w:jc w:val="center"/>
            </w:pPr>
            <w:r w:rsidRPr="004719D1">
              <w:rPr>
                <w:sz w:val="18"/>
                <w:szCs w:val="18"/>
              </w:rPr>
              <w:t>Малоэтажная многоквартирная жилая застройка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:ЗУ145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456671">
              <w:rPr>
                <w:sz w:val="18"/>
                <w:szCs w:val="18"/>
              </w:rPr>
              <w:t>ул. Круг В-1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338</w:t>
            </w:r>
          </w:p>
        </w:tc>
        <w:tc>
          <w:tcPr>
            <w:tcW w:w="2814" w:type="dxa"/>
          </w:tcPr>
          <w:p w:rsidR="007C0EA7" w:rsidRDefault="007C0EA7" w:rsidP="00CB4402">
            <w:pPr>
              <w:jc w:val="center"/>
            </w:pPr>
            <w:r w:rsidRPr="004719D1">
              <w:rPr>
                <w:sz w:val="18"/>
                <w:szCs w:val="18"/>
              </w:rPr>
              <w:t>Малоэтажная многоквартирная жилая застройка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:ЗУ146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456671">
              <w:rPr>
                <w:sz w:val="18"/>
                <w:szCs w:val="18"/>
              </w:rPr>
              <w:t>ул. Круг В-1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6448</w:t>
            </w:r>
          </w:p>
        </w:tc>
        <w:tc>
          <w:tcPr>
            <w:tcW w:w="2814" w:type="dxa"/>
          </w:tcPr>
          <w:p w:rsidR="007C0EA7" w:rsidRDefault="007C0EA7" w:rsidP="00CB4402">
            <w:pPr>
              <w:jc w:val="center"/>
            </w:pPr>
            <w:r w:rsidRPr="004719D1">
              <w:rPr>
                <w:sz w:val="18"/>
                <w:szCs w:val="18"/>
              </w:rPr>
              <w:t>Малоэтажная многоквартирная жилая застройка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:ЗУ147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456671">
              <w:rPr>
                <w:sz w:val="18"/>
                <w:szCs w:val="18"/>
              </w:rPr>
              <w:t>ул. Круг В-1, 47</w:t>
            </w:r>
          </w:p>
        </w:tc>
        <w:tc>
          <w:tcPr>
            <w:tcW w:w="4678" w:type="dxa"/>
          </w:tcPr>
          <w:p w:rsidR="007C0EA7" w:rsidRDefault="007C0EA7" w:rsidP="00CB4402">
            <w:pPr>
              <w:jc w:val="center"/>
            </w:pPr>
            <w:r w:rsidRPr="00434093">
              <w:rPr>
                <w:sz w:val="18"/>
                <w:szCs w:val="18"/>
              </w:rPr>
              <w:t>Перераспределение земельных участков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456671">
              <w:rPr>
                <w:sz w:val="18"/>
                <w:szCs w:val="18"/>
              </w:rPr>
              <w:t>86:08:0020501:1217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3349</w:t>
            </w:r>
          </w:p>
        </w:tc>
        <w:tc>
          <w:tcPr>
            <w:tcW w:w="2814" w:type="dxa"/>
          </w:tcPr>
          <w:p w:rsidR="007C0EA7" w:rsidRDefault="007C0EA7" w:rsidP="00CB4402">
            <w:pPr>
              <w:jc w:val="center"/>
            </w:pPr>
            <w:r w:rsidRPr="004719D1">
              <w:rPr>
                <w:sz w:val="18"/>
                <w:szCs w:val="18"/>
              </w:rPr>
              <w:t>Малоэтажная многоквартирная жилая застройка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</w:tcPr>
          <w:p w:rsidR="007C0EA7" w:rsidRDefault="007C0EA7" w:rsidP="00CB4402">
            <w:pPr>
              <w:jc w:val="center"/>
            </w:pPr>
            <w:r w:rsidRPr="00C328E3">
              <w:rPr>
                <w:sz w:val="18"/>
                <w:szCs w:val="18"/>
              </w:rPr>
              <w:t>:ЗУ</w:t>
            </w:r>
            <w:r>
              <w:rPr>
                <w:sz w:val="18"/>
                <w:szCs w:val="18"/>
              </w:rPr>
              <w:t>149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456671">
              <w:rPr>
                <w:sz w:val="18"/>
                <w:szCs w:val="18"/>
              </w:rPr>
              <w:t>ул. Центральная, 20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9576B">
              <w:rPr>
                <w:sz w:val="18"/>
                <w:szCs w:val="18"/>
              </w:rPr>
              <w:t>86:08:0020501:1241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768</w:t>
            </w:r>
          </w:p>
        </w:tc>
        <w:tc>
          <w:tcPr>
            <w:tcW w:w="2814" w:type="dxa"/>
          </w:tcPr>
          <w:p w:rsidR="007C0EA7" w:rsidRDefault="007C0EA7" w:rsidP="00CB4402">
            <w:pPr>
              <w:jc w:val="center"/>
            </w:pPr>
            <w:r w:rsidRPr="004719D1">
              <w:rPr>
                <w:sz w:val="18"/>
                <w:szCs w:val="18"/>
              </w:rPr>
              <w:t>Малоэтажная многоквартирная жилая застройка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14863" w:type="dxa"/>
            <w:gridSpan w:val="7"/>
            <w:vAlign w:val="center"/>
          </w:tcPr>
          <w:p w:rsidR="007C0EA7" w:rsidRDefault="007C0EA7" w:rsidP="00CB4402">
            <w:pPr>
              <w:jc w:val="center"/>
              <w:rPr>
                <w:sz w:val="20"/>
                <w:szCs w:val="20"/>
              </w:rPr>
            </w:pPr>
          </w:p>
          <w:p w:rsidR="007C0EA7" w:rsidRDefault="007C0EA7" w:rsidP="00CB4402">
            <w:pPr>
              <w:jc w:val="center"/>
              <w:rPr>
                <w:sz w:val="20"/>
                <w:szCs w:val="20"/>
              </w:rPr>
            </w:pPr>
            <w:r w:rsidRPr="000A21CF">
              <w:rPr>
                <w:sz w:val="20"/>
                <w:szCs w:val="20"/>
              </w:rPr>
              <w:t xml:space="preserve">В данной таблице перечислены образуемые земельные участки под имущество общего пользования из земель, находящихся в муниципальной собственности.  </w:t>
            </w:r>
          </w:p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14863" w:type="dxa"/>
            <w:gridSpan w:val="7"/>
            <w:shd w:val="clear" w:color="auto" w:fill="F2F2F2"/>
            <w:vAlign w:val="center"/>
          </w:tcPr>
          <w:p w:rsidR="007C0EA7" w:rsidRPr="00A82B2C" w:rsidRDefault="007C0EA7" w:rsidP="00CB4402">
            <w:pPr>
              <w:jc w:val="center"/>
              <w:rPr>
                <w:b/>
                <w:bCs/>
                <w:sz w:val="18"/>
                <w:szCs w:val="18"/>
              </w:rPr>
            </w:pPr>
            <w:r w:rsidRPr="00A82B2C">
              <w:rPr>
                <w:b/>
                <w:bCs/>
                <w:sz w:val="18"/>
                <w:szCs w:val="18"/>
              </w:rPr>
              <w:t>Границы образуемых земельных участков, которые после образования будут относиться к территориям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:ЗУ233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1759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:ЗУ234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6700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:ЗУ235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779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:ЗУ236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880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:ЗУ237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19548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:ЗУ238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13843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:ЗУ239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8597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:ЗУ240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763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:ЗУ241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999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:ЗУ242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573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:ЗУ243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3214D" w:rsidRDefault="007C0EA7" w:rsidP="00CB4402">
            <w:pPr>
              <w:jc w:val="center"/>
              <w:rPr>
                <w:sz w:val="18"/>
                <w:szCs w:val="18"/>
                <w:lang w:val="en-US"/>
              </w:rPr>
            </w:pPr>
            <w:r w:rsidRPr="0055175C">
              <w:rPr>
                <w:sz w:val="18"/>
                <w:szCs w:val="18"/>
              </w:rPr>
              <w:t>814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:ЗУ244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3214D" w:rsidRDefault="007C0EA7" w:rsidP="00CB4402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  <w:lang w:val="en-US"/>
              </w:rPr>
              <w:t>166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:ЗУ245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3309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:ЗУ246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3871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:ЗУ247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4613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:ЗУ248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252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:ЗУ249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2310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:ЗУ250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:ЗУ251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:ЗУ252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598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:ЗУ253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9369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:ЗУ254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3548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:ЗУ255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31641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:ЗУ256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672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:ЗУ257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21543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:ЗУ258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5535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:ЗУ259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31641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:ЗУ260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6106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:ЗУ261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27173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:ЗУ262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3056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:ЗУ263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1998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:ЗУ264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289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:ЗУ265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4510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:ЗУ266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1771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:ЗУ267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2901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:ЗУ268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502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:ЗУ269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2722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:ЗУ270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162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:ЗУ271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945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:ЗУ272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DB01B4" w:rsidRDefault="007C0EA7" w:rsidP="00CB4402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  <w:lang w:val="en-US"/>
              </w:rPr>
              <w:t>2505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:ЗУ273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:ЗУ274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:ЗУ275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1325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:ЗУ276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6406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:ЗУ277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1641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:ЗУ278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3166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:ЗУ280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2038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:ЗУ281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3859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:ЗУ282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251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:ЗУ283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253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:ЗУ284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652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:ЗУ285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114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:ЗУ286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501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:ЗУ287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170875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:ЗУ288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9853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:ЗУ289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83322E" w:rsidRDefault="007C0EA7" w:rsidP="00CB4402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49087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:ЗУ290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629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:ЗУ291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227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:ЗУ292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0A2AB3" w:rsidRDefault="007C0EA7" w:rsidP="00CB4402">
            <w:pPr>
              <w:jc w:val="center"/>
              <w:rPr>
                <w:sz w:val="18"/>
                <w:szCs w:val="18"/>
              </w:rPr>
            </w:pPr>
            <w:r w:rsidRPr="000A2AB3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0A2AB3" w:rsidRDefault="007C0EA7" w:rsidP="00CB4402">
            <w:pPr>
              <w:jc w:val="center"/>
              <w:rPr>
                <w:sz w:val="18"/>
                <w:szCs w:val="18"/>
              </w:rPr>
            </w:pPr>
            <w:r w:rsidRPr="000A2AB3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0A2AB3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5125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:ЗУ293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0A2AB3" w:rsidRDefault="007C0EA7" w:rsidP="00CB4402">
            <w:pPr>
              <w:jc w:val="center"/>
              <w:rPr>
                <w:sz w:val="18"/>
                <w:szCs w:val="18"/>
              </w:rPr>
            </w:pPr>
            <w:r w:rsidRPr="000A2AB3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0A2AB3" w:rsidRDefault="007C0EA7" w:rsidP="00CB4402">
            <w:pPr>
              <w:jc w:val="center"/>
              <w:rPr>
                <w:sz w:val="18"/>
                <w:szCs w:val="18"/>
              </w:rPr>
            </w:pPr>
            <w:r w:rsidRPr="000A2AB3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0A2AB3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145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:ЗУ294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0A2AB3" w:rsidRDefault="007C0EA7" w:rsidP="00CB4402">
            <w:pPr>
              <w:jc w:val="center"/>
              <w:rPr>
                <w:sz w:val="18"/>
                <w:szCs w:val="18"/>
              </w:rPr>
            </w:pPr>
            <w:r w:rsidRPr="000A2AB3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0A2AB3" w:rsidRDefault="007C0EA7" w:rsidP="00CB4402">
            <w:pPr>
              <w:jc w:val="center"/>
              <w:rPr>
                <w:sz w:val="18"/>
                <w:szCs w:val="18"/>
              </w:rPr>
            </w:pPr>
            <w:r w:rsidRPr="000A2AB3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0A2AB3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874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:ЗУ295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410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:ЗУ296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459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:ЗУ297</w:t>
            </w:r>
          </w:p>
        </w:tc>
        <w:tc>
          <w:tcPr>
            <w:tcW w:w="2283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12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1559</w:t>
            </w:r>
          </w:p>
        </w:tc>
        <w:tc>
          <w:tcPr>
            <w:tcW w:w="2814" w:type="dxa"/>
            <w:vAlign w:val="center"/>
          </w:tcPr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  <w:r w:rsidRPr="00A82B2C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14863" w:type="dxa"/>
            <w:gridSpan w:val="7"/>
            <w:vAlign w:val="center"/>
          </w:tcPr>
          <w:p w:rsidR="007C0EA7" w:rsidRDefault="007C0EA7" w:rsidP="00CB4402">
            <w:pPr>
              <w:jc w:val="center"/>
              <w:rPr>
                <w:sz w:val="18"/>
                <w:szCs w:val="18"/>
              </w:rPr>
            </w:pPr>
          </w:p>
          <w:p w:rsidR="007C0EA7" w:rsidRDefault="007C0EA7" w:rsidP="00CB4402">
            <w:pPr>
              <w:jc w:val="center"/>
              <w:rPr>
                <w:sz w:val="20"/>
                <w:szCs w:val="20"/>
              </w:rPr>
            </w:pPr>
            <w:r w:rsidRPr="000A21CF">
              <w:rPr>
                <w:sz w:val="20"/>
                <w:szCs w:val="20"/>
              </w:rPr>
              <w:t>В данной таблице перечислены образуемые земельные участки под</w:t>
            </w:r>
            <w:r>
              <w:rPr>
                <w:sz w:val="20"/>
                <w:szCs w:val="20"/>
              </w:rPr>
              <w:t xml:space="preserve"> территорию</w:t>
            </w:r>
            <w:r w:rsidRPr="000A21CF">
              <w:rPr>
                <w:sz w:val="20"/>
                <w:szCs w:val="20"/>
              </w:rPr>
              <w:t xml:space="preserve"> общего пользования из земель, находящихся в муниципальной собственности</w:t>
            </w:r>
            <w:r>
              <w:rPr>
                <w:sz w:val="20"/>
                <w:szCs w:val="20"/>
              </w:rPr>
              <w:t>, предназначенный для размещения проездов, озеленений и прочих функций.</w:t>
            </w:r>
          </w:p>
          <w:p w:rsidR="007C0EA7" w:rsidRPr="00A82B2C" w:rsidRDefault="007C0EA7" w:rsidP="00CB4402">
            <w:pPr>
              <w:jc w:val="center"/>
              <w:rPr>
                <w:sz w:val="18"/>
                <w:szCs w:val="18"/>
              </w:rPr>
            </w:pP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14863" w:type="dxa"/>
            <w:gridSpan w:val="7"/>
            <w:shd w:val="clear" w:color="auto" w:fill="F2F2F2"/>
            <w:vAlign w:val="center"/>
          </w:tcPr>
          <w:p w:rsidR="007C0EA7" w:rsidRPr="00A82B2C" w:rsidRDefault="007C0EA7" w:rsidP="00CB4402">
            <w:pPr>
              <w:jc w:val="center"/>
              <w:rPr>
                <w:b/>
                <w:bCs/>
                <w:sz w:val="18"/>
                <w:szCs w:val="18"/>
              </w:rPr>
            </w:pPr>
            <w:r w:rsidRPr="00A82B2C">
              <w:rPr>
                <w:b/>
                <w:bCs/>
                <w:sz w:val="18"/>
                <w:szCs w:val="18"/>
              </w:rPr>
              <w:t>Границы изменяемых земельных участков</w:t>
            </w:r>
          </w:p>
        </w:tc>
      </w:tr>
      <w:tr w:rsidR="007C0EA7" w:rsidRPr="00A82B2C">
        <w:trPr>
          <w:gridBefore w:val="1"/>
          <w:gridAfter w:val="1"/>
          <w:wAfter w:w="1945" w:type="dxa"/>
          <w:trHeight w:val="666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9968D1" w:rsidRDefault="007C0EA7" w:rsidP="00CB4402">
            <w:pPr>
              <w:jc w:val="center"/>
              <w:rPr>
                <w:sz w:val="16"/>
                <w:szCs w:val="16"/>
              </w:rPr>
            </w:pPr>
            <w:r w:rsidRPr="009968D1">
              <w:rPr>
                <w:sz w:val="16"/>
                <w:szCs w:val="16"/>
              </w:rPr>
              <w:t>86:08:0020501</w:t>
            </w:r>
          </w:p>
          <w:p w:rsidR="007C0EA7" w:rsidRPr="009968D1" w:rsidRDefault="007C0EA7" w:rsidP="00CB4402">
            <w:pPr>
              <w:jc w:val="center"/>
              <w:rPr>
                <w:sz w:val="16"/>
                <w:szCs w:val="16"/>
              </w:rPr>
            </w:pPr>
            <w:r w:rsidRPr="009968D1">
              <w:rPr>
                <w:sz w:val="16"/>
                <w:szCs w:val="16"/>
              </w:rPr>
              <w:t>:5</w:t>
            </w:r>
          </w:p>
        </w:tc>
        <w:tc>
          <w:tcPr>
            <w:tcW w:w="2283" w:type="dxa"/>
            <w:vAlign w:val="center"/>
          </w:tcPr>
          <w:p w:rsidR="007C0EA7" w:rsidRPr="009968D1" w:rsidRDefault="007C0EA7" w:rsidP="00CB4402">
            <w:pPr>
              <w:jc w:val="center"/>
              <w:rPr>
                <w:sz w:val="16"/>
                <w:szCs w:val="16"/>
              </w:rPr>
            </w:pPr>
            <w:r w:rsidRPr="009968D1">
              <w:rPr>
                <w:sz w:val="16"/>
                <w:szCs w:val="16"/>
              </w:rPr>
              <w:t>ул Круг Г-2, д № 16</w:t>
            </w:r>
          </w:p>
        </w:tc>
        <w:tc>
          <w:tcPr>
            <w:tcW w:w="4678" w:type="dxa"/>
            <w:vAlign w:val="center"/>
          </w:tcPr>
          <w:p w:rsidR="007C0EA7" w:rsidRPr="009968D1" w:rsidRDefault="007C0EA7" w:rsidP="00CB4402">
            <w:pPr>
              <w:jc w:val="center"/>
              <w:rPr>
                <w:sz w:val="16"/>
                <w:szCs w:val="16"/>
              </w:rPr>
            </w:pPr>
            <w:r w:rsidRPr="009968D1">
              <w:rPr>
                <w:sz w:val="16"/>
                <w:szCs w:val="16"/>
              </w:rPr>
              <w:t>-</w:t>
            </w:r>
          </w:p>
        </w:tc>
        <w:tc>
          <w:tcPr>
            <w:tcW w:w="2126" w:type="dxa"/>
            <w:vAlign w:val="center"/>
          </w:tcPr>
          <w:p w:rsidR="007C0EA7" w:rsidRPr="009968D1" w:rsidRDefault="007C0EA7" w:rsidP="00CB4402">
            <w:pPr>
              <w:jc w:val="center"/>
              <w:rPr>
                <w:sz w:val="16"/>
                <w:szCs w:val="16"/>
              </w:rPr>
            </w:pPr>
            <w:r w:rsidRPr="009968D1">
              <w:rPr>
                <w:sz w:val="16"/>
                <w:szCs w:val="16"/>
              </w:rPr>
              <w:t>86:08:0020501:5</w:t>
            </w:r>
          </w:p>
        </w:tc>
        <w:tc>
          <w:tcPr>
            <w:tcW w:w="1276" w:type="dxa"/>
            <w:vAlign w:val="center"/>
          </w:tcPr>
          <w:p w:rsidR="007C0EA7" w:rsidRPr="009968D1" w:rsidRDefault="007C0EA7" w:rsidP="00CB4402">
            <w:pPr>
              <w:jc w:val="center"/>
              <w:rPr>
                <w:sz w:val="16"/>
                <w:szCs w:val="16"/>
              </w:rPr>
            </w:pPr>
            <w:r w:rsidRPr="009968D1">
              <w:rPr>
                <w:sz w:val="16"/>
                <w:szCs w:val="16"/>
              </w:rPr>
              <w:t>1658</w:t>
            </w:r>
          </w:p>
        </w:tc>
        <w:tc>
          <w:tcPr>
            <w:tcW w:w="2814" w:type="dxa"/>
            <w:vAlign w:val="center"/>
          </w:tcPr>
          <w:p w:rsidR="007C0EA7" w:rsidRPr="009968D1" w:rsidRDefault="007C0EA7" w:rsidP="00CB4402">
            <w:pPr>
              <w:jc w:val="center"/>
              <w:rPr>
                <w:sz w:val="16"/>
                <w:szCs w:val="16"/>
              </w:rPr>
            </w:pPr>
            <w:r w:rsidRPr="009968D1">
              <w:rPr>
                <w:sz w:val="16"/>
                <w:szCs w:val="16"/>
              </w:rPr>
              <w:t>Для ведения личного подсобного хозяйства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9968D1" w:rsidRDefault="007C0EA7" w:rsidP="00CB4402">
            <w:pPr>
              <w:jc w:val="center"/>
              <w:rPr>
                <w:sz w:val="16"/>
                <w:szCs w:val="16"/>
              </w:rPr>
            </w:pPr>
            <w:r w:rsidRPr="009968D1">
              <w:rPr>
                <w:sz w:val="16"/>
                <w:szCs w:val="16"/>
              </w:rPr>
              <w:t>86:08:0020501</w:t>
            </w:r>
          </w:p>
          <w:p w:rsidR="007C0EA7" w:rsidRPr="009968D1" w:rsidRDefault="007C0EA7" w:rsidP="00CB4402">
            <w:pPr>
              <w:jc w:val="center"/>
              <w:rPr>
                <w:sz w:val="16"/>
                <w:szCs w:val="16"/>
              </w:rPr>
            </w:pPr>
            <w:r w:rsidRPr="009968D1">
              <w:rPr>
                <w:sz w:val="16"/>
                <w:szCs w:val="16"/>
              </w:rPr>
              <w:t>:14</w:t>
            </w:r>
          </w:p>
        </w:tc>
        <w:tc>
          <w:tcPr>
            <w:tcW w:w="2283" w:type="dxa"/>
            <w:vAlign w:val="center"/>
          </w:tcPr>
          <w:p w:rsidR="007C0EA7" w:rsidRPr="009968D1" w:rsidRDefault="007C0EA7" w:rsidP="00CB4402">
            <w:pPr>
              <w:jc w:val="center"/>
              <w:rPr>
                <w:sz w:val="16"/>
                <w:szCs w:val="16"/>
              </w:rPr>
            </w:pPr>
            <w:r w:rsidRPr="009968D1">
              <w:rPr>
                <w:sz w:val="16"/>
                <w:szCs w:val="16"/>
              </w:rPr>
              <w:t>ул Круг Г-2, д 15(2)</w:t>
            </w:r>
          </w:p>
        </w:tc>
        <w:tc>
          <w:tcPr>
            <w:tcW w:w="4678" w:type="dxa"/>
            <w:vAlign w:val="center"/>
          </w:tcPr>
          <w:p w:rsidR="007C0EA7" w:rsidRPr="009968D1" w:rsidRDefault="007C0EA7" w:rsidP="00CB4402">
            <w:pPr>
              <w:jc w:val="center"/>
              <w:rPr>
                <w:sz w:val="16"/>
                <w:szCs w:val="16"/>
              </w:rPr>
            </w:pPr>
            <w:r w:rsidRPr="009968D1">
              <w:rPr>
                <w:sz w:val="16"/>
                <w:szCs w:val="16"/>
              </w:rPr>
              <w:t>-</w:t>
            </w:r>
          </w:p>
        </w:tc>
        <w:tc>
          <w:tcPr>
            <w:tcW w:w="2126" w:type="dxa"/>
            <w:vAlign w:val="center"/>
          </w:tcPr>
          <w:p w:rsidR="007C0EA7" w:rsidRPr="009968D1" w:rsidRDefault="007C0EA7" w:rsidP="00CB4402">
            <w:pPr>
              <w:jc w:val="center"/>
              <w:rPr>
                <w:sz w:val="16"/>
                <w:szCs w:val="16"/>
              </w:rPr>
            </w:pPr>
            <w:r w:rsidRPr="009968D1">
              <w:rPr>
                <w:sz w:val="16"/>
                <w:szCs w:val="16"/>
              </w:rPr>
              <w:t>86:08:0020501:14</w:t>
            </w:r>
          </w:p>
        </w:tc>
        <w:tc>
          <w:tcPr>
            <w:tcW w:w="1276" w:type="dxa"/>
            <w:vAlign w:val="center"/>
          </w:tcPr>
          <w:p w:rsidR="007C0EA7" w:rsidRPr="009968D1" w:rsidRDefault="007C0EA7" w:rsidP="00CB4402">
            <w:pPr>
              <w:jc w:val="center"/>
              <w:rPr>
                <w:sz w:val="16"/>
                <w:szCs w:val="16"/>
              </w:rPr>
            </w:pPr>
            <w:r w:rsidRPr="009968D1">
              <w:rPr>
                <w:sz w:val="16"/>
                <w:szCs w:val="16"/>
              </w:rPr>
              <w:t>1803</w:t>
            </w:r>
          </w:p>
        </w:tc>
        <w:tc>
          <w:tcPr>
            <w:tcW w:w="2814" w:type="dxa"/>
            <w:vAlign w:val="center"/>
          </w:tcPr>
          <w:p w:rsidR="007C0EA7" w:rsidRPr="009968D1" w:rsidRDefault="007C0EA7" w:rsidP="00CB4402">
            <w:pPr>
              <w:jc w:val="center"/>
              <w:rPr>
                <w:sz w:val="16"/>
                <w:szCs w:val="16"/>
              </w:rPr>
            </w:pPr>
            <w:r w:rsidRPr="009968D1">
              <w:rPr>
                <w:sz w:val="16"/>
                <w:szCs w:val="16"/>
              </w:rPr>
              <w:t>Для ведения личного подсобного хозяйства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9968D1" w:rsidRDefault="007C0EA7" w:rsidP="00CB4402">
            <w:pPr>
              <w:jc w:val="center"/>
              <w:rPr>
                <w:sz w:val="16"/>
                <w:szCs w:val="16"/>
              </w:rPr>
            </w:pPr>
            <w:r w:rsidRPr="009968D1">
              <w:rPr>
                <w:sz w:val="16"/>
                <w:szCs w:val="16"/>
              </w:rPr>
              <w:t>86:08:0020501</w:t>
            </w:r>
          </w:p>
          <w:p w:rsidR="007C0EA7" w:rsidRPr="009968D1" w:rsidRDefault="007C0EA7" w:rsidP="00CB4402">
            <w:pPr>
              <w:jc w:val="center"/>
              <w:rPr>
                <w:sz w:val="16"/>
                <w:szCs w:val="16"/>
              </w:rPr>
            </w:pPr>
            <w:r w:rsidRPr="009968D1">
              <w:rPr>
                <w:sz w:val="16"/>
                <w:szCs w:val="16"/>
              </w:rPr>
              <w:t>:269</w:t>
            </w:r>
          </w:p>
        </w:tc>
        <w:tc>
          <w:tcPr>
            <w:tcW w:w="2283" w:type="dxa"/>
            <w:vAlign w:val="center"/>
          </w:tcPr>
          <w:p w:rsidR="007C0EA7" w:rsidRPr="009968D1" w:rsidRDefault="007C0EA7" w:rsidP="00CB4402">
            <w:pPr>
              <w:jc w:val="center"/>
              <w:rPr>
                <w:sz w:val="16"/>
                <w:szCs w:val="16"/>
              </w:rPr>
            </w:pPr>
            <w:r w:rsidRPr="009968D1">
              <w:rPr>
                <w:sz w:val="16"/>
                <w:szCs w:val="16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9968D1" w:rsidRDefault="007C0EA7" w:rsidP="00CB4402">
            <w:pPr>
              <w:jc w:val="center"/>
              <w:rPr>
                <w:sz w:val="16"/>
                <w:szCs w:val="16"/>
              </w:rPr>
            </w:pPr>
            <w:r w:rsidRPr="009968D1">
              <w:rPr>
                <w:sz w:val="16"/>
                <w:szCs w:val="16"/>
              </w:rPr>
              <w:t>-</w:t>
            </w:r>
          </w:p>
        </w:tc>
        <w:tc>
          <w:tcPr>
            <w:tcW w:w="2126" w:type="dxa"/>
            <w:vAlign w:val="center"/>
          </w:tcPr>
          <w:p w:rsidR="007C0EA7" w:rsidRPr="009968D1" w:rsidRDefault="007C0EA7" w:rsidP="00CB4402">
            <w:pPr>
              <w:jc w:val="center"/>
              <w:rPr>
                <w:sz w:val="16"/>
                <w:szCs w:val="16"/>
              </w:rPr>
            </w:pPr>
            <w:r w:rsidRPr="009968D1">
              <w:rPr>
                <w:sz w:val="16"/>
                <w:szCs w:val="16"/>
              </w:rPr>
              <w:t>86:08:0020501:269</w:t>
            </w:r>
          </w:p>
        </w:tc>
        <w:tc>
          <w:tcPr>
            <w:tcW w:w="1276" w:type="dxa"/>
            <w:vAlign w:val="center"/>
          </w:tcPr>
          <w:p w:rsidR="007C0EA7" w:rsidRPr="009968D1" w:rsidRDefault="007C0EA7" w:rsidP="00CB4402">
            <w:pPr>
              <w:jc w:val="center"/>
              <w:rPr>
                <w:sz w:val="16"/>
                <w:szCs w:val="16"/>
              </w:rPr>
            </w:pPr>
            <w:r w:rsidRPr="009968D1">
              <w:rPr>
                <w:sz w:val="16"/>
                <w:szCs w:val="16"/>
              </w:rPr>
              <w:t>17946</w:t>
            </w:r>
          </w:p>
        </w:tc>
        <w:tc>
          <w:tcPr>
            <w:tcW w:w="2814" w:type="dxa"/>
            <w:vAlign w:val="center"/>
          </w:tcPr>
          <w:p w:rsidR="007C0EA7" w:rsidRPr="009968D1" w:rsidRDefault="007C0EA7" w:rsidP="00CB4402">
            <w:pPr>
              <w:jc w:val="center"/>
              <w:rPr>
                <w:sz w:val="16"/>
                <w:szCs w:val="16"/>
              </w:rPr>
            </w:pPr>
            <w:r w:rsidRPr="009968D1">
              <w:rPr>
                <w:sz w:val="16"/>
                <w:szCs w:val="16"/>
              </w:rPr>
              <w:t>Под иными объектами специального назначения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9968D1" w:rsidRDefault="007C0EA7" w:rsidP="00CB4402">
            <w:pPr>
              <w:jc w:val="center"/>
              <w:rPr>
                <w:sz w:val="16"/>
                <w:szCs w:val="16"/>
              </w:rPr>
            </w:pPr>
            <w:r w:rsidRPr="009968D1">
              <w:rPr>
                <w:sz w:val="16"/>
                <w:szCs w:val="16"/>
              </w:rPr>
              <w:t>86:08:0020501</w:t>
            </w:r>
          </w:p>
          <w:p w:rsidR="007C0EA7" w:rsidRPr="00D254DA" w:rsidRDefault="007C0EA7" w:rsidP="00CB4402">
            <w:pPr>
              <w:jc w:val="center"/>
              <w:rPr>
                <w:sz w:val="16"/>
                <w:szCs w:val="16"/>
                <w:lang w:val="en-US"/>
              </w:rPr>
            </w:pPr>
            <w:r w:rsidRPr="009968D1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  <w:lang w:val="en-US"/>
              </w:rPr>
              <w:t>277</w:t>
            </w:r>
          </w:p>
        </w:tc>
        <w:tc>
          <w:tcPr>
            <w:tcW w:w="2283" w:type="dxa"/>
            <w:vAlign w:val="center"/>
          </w:tcPr>
          <w:p w:rsidR="007C0EA7" w:rsidRPr="009968D1" w:rsidRDefault="007C0EA7" w:rsidP="00CB4402">
            <w:pPr>
              <w:jc w:val="center"/>
              <w:rPr>
                <w:sz w:val="16"/>
                <w:szCs w:val="16"/>
              </w:rPr>
            </w:pPr>
            <w:r w:rsidRPr="009968D1">
              <w:rPr>
                <w:sz w:val="16"/>
                <w:szCs w:val="16"/>
              </w:rPr>
              <w:t>-</w:t>
            </w:r>
          </w:p>
        </w:tc>
        <w:tc>
          <w:tcPr>
            <w:tcW w:w="4678" w:type="dxa"/>
            <w:vAlign w:val="center"/>
          </w:tcPr>
          <w:p w:rsidR="007C0EA7" w:rsidRPr="009968D1" w:rsidRDefault="007C0EA7" w:rsidP="00CB4402">
            <w:pPr>
              <w:jc w:val="center"/>
              <w:rPr>
                <w:sz w:val="16"/>
                <w:szCs w:val="16"/>
              </w:rPr>
            </w:pPr>
            <w:r w:rsidRPr="009968D1">
              <w:rPr>
                <w:sz w:val="16"/>
                <w:szCs w:val="16"/>
              </w:rPr>
              <w:t>-</w:t>
            </w:r>
          </w:p>
        </w:tc>
        <w:tc>
          <w:tcPr>
            <w:tcW w:w="2126" w:type="dxa"/>
            <w:vAlign w:val="center"/>
          </w:tcPr>
          <w:p w:rsidR="007C0EA7" w:rsidRPr="00D254DA" w:rsidRDefault="007C0EA7" w:rsidP="00CB4402">
            <w:pPr>
              <w:jc w:val="center"/>
              <w:rPr>
                <w:sz w:val="16"/>
                <w:szCs w:val="16"/>
                <w:lang w:val="en-US"/>
              </w:rPr>
            </w:pPr>
            <w:r w:rsidRPr="009968D1">
              <w:rPr>
                <w:sz w:val="16"/>
                <w:szCs w:val="16"/>
              </w:rPr>
              <w:t>86:08:0020501:2</w:t>
            </w:r>
            <w:r>
              <w:rPr>
                <w:sz w:val="16"/>
                <w:szCs w:val="16"/>
                <w:lang w:val="en-US"/>
              </w:rPr>
              <w:t>77</w:t>
            </w:r>
          </w:p>
        </w:tc>
        <w:tc>
          <w:tcPr>
            <w:tcW w:w="1276" w:type="dxa"/>
            <w:vAlign w:val="center"/>
          </w:tcPr>
          <w:p w:rsidR="007C0EA7" w:rsidRPr="00D254DA" w:rsidRDefault="007C0EA7" w:rsidP="00CB4402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15359</w:t>
            </w:r>
          </w:p>
        </w:tc>
        <w:tc>
          <w:tcPr>
            <w:tcW w:w="2814" w:type="dxa"/>
            <w:vAlign w:val="center"/>
          </w:tcPr>
          <w:p w:rsidR="007C0EA7" w:rsidRPr="009968D1" w:rsidRDefault="007C0EA7" w:rsidP="00CB4402">
            <w:pPr>
              <w:jc w:val="center"/>
              <w:rPr>
                <w:sz w:val="16"/>
                <w:szCs w:val="16"/>
              </w:rPr>
            </w:pPr>
            <w:r w:rsidRPr="009968D1">
              <w:rPr>
                <w:sz w:val="16"/>
                <w:szCs w:val="16"/>
              </w:rPr>
              <w:t>Под иными объектами специального назначения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7074E3" w:rsidRDefault="007C0EA7" w:rsidP="00CB4402">
            <w:pPr>
              <w:jc w:val="center"/>
              <w:rPr>
                <w:sz w:val="16"/>
                <w:szCs w:val="16"/>
              </w:rPr>
            </w:pPr>
            <w:r w:rsidRPr="007074E3">
              <w:rPr>
                <w:sz w:val="16"/>
                <w:szCs w:val="16"/>
              </w:rPr>
              <w:t>86:08:0020501:2777</w:t>
            </w:r>
          </w:p>
        </w:tc>
        <w:tc>
          <w:tcPr>
            <w:tcW w:w="2283" w:type="dxa"/>
            <w:vAlign w:val="center"/>
          </w:tcPr>
          <w:p w:rsidR="007C0EA7" w:rsidRPr="007074E3" w:rsidRDefault="007C0EA7" w:rsidP="00CB4402">
            <w:pPr>
              <w:jc w:val="center"/>
              <w:rPr>
                <w:sz w:val="16"/>
                <w:szCs w:val="16"/>
              </w:rPr>
            </w:pPr>
            <w:r w:rsidRPr="007074E3">
              <w:rPr>
                <w:sz w:val="16"/>
                <w:szCs w:val="16"/>
              </w:rPr>
              <w:t>СОК «Ветеран», участок № 114</w:t>
            </w:r>
          </w:p>
        </w:tc>
        <w:tc>
          <w:tcPr>
            <w:tcW w:w="4678" w:type="dxa"/>
            <w:vAlign w:val="center"/>
          </w:tcPr>
          <w:p w:rsidR="007C0EA7" w:rsidRPr="009968D1" w:rsidRDefault="007C0EA7" w:rsidP="00CB440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126" w:type="dxa"/>
            <w:vAlign w:val="center"/>
          </w:tcPr>
          <w:p w:rsidR="007C0EA7" w:rsidRPr="009968D1" w:rsidRDefault="007C0EA7" w:rsidP="00CB4402">
            <w:pPr>
              <w:jc w:val="center"/>
              <w:rPr>
                <w:sz w:val="16"/>
                <w:szCs w:val="16"/>
              </w:rPr>
            </w:pPr>
            <w:r w:rsidRPr="007074E3">
              <w:rPr>
                <w:sz w:val="16"/>
                <w:szCs w:val="16"/>
              </w:rPr>
              <w:t>86:08:0020501:2777</w:t>
            </w:r>
          </w:p>
        </w:tc>
        <w:tc>
          <w:tcPr>
            <w:tcW w:w="1276" w:type="dxa"/>
            <w:vAlign w:val="center"/>
          </w:tcPr>
          <w:p w:rsidR="007C0EA7" w:rsidRPr="009968D1" w:rsidRDefault="007C0EA7" w:rsidP="00CB440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1446</w:t>
            </w:r>
          </w:p>
        </w:tc>
        <w:tc>
          <w:tcPr>
            <w:tcW w:w="2814" w:type="dxa"/>
            <w:vAlign w:val="center"/>
          </w:tcPr>
          <w:p w:rsidR="007C0EA7" w:rsidRPr="007074E3" w:rsidRDefault="007C0EA7" w:rsidP="00CB4402">
            <w:pPr>
              <w:jc w:val="center"/>
              <w:rPr>
                <w:sz w:val="16"/>
                <w:szCs w:val="16"/>
              </w:rPr>
            </w:pPr>
            <w:r w:rsidRPr="007074E3">
              <w:rPr>
                <w:sz w:val="16"/>
                <w:szCs w:val="16"/>
              </w:rPr>
              <w:t>Для ведения гражданами садоводства и огородничества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426" w:type="dxa"/>
            <w:vAlign w:val="center"/>
          </w:tcPr>
          <w:p w:rsidR="007C0EA7" w:rsidRPr="00A15908" w:rsidRDefault="007C0EA7" w:rsidP="00CB4402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C0EA7" w:rsidRPr="009968D1" w:rsidRDefault="007C0EA7" w:rsidP="00CB4402">
            <w:pPr>
              <w:jc w:val="center"/>
              <w:rPr>
                <w:sz w:val="16"/>
                <w:szCs w:val="16"/>
              </w:rPr>
            </w:pPr>
            <w:r w:rsidRPr="009968D1">
              <w:rPr>
                <w:sz w:val="16"/>
                <w:szCs w:val="16"/>
              </w:rPr>
              <w:t>86:08:0020501</w:t>
            </w:r>
          </w:p>
          <w:p w:rsidR="007C0EA7" w:rsidRPr="009968D1" w:rsidRDefault="007C0EA7" w:rsidP="00CB440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:182</w:t>
            </w:r>
          </w:p>
        </w:tc>
        <w:tc>
          <w:tcPr>
            <w:tcW w:w="2283" w:type="dxa"/>
            <w:vAlign w:val="center"/>
          </w:tcPr>
          <w:p w:rsidR="007C0EA7" w:rsidRPr="009968D1" w:rsidRDefault="007C0EA7" w:rsidP="00CB4402">
            <w:pPr>
              <w:jc w:val="center"/>
              <w:rPr>
                <w:sz w:val="16"/>
                <w:szCs w:val="16"/>
              </w:rPr>
            </w:pPr>
            <w:r w:rsidRPr="009968D1">
              <w:rPr>
                <w:sz w:val="16"/>
                <w:szCs w:val="16"/>
              </w:rPr>
              <w:t>проспект М</w:t>
            </w:r>
            <w:r>
              <w:rPr>
                <w:sz w:val="16"/>
                <w:szCs w:val="16"/>
              </w:rPr>
              <w:t>олодежный</w:t>
            </w:r>
            <w:r w:rsidRPr="009968D1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д № 2</w:t>
            </w:r>
          </w:p>
        </w:tc>
        <w:tc>
          <w:tcPr>
            <w:tcW w:w="4678" w:type="dxa"/>
            <w:vAlign w:val="center"/>
          </w:tcPr>
          <w:p w:rsidR="007C0EA7" w:rsidRPr="009968D1" w:rsidRDefault="007C0EA7" w:rsidP="00CB4402">
            <w:pPr>
              <w:jc w:val="center"/>
              <w:rPr>
                <w:sz w:val="16"/>
                <w:szCs w:val="16"/>
              </w:rPr>
            </w:pPr>
            <w:r w:rsidRPr="009968D1">
              <w:rPr>
                <w:sz w:val="16"/>
                <w:szCs w:val="16"/>
              </w:rPr>
              <w:t>-</w:t>
            </w:r>
          </w:p>
        </w:tc>
        <w:tc>
          <w:tcPr>
            <w:tcW w:w="2126" w:type="dxa"/>
            <w:vAlign w:val="center"/>
          </w:tcPr>
          <w:p w:rsidR="007C0EA7" w:rsidRPr="009968D1" w:rsidRDefault="007C0EA7" w:rsidP="00CB440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86:08:0020501:182</w:t>
            </w:r>
          </w:p>
        </w:tc>
        <w:tc>
          <w:tcPr>
            <w:tcW w:w="1276" w:type="dxa"/>
            <w:vAlign w:val="center"/>
          </w:tcPr>
          <w:p w:rsidR="007C0EA7" w:rsidRPr="009968D1" w:rsidRDefault="007C0EA7" w:rsidP="00CB440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1608</w:t>
            </w:r>
          </w:p>
        </w:tc>
        <w:tc>
          <w:tcPr>
            <w:tcW w:w="2814" w:type="dxa"/>
            <w:vAlign w:val="center"/>
          </w:tcPr>
          <w:p w:rsidR="007C0EA7" w:rsidRPr="009968D1" w:rsidRDefault="007C0EA7" w:rsidP="00CB4402">
            <w:pPr>
              <w:jc w:val="center"/>
              <w:rPr>
                <w:sz w:val="16"/>
                <w:szCs w:val="16"/>
              </w:rPr>
            </w:pPr>
            <w:r w:rsidRPr="009968D1">
              <w:rPr>
                <w:sz w:val="16"/>
                <w:szCs w:val="16"/>
              </w:rPr>
              <w:t>Для индивидуального жилищного строительства</w:t>
            </w:r>
          </w:p>
        </w:tc>
      </w:tr>
      <w:tr w:rsidR="007C0EA7" w:rsidRPr="00A82B2C">
        <w:trPr>
          <w:gridBefore w:val="1"/>
          <w:gridAfter w:val="1"/>
          <w:wAfter w:w="1945" w:type="dxa"/>
        </w:trPr>
        <w:tc>
          <w:tcPr>
            <w:tcW w:w="14863" w:type="dxa"/>
            <w:gridSpan w:val="7"/>
            <w:vAlign w:val="center"/>
          </w:tcPr>
          <w:p w:rsidR="007C0EA7" w:rsidRPr="000A21CF" w:rsidRDefault="007C0EA7" w:rsidP="00CB4402">
            <w:pPr>
              <w:jc w:val="center"/>
              <w:rPr>
                <w:sz w:val="20"/>
                <w:szCs w:val="20"/>
              </w:rPr>
            </w:pPr>
          </w:p>
          <w:p w:rsidR="007C0EA7" w:rsidRDefault="007C0EA7" w:rsidP="00CB4402">
            <w:pPr>
              <w:jc w:val="center"/>
              <w:rPr>
                <w:sz w:val="20"/>
                <w:szCs w:val="20"/>
              </w:rPr>
            </w:pPr>
            <w:r w:rsidRPr="000A21CF">
              <w:rPr>
                <w:sz w:val="20"/>
                <w:szCs w:val="20"/>
              </w:rPr>
              <w:t xml:space="preserve">В данной таблице перечислены </w:t>
            </w:r>
            <w:r>
              <w:rPr>
                <w:sz w:val="20"/>
                <w:szCs w:val="20"/>
              </w:rPr>
              <w:t>изменяемые</w:t>
            </w:r>
            <w:r w:rsidRPr="000A21CF">
              <w:rPr>
                <w:sz w:val="20"/>
                <w:szCs w:val="20"/>
              </w:rPr>
              <w:t xml:space="preserve"> земельные</w:t>
            </w:r>
            <w:r>
              <w:rPr>
                <w:sz w:val="20"/>
                <w:szCs w:val="20"/>
              </w:rPr>
              <w:t xml:space="preserve"> участки</w:t>
            </w:r>
            <w:r w:rsidRPr="000A21CF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у которых остаются присвоенные им кадастровые номера, но уточняются границы и местоположение.</w:t>
            </w:r>
          </w:p>
          <w:p w:rsidR="007C0EA7" w:rsidRPr="000A21CF" w:rsidRDefault="007C0EA7" w:rsidP="00CB4402">
            <w:pPr>
              <w:jc w:val="center"/>
              <w:rPr>
                <w:sz w:val="20"/>
                <w:szCs w:val="20"/>
              </w:rPr>
            </w:pPr>
          </w:p>
        </w:tc>
      </w:tr>
    </w:tbl>
    <w:p w:rsidR="007C0EA7" w:rsidRDefault="007C0EA7" w:rsidP="00D262BF">
      <w:pPr>
        <w:pStyle w:val="a"/>
      </w:pPr>
    </w:p>
    <w:p w:rsidR="007C0EA7" w:rsidRPr="00A82B2C" w:rsidRDefault="007C0EA7" w:rsidP="00D262BF">
      <w:pPr>
        <w:pStyle w:val="a"/>
        <w:sectPr w:rsidR="007C0EA7" w:rsidRPr="00A82B2C" w:rsidSect="0092674F">
          <w:pgSz w:w="16838" w:h="11906" w:orient="landscape"/>
          <w:pgMar w:top="1440" w:right="1080" w:bottom="1134" w:left="1080" w:header="708" w:footer="708" w:gutter="0"/>
          <w:cols w:space="708"/>
          <w:docGrid w:linePitch="360"/>
        </w:sectPr>
      </w:pPr>
    </w:p>
    <w:p w:rsidR="007C0EA7" w:rsidRPr="00A82B2C" w:rsidRDefault="007C0EA7" w:rsidP="00D262BF">
      <w:pPr>
        <w:pStyle w:val="Heading2"/>
        <w:ind w:left="993" w:hanging="426"/>
        <w:jc w:val="center"/>
        <w:rPr>
          <w:b/>
          <w:bCs/>
        </w:rPr>
      </w:pPr>
      <w:bookmarkStart w:id="7" w:name="_Toc490057061"/>
      <w:bookmarkStart w:id="8" w:name="_Toc493580318"/>
      <w:r w:rsidRPr="00A82B2C">
        <w:rPr>
          <w:b/>
          <w:bCs/>
        </w:rPr>
        <w:t>Перечень земельных участков, предлагаемых к снятию с кадастрового учета</w:t>
      </w:r>
      <w:bookmarkEnd w:id="7"/>
      <w:bookmarkEnd w:id="8"/>
    </w:p>
    <w:tbl>
      <w:tblPr>
        <w:tblW w:w="94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86"/>
        <w:gridCol w:w="1134"/>
        <w:gridCol w:w="2552"/>
        <w:gridCol w:w="1844"/>
        <w:gridCol w:w="1930"/>
      </w:tblGrid>
      <w:tr w:rsidR="007C0EA7" w:rsidRPr="00A82B2C">
        <w:trPr>
          <w:jc w:val="center"/>
        </w:trPr>
        <w:tc>
          <w:tcPr>
            <w:tcW w:w="1986" w:type="dxa"/>
            <w:vAlign w:val="center"/>
          </w:tcPr>
          <w:p w:rsidR="007C0EA7" w:rsidRPr="00A82B2C" w:rsidRDefault="007C0EA7" w:rsidP="007E3354">
            <w:pPr>
              <w:jc w:val="center"/>
              <w:rPr>
                <w:b/>
                <w:bCs/>
                <w:sz w:val="20"/>
                <w:szCs w:val="20"/>
              </w:rPr>
            </w:pPr>
            <w:bookmarkStart w:id="9" w:name="_Toc445895629"/>
            <w:bookmarkStart w:id="10" w:name="_Toc456625365"/>
            <w:bookmarkStart w:id="11" w:name="_Toc469494488"/>
            <w:bookmarkEnd w:id="9"/>
            <w:bookmarkEnd w:id="10"/>
            <w:bookmarkEnd w:id="11"/>
            <w:r w:rsidRPr="00A82B2C">
              <w:rPr>
                <w:b/>
                <w:bCs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134" w:type="dxa"/>
            <w:vAlign w:val="center"/>
          </w:tcPr>
          <w:p w:rsidR="007C0EA7" w:rsidRPr="00A82B2C" w:rsidRDefault="007C0EA7" w:rsidP="007E3354">
            <w:pPr>
              <w:jc w:val="center"/>
              <w:rPr>
                <w:b/>
                <w:bCs/>
                <w:sz w:val="20"/>
                <w:szCs w:val="20"/>
              </w:rPr>
            </w:pPr>
            <w:r w:rsidRPr="00A82B2C">
              <w:rPr>
                <w:b/>
                <w:bCs/>
                <w:sz w:val="20"/>
                <w:szCs w:val="20"/>
              </w:rPr>
              <w:t>Площадь кв.м</w:t>
            </w:r>
          </w:p>
        </w:tc>
        <w:tc>
          <w:tcPr>
            <w:tcW w:w="2552" w:type="dxa"/>
            <w:vAlign w:val="center"/>
          </w:tcPr>
          <w:p w:rsidR="007C0EA7" w:rsidRPr="00A82B2C" w:rsidRDefault="007C0EA7" w:rsidP="007E3354">
            <w:pPr>
              <w:jc w:val="center"/>
              <w:rPr>
                <w:b/>
                <w:bCs/>
                <w:sz w:val="20"/>
                <w:szCs w:val="20"/>
              </w:rPr>
            </w:pPr>
            <w:r w:rsidRPr="00A82B2C">
              <w:rPr>
                <w:b/>
                <w:bCs/>
                <w:sz w:val="20"/>
                <w:szCs w:val="20"/>
              </w:rPr>
              <w:t>Вид использования</w:t>
            </w:r>
          </w:p>
        </w:tc>
        <w:tc>
          <w:tcPr>
            <w:tcW w:w="1844" w:type="dxa"/>
            <w:vAlign w:val="center"/>
          </w:tcPr>
          <w:p w:rsidR="007C0EA7" w:rsidRPr="00A82B2C" w:rsidRDefault="007C0EA7" w:rsidP="007E3354">
            <w:pPr>
              <w:jc w:val="center"/>
              <w:rPr>
                <w:b/>
                <w:bCs/>
                <w:sz w:val="20"/>
                <w:szCs w:val="20"/>
              </w:rPr>
            </w:pPr>
            <w:r w:rsidRPr="00A82B2C">
              <w:rPr>
                <w:b/>
                <w:bCs/>
                <w:sz w:val="20"/>
                <w:szCs w:val="20"/>
              </w:rPr>
              <w:t>Вид права*</w:t>
            </w:r>
          </w:p>
        </w:tc>
        <w:tc>
          <w:tcPr>
            <w:tcW w:w="1930" w:type="dxa"/>
            <w:vAlign w:val="center"/>
          </w:tcPr>
          <w:p w:rsidR="007C0EA7" w:rsidRPr="00A82B2C" w:rsidRDefault="007C0EA7" w:rsidP="007E3354">
            <w:pPr>
              <w:jc w:val="center"/>
              <w:rPr>
                <w:b/>
                <w:bCs/>
                <w:sz w:val="20"/>
                <w:szCs w:val="20"/>
              </w:rPr>
            </w:pPr>
            <w:r w:rsidRPr="00A82B2C">
              <w:rPr>
                <w:b/>
                <w:bCs/>
                <w:sz w:val="20"/>
                <w:szCs w:val="20"/>
              </w:rPr>
              <w:t>Статус</w:t>
            </w:r>
          </w:p>
        </w:tc>
      </w:tr>
      <w:tr w:rsidR="007C0EA7" w:rsidRPr="00A82B2C">
        <w:trPr>
          <w:jc w:val="center"/>
        </w:trPr>
        <w:tc>
          <w:tcPr>
            <w:tcW w:w="1986" w:type="dxa"/>
            <w:vAlign w:val="center"/>
          </w:tcPr>
          <w:p w:rsidR="007C0EA7" w:rsidRPr="00A15908" w:rsidRDefault="007C0EA7" w:rsidP="00944BF5">
            <w:pPr>
              <w:pStyle w:val="ListParagraph"/>
              <w:spacing w:after="160" w:line="256" w:lineRule="auto"/>
              <w:ind w:left="0" w:firstLine="0"/>
              <w:jc w:val="center"/>
              <w:rPr>
                <w:sz w:val="20"/>
                <w:szCs w:val="20"/>
              </w:rPr>
            </w:pPr>
            <w:r w:rsidRPr="00A15908">
              <w:rPr>
                <w:sz w:val="20"/>
                <w:szCs w:val="20"/>
              </w:rPr>
              <w:t>86:08:0020501:2958</w:t>
            </w:r>
          </w:p>
        </w:tc>
        <w:tc>
          <w:tcPr>
            <w:tcW w:w="1134" w:type="dxa"/>
            <w:vAlign w:val="center"/>
          </w:tcPr>
          <w:p w:rsidR="007C0EA7" w:rsidRPr="00A82B2C" w:rsidRDefault="007C0EA7" w:rsidP="00944BF5">
            <w:pPr>
              <w:jc w:val="center"/>
              <w:rPr>
                <w:sz w:val="20"/>
                <w:szCs w:val="20"/>
              </w:rPr>
            </w:pPr>
            <w:r w:rsidRPr="00A82B2C">
              <w:rPr>
                <w:sz w:val="20"/>
                <w:szCs w:val="20"/>
              </w:rPr>
              <w:t>8704</w:t>
            </w:r>
          </w:p>
        </w:tc>
        <w:tc>
          <w:tcPr>
            <w:tcW w:w="2552" w:type="dxa"/>
            <w:vAlign w:val="center"/>
          </w:tcPr>
          <w:p w:rsidR="007C0EA7" w:rsidRPr="00A82B2C" w:rsidRDefault="007C0EA7" w:rsidP="00944BF5">
            <w:pPr>
              <w:jc w:val="center"/>
              <w:rPr>
                <w:sz w:val="20"/>
                <w:szCs w:val="20"/>
              </w:rPr>
            </w:pPr>
            <w:r w:rsidRPr="00A82B2C">
              <w:rPr>
                <w:sz w:val="20"/>
                <w:szCs w:val="20"/>
              </w:rPr>
              <w:t>Для размещения сооружений коммунального хозяйства</w:t>
            </w:r>
          </w:p>
        </w:tc>
        <w:tc>
          <w:tcPr>
            <w:tcW w:w="1844" w:type="dxa"/>
            <w:vAlign w:val="center"/>
          </w:tcPr>
          <w:p w:rsidR="007C0EA7" w:rsidRPr="00A82B2C" w:rsidRDefault="007C0EA7" w:rsidP="00944BF5">
            <w:pPr>
              <w:jc w:val="center"/>
              <w:rPr>
                <w:sz w:val="20"/>
                <w:szCs w:val="20"/>
              </w:rPr>
            </w:pPr>
            <w:r w:rsidRPr="00A82B2C">
              <w:rPr>
                <w:sz w:val="20"/>
                <w:szCs w:val="20"/>
              </w:rPr>
              <w:t>Данные отсутствуют</w:t>
            </w:r>
          </w:p>
        </w:tc>
        <w:tc>
          <w:tcPr>
            <w:tcW w:w="1930" w:type="dxa"/>
            <w:vAlign w:val="center"/>
          </w:tcPr>
          <w:p w:rsidR="007C0EA7" w:rsidRPr="00A82B2C" w:rsidRDefault="007C0EA7" w:rsidP="00944BF5">
            <w:pPr>
              <w:jc w:val="center"/>
              <w:rPr>
                <w:sz w:val="20"/>
                <w:szCs w:val="20"/>
              </w:rPr>
            </w:pPr>
            <w:r w:rsidRPr="00A82B2C">
              <w:rPr>
                <w:sz w:val="20"/>
                <w:szCs w:val="20"/>
              </w:rPr>
              <w:t>Временный</w:t>
            </w:r>
          </w:p>
        </w:tc>
      </w:tr>
    </w:tbl>
    <w:p w:rsidR="007C0EA7" w:rsidRDefault="007C0EA7" w:rsidP="00F404A5">
      <w:pPr>
        <w:spacing w:line="360" w:lineRule="auto"/>
        <w:rPr>
          <w:rStyle w:val="Hyperlink"/>
          <w:color w:val="auto"/>
          <w:sz w:val="20"/>
          <w:szCs w:val="20"/>
        </w:rPr>
      </w:pPr>
      <w:r w:rsidRPr="00A82B2C">
        <w:rPr>
          <w:sz w:val="20"/>
          <w:szCs w:val="20"/>
        </w:rPr>
        <w:t xml:space="preserve"> Примечание -  * - согласно сведений </w:t>
      </w:r>
      <w:hyperlink r:id="rId17" w:history="1">
        <w:r w:rsidRPr="00A82B2C">
          <w:rPr>
            <w:rStyle w:val="Hyperlink"/>
            <w:color w:val="auto"/>
            <w:sz w:val="20"/>
            <w:szCs w:val="20"/>
          </w:rPr>
          <w:t>https://rosreestr.ru/wps/portal/online_request</w:t>
        </w:r>
      </w:hyperlink>
    </w:p>
    <w:p w:rsidR="007C0EA7" w:rsidRDefault="007C0EA7" w:rsidP="00F404A5">
      <w:pPr>
        <w:spacing w:line="360" w:lineRule="auto"/>
        <w:rPr>
          <w:sz w:val="20"/>
          <w:szCs w:val="20"/>
        </w:rPr>
      </w:pPr>
    </w:p>
    <w:p w:rsidR="007C0EA7" w:rsidRDefault="007C0EA7" w:rsidP="00F404A5">
      <w:pPr>
        <w:spacing w:line="360" w:lineRule="auto"/>
        <w:rPr>
          <w:sz w:val="20"/>
          <w:szCs w:val="20"/>
        </w:rPr>
      </w:pPr>
    </w:p>
    <w:p w:rsidR="007C0EA7" w:rsidRDefault="007C0EA7" w:rsidP="00F404A5">
      <w:pPr>
        <w:spacing w:line="360" w:lineRule="auto"/>
        <w:rPr>
          <w:b/>
          <w:bCs/>
          <w:sz w:val="20"/>
          <w:szCs w:val="20"/>
        </w:rPr>
      </w:pPr>
      <w:r>
        <w:rPr>
          <w:noProof/>
        </w:rPr>
        <w:pict>
          <v:shape id="Рисунок 2" o:spid="_x0000_s1027" type="#_x0000_t75" style="position:absolute;margin-left:0;margin-top:188.55pt;width:473.4pt;height:269.65pt;z-index:251656704;visibility:visible;mso-position-horizontal:left;mso-position-horizontal-relative:margin;mso-position-vertical-relative:margin">
            <v:imagedata r:id="rId18" o:title=""/>
            <w10:wrap type="square" anchorx="margin" anchory="margin"/>
          </v:shape>
        </w:pict>
      </w:r>
      <w:r w:rsidRPr="000D414A">
        <w:rPr>
          <w:b/>
          <w:bCs/>
          <w:sz w:val="20"/>
          <w:szCs w:val="20"/>
        </w:rPr>
        <w:t>86:08:0020501:2958</w:t>
      </w:r>
    </w:p>
    <w:p w:rsidR="007C0EA7" w:rsidRPr="004A5035" w:rsidRDefault="007C0EA7" w:rsidP="00F404A5">
      <w:pPr>
        <w:spacing w:line="360" w:lineRule="auto"/>
        <w:rPr>
          <w:b/>
          <w:bCs/>
          <w:sz w:val="20"/>
          <w:szCs w:val="20"/>
          <w:u w:val="single"/>
        </w:rPr>
      </w:pPr>
    </w:p>
    <w:p w:rsidR="007C0EA7" w:rsidRDefault="007C0EA7" w:rsidP="00F404A5">
      <w:pPr>
        <w:spacing w:line="360" w:lineRule="auto"/>
        <w:rPr>
          <w:sz w:val="20"/>
          <w:szCs w:val="20"/>
          <w:u w:val="single"/>
        </w:rPr>
      </w:pPr>
    </w:p>
    <w:p w:rsidR="007C0EA7" w:rsidRDefault="007C0EA7" w:rsidP="00F404A5">
      <w:pPr>
        <w:spacing w:line="360" w:lineRule="auto"/>
        <w:rPr>
          <w:sz w:val="20"/>
          <w:szCs w:val="20"/>
          <w:u w:val="single"/>
        </w:rPr>
      </w:pPr>
    </w:p>
    <w:p w:rsidR="007C0EA7" w:rsidRDefault="007C0EA7" w:rsidP="00F404A5">
      <w:pPr>
        <w:spacing w:line="360" w:lineRule="auto"/>
        <w:rPr>
          <w:sz w:val="20"/>
          <w:szCs w:val="20"/>
          <w:u w:val="single"/>
        </w:rPr>
      </w:pPr>
    </w:p>
    <w:p w:rsidR="007C0EA7" w:rsidRDefault="007C0EA7" w:rsidP="00F404A5">
      <w:pPr>
        <w:spacing w:line="360" w:lineRule="auto"/>
        <w:rPr>
          <w:sz w:val="20"/>
          <w:szCs w:val="20"/>
          <w:u w:val="single"/>
        </w:rPr>
      </w:pPr>
    </w:p>
    <w:p w:rsidR="007C0EA7" w:rsidRDefault="007C0EA7" w:rsidP="00F404A5">
      <w:pPr>
        <w:spacing w:line="360" w:lineRule="auto"/>
        <w:rPr>
          <w:sz w:val="20"/>
          <w:szCs w:val="20"/>
          <w:u w:val="single"/>
        </w:rPr>
      </w:pPr>
    </w:p>
    <w:p w:rsidR="007C0EA7" w:rsidRDefault="007C0EA7" w:rsidP="00F404A5">
      <w:pPr>
        <w:spacing w:line="360" w:lineRule="auto"/>
        <w:rPr>
          <w:sz w:val="20"/>
          <w:szCs w:val="20"/>
          <w:u w:val="single"/>
        </w:rPr>
      </w:pPr>
    </w:p>
    <w:p w:rsidR="007C0EA7" w:rsidRDefault="007C0EA7" w:rsidP="00F404A5">
      <w:pPr>
        <w:spacing w:line="360" w:lineRule="auto"/>
        <w:rPr>
          <w:sz w:val="20"/>
          <w:szCs w:val="20"/>
          <w:u w:val="single"/>
        </w:rPr>
      </w:pPr>
    </w:p>
    <w:p w:rsidR="007C0EA7" w:rsidRDefault="007C0EA7" w:rsidP="00F404A5">
      <w:pPr>
        <w:spacing w:line="360" w:lineRule="auto"/>
        <w:rPr>
          <w:sz w:val="20"/>
          <w:szCs w:val="20"/>
          <w:u w:val="single"/>
        </w:rPr>
      </w:pPr>
    </w:p>
    <w:p w:rsidR="007C0EA7" w:rsidRDefault="007C0EA7" w:rsidP="00F404A5">
      <w:pPr>
        <w:spacing w:line="360" w:lineRule="auto"/>
        <w:rPr>
          <w:sz w:val="20"/>
          <w:szCs w:val="20"/>
          <w:u w:val="single"/>
        </w:rPr>
      </w:pPr>
    </w:p>
    <w:p w:rsidR="007C0EA7" w:rsidRDefault="007C0EA7" w:rsidP="00F404A5">
      <w:pPr>
        <w:spacing w:line="360" w:lineRule="auto"/>
        <w:rPr>
          <w:sz w:val="20"/>
          <w:szCs w:val="20"/>
          <w:u w:val="single"/>
        </w:rPr>
      </w:pPr>
    </w:p>
    <w:p w:rsidR="007C0EA7" w:rsidRPr="00A82B2C" w:rsidRDefault="007C0EA7" w:rsidP="00D262BF">
      <w:pPr>
        <w:sectPr w:rsidR="007C0EA7" w:rsidRPr="00A82B2C" w:rsidSect="00D858CD">
          <w:type w:val="continuous"/>
          <w:pgSz w:w="11906" w:h="16838"/>
          <w:pgMar w:top="1079" w:right="1080" w:bottom="1134" w:left="1080" w:header="708" w:footer="708" w:gutter="0"/>
          <w:cols w:space="708"/>
          <w:docGrid w:linePitch="360"/>
        </w:sectPr>
      </w:pPr>
      <w:r w:rsidRPr="00A82B2C">
        <w:br w:type="page"/>
      </w:r>
    </w:p>
    <w:p w:rsidR="007C0EA7" w:rsidRDefault="007C0EA7" w:rsidP="00A82B2C">
      <w:pPr>
        <w:pStyle w:val="Heading2"/>
        <w:jc w:val="center"/>
        <w:rPr>
          <w:b/>
          <w:bCs/>
        </w:rPr>
      </w:pPr>
      <w:bookmarkStart w:id="12" w:name="_Toc490057062"/>
      <w:bookmarkStart w:id="13" w:name="_Toc493580319"/>
      <w:r w:rsidRPr="00A82B2C">
        <w:rPr>
          <w:b/>
          <w:bCs/>
        </w:rPr>
        <w:t>Ведомость координат поворотных точек границ образуемых и изменяемых земельных участков</w:t>
      </w:r>
    </w:p>
    <w:bookmarkEnd w:id="12"/>
    <w:bookmarkEnd w:id="13"/>
    <w:p w:rsidR="007C0EA7" w:rsidRPr="00A3214D" w:rsidRDefault="007C0EA7" w:rsidP="00A82B2C">
      <w:pPr>
        <w:rPr>
          <w:sz w:val="16"/>
          <w:szCs w:val="16"/>
        </w:rPr>
        <w:sectPr w:rsidR="007C0EA7" w:rsidRPr="00A3214D" w:rsidSect="00AE5A4F">
          <w:type w:val="continuous"/>
          <w:pgSz w:w="11906" w:h="16838"/>
          <w:pgMar w:top="1440" w:right="1080" w:bottom="1134" w:left="1080" w:header="708" w:footer="708" w:gutter="0"/>
          <w:cols w:space="708"/>
          <w:docGrid w:linePitch="360"/>
        </w:sectPr>
      </w:pPr>
    </w:p>
    <w:p w:rsidR="007C0EA7" w:rsidRDefault="007C0EA7" w:rsidP="005670B5">
      <w:pPr>
        <w:rPr>
          <w:sz w:val="16"/>
          <w:szCs w:val="16"/>
        </w:rPr>
      </w:pPr>
    </w:p>
    <w:p w:rsidR="007C0EA7" w:rsidRPr="0055175C" w:rsidRDefault="007C0EA7" w:rsidP="006740AE">
      <w:pPr>
        <w:rPr>
          <w:sz w:val="16"/>
          <w:szCs w:val="16"/>
        </w:rPr>
      </w:pPr>
      <w:r w:rsidRPr="0055175C">
        <w:rPr>
          <w:sz w:val="16"/>
          <w:szCs w:val="16"/>
        </w:rPr>
        <w:t>Земельный участок: ЗУ 86:08:0020501:178</w:t>
      </w:r>
    </w:p>
    <w:p w:rsidR="007C0EA7" w:rsidRPr="0055175C" w:rsidRDefault="007C0EA7" w:rsidP="006740AE">
      <w:pPr>
        <w:rPr>
          <w:sz w:val="16"/>
          <w:szCs w:val="16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55175C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175C" w:rsidRDefault="007C0EA7" w:rsidP="003A7E2E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55175C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55175C" w:rsidRDefault="007C0EA7" w:rsidP="003A7E2E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55175C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55175C" w:rsidRDefault="007C0EA7" w:rsidP="003A7E2E">
            <w:pPr>
              <w:jc w:val="center"/>
              <w:rPr>
                <w:b/>
                <w:bCs/>
                <w:sz w:val="16"/>
                <w:szCs w:val="16"/>
              </w:rPr>
            </w:pPr>
            <w:r w:rsidRPr="0055175C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55175C" w:rsidRDefault="007C0EA7" w:rsidP="003A7E2E">
            <w:pPr>
              <w:jc w:val="center"/>
              <w:rPr>
                <w:b/>
                <w:bCs/>
                <w:sz w:val="16"/>
                <w:szCs w:val="16"/>
              </w:rPr>
            </w:pPr>
            <w:r w:rsidRPr="0055175C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55175C" w:rsidRDefault="007C0EA7" w:rsidP="003A7E2E">
            <w:pPr>
              <w:jc w:val="center"/>
              <w:rPr>
                <w:b/>
                <w:bCs/>
                <w:sz w:val="16"/>
                <w:szCs w:val="16"/>
              </w:rPr>
            </w:pPr>
            <w:r w:rsidRPr="0055175C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55175C" w:rsidRDefault="007C0EA7" w:rsidP="003A7E2E">
            <w:pPr>
              <w:jc w:val="center"/>
              <w:rPr>
                <w:b/>
                <w:bCs/>
                <w:sz w:val="16"/>
                <w:szCs w:val="16"/>
              </w:rPr>
            </w:pPr>
            <w:r w:rsidRPr="0055175C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55175C" w:rsidRDefault="007C0EA7" w:rsidP="003A7E2E">
            <w:pPr>
              <w:jc w:val="center"/>
              <w:rPr>
                <w:b/>
                <w:bCs/>
                <w:sz w:val="16"/>
                <w:szCs w:val="16"/>
              </w:rPr>
            </w:pPr>
            <w:r w:rsidRPr="0055175C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55175C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175C" w:rsidRDefault="007C0EA7" w:rsidP="003A7E2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55175C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bottom"/>
          </w:tcPr>
          <w:p w:rsidR="007C0EA7" w:rsidRPr="00BF2585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87° 36’ 14”</w:t>
            </w:r>
          </w:p>
        </w:tc>
        <w:tc>
          <w:tcPr>
            <w:tcW w:w="1134" w:type="dxa"/>
            <w:vAlign w:val="bottom"/>
          </w:tcPr>
          <w:p w:rsidR="007C0EA7" w:rsidRPr="00BF2585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10.53</w:t>
            </w:r>
          </w:p>
        </w:tc>
        <w:tc>
          <w:tcPr>
            <w:tcW w:w="1913" w:type="dxa"/>
            <w:vAlign w:val="bottom"/>
          </w:tcPr>
          <w:p w:rsidR="007C0EA7" w:rsidRPr="0055175C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971 917.53</w:t>
            </w:r>
          </w:p>
        </w:tc>
        <w:tc>
          <w:tcPr>
            <w:tcW w:w="1914" w:type="dxa"/>
            <w:vAlign w:val="bottom"/>
          </w:tcPr>
          <w:p w:rsidR="007C0EA7" w:rsidRPr="0055175C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3 532 966.95</w:t>
            </w:r>
          </w:p>
        </w:tc>
      </w:tr>
      <w:tr w:rsidR="007C0EA7" w:rsidRPr="0055175C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175C" w:rsidRDefault="007C0EA7" w:rsidP="003A7E2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55175C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bottom"/>
          </w:tcPr>
          <w:p w:rsidR="007C0EA7" w:rsidRPr="00BF2585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85° 34’ 04”</w:t>
            </w:r>
          </w:p>
        </w:tc>
        <w:tc>
          <w:tcPr>
            <w:tcW w:w="1134" w:type="dxa"/>
            <w:vAlign w:val="bottom"/>
          </w:tcPr>
          <w:p w:rsidR="007C0EA7" w:rsidRPr="00BF2585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1.16</w:t>
            </w:r>
          </w:p>
        </w:tc>
        <w:tc>
          <w:tcPr>
            <w:tcW w:w="1913" w:type="dxa"/>
            <w:vAlign w:val="bottom"/>
          </w:tcPr>
          <w:p w:rsidR="007C0EA7" w:rsidRPr="0055175C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971 917.97</w:t>
            </w:r>
          </w:p>
        </w:tc>
        <w:tc>
          <w:tcPr>
            <w:tcW w:w="1914" w:type="dxa"/>
            <w:vAlign w:val="bottom"/>
          </w:tcPr>
          <w:p w:rsidR="007C0EA7" w:rsidRPr="0055175C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3 532 977.47</w:t>
            </w:r>
          </w:p>
        </w:tc>
      </w:tr>
      <w:tr w:rsidR="007C0EA7" w:rsidRPr="0055175C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175C" w:rsidRDefault="007C0EA7" w:rsidP="003A7E2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55175C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bottom"/>
          </w:tcPr>
          <w:p w:rsidR="007C0EA7" w:rsidRPr="00BF2585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3° 02’ 27”</w:t>
            </w:r>
          </w:p>
        </w:tc>
        <w:tc>
          <w:tcPr>
            <w:tcW w:w="1134" w:type="dxa"/>
            <w:vAlign w:val="bottom"/>
          </w:tcPr>
          <w:p w:rsidR="007C0EA7" w:rsidRPr="00BF2585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0.20</w:t>
            </w:r>
          </w:p>
        </w:tc>
        <w:tc>
          <w:tcPr>
            <w:tcW w:w="1913" w:type="dxa"/>
            <w:vAlign w:val="bottom"/>
          </w:tcPr>
          <w:p w:rsidR="007C0EA7" w:rsidRPr="0055175C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971 918.06</w:t>
            </w:r>
          </w:p>
        </w:tc>
        <w:tc>
          <w:tcPr>
            <w:tcW w:w="1914" w:type="dxa"/>
            <w:vAlign w:val="bottom"/>
          </w:tcPr>
          <w:p w:rsidR="007C0EA7" w:rsidRPr="0055175C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3 532 978.63</w:t>
            </w:r>
          </w:p>
        </w:tc>
      </w:tr>
      <w:tr w:rsidR="007C0EA7" w:rsidRPr="0055175C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175C" w:rsidRDefault="007C0EA7" w:rsidP="003A7E2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55175C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bottom"/>
          </w:tcPr>
          <w:p w:rsidR="007C0EA7" w:rsidRPr="00BF2585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90° 16’ 41”</w:t>
            </w:r>
          </w:p>
        </w:tc>
        <w:tc>
          <w:tcPr>
            <w:tcW w:w="1134" w:type="dxa"/>
            <w:vAlign w:val="bottom"/>
          </w:tcPr>
          <w:p w:rsidR="007C0EA7" w:rsidRPr="00BF2585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2.08</w:t>
            </w:r>
          </w:p>
        </w:tc>
        <w:tc>
          <w:tcPr>
            <w:tcW w:w="1913" w:type="dxa"/>
            <w:vAlign w:val="bottom"/>
          </w:tcPr>
          <w:p w:rsidR="007C0EA7" w:rsidRPr="0055175C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971 918.26</w:t>
            </w:r>
          </w:p>
        </w:tc>
        <w:tc>
          <w:tcPr>
            <w:tcW w:w="1914" w:type="dxa"/>
            <w:vAlign w:val="bottom"/>
          </w:tcPr>
          <w:p w:rsidR="007C0EA7" w:rsidRPr="0055175C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3 532 978.64</w:t>
            </w:r>
          </w:p>
        </w:tc>
      </w:tr>
      <w:tr w:rsidR="007C0EA7" w:rsidRPr="0055175C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175C" w:rsidRDefault="007C0EA7" w:rsidP="003A7E2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55175C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bottom"/>
          </w:tcPr>
          <w:p w:rsidR="007C0EA7" w:rsidRPr="00BF2585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179° 03’ 38”</w:t>
            </w:r>
          </w:p>
        </w:tc>
        <w:tc>
          <w:tcPr>
            <w:tcW w:w="1134" w:type="dxa"/>
            <w:vAlign w:val="bottom"/>
          </w:tcPr>
          <w:p w:rsidR="007C0EA7" w:rsidRPr="00BF2585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0.54</w:t>
            </w:r>
          </w:p>
        </w:tc>
        <w:tc>
          <w:tcPr>
            <w:tcW w:w="1913" w:type="dxa"/>
            <w:vAlign w:val="bottom"/>
          </w:tcPr>
          <w:p w:rsidR="007C0EA7" w:rsidRPr="0055175C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971 918.25</w:t>
            </w:r>
          </w:p>
        </w:tc>
        <w:tc>
          <w:tcPr>
            <w:tcW w:w="1914" w:type="dxa"/>
            <w:vAlign w:val="bottom"/>
          </w:tcPr>
          <w:p w:rsidR="007C0EA7" w:rsidRPr="0055175C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3 532 980.72</w:t>
            </w:r>
          </w:p>
        </w:tc>
      </w:tr>
      <w:tr w:rsidR="007C0EA7" w:rsidRPr="0055175C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175C" w:rsidRDefault="007C0EA7" w:rsidP="003A7E2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55175C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bottom"/>
          </w:tcPr>
          <w:p w:rsidR="007C0EA7" w:rsidRPr="00BF2585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88° 56’ 45”</w:t>
            </w:r>
          </w:p>
        </w:tc>
        <w:tc>
          <w:tcPr>
            <w:tcW w:w="1134" w:type="dxa"/>
            <w:vAlign w:val="bottom"/>
          </w:tcPr>
          <w:p w:rsidR="007C0EA7" w:rsidRPr="00BF2585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1.07</w:t>
            </w:r>
          </w:p>
        </w:tc>
        <w:tc>
          <w:tcPr>
            <w:tcW w:w="1913" w:type="dxa"/>
            <w:vAlign w:val="bottom"/>
          </w:tcPr>
          <w:p w:rsidR="007C0EA7" w:rsidRPr="0055175C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971 917.71</w:t>
            </w:r>
          </w:p>
        </w:tc>
        <w:tc>
          <w:tcPr>
            <w:tcW w:w="1914" w:type="dxa"/>
            <w:vAlign w:val="bottom"/>
          </w:tcPr>
          <w:p w:rsidR="007C0EA7" w:rsidRPr="0055175C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3 532 980.73</w:t>
            </w:r>
          </w:p>
        </w:tc>
      </w:tr>
      <w:tr w:rsidR="007C0EA7" w:rsidRPr="0055175C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175C" w:rsidRDefault="007C0EA7" w:rsidP="003A7E2E">
            <w:pPr>
              <w:tabs>
                <w:tab w:val="left" w:pos="-14"/>
              </w:tabs>
              <w:jc w:val="center"/>
              <w:rPr>
                <w:sz w:val="16"/>
                <w:szCs w:val="16"/>
              </w:rPr>
            </w:pPr>
            <w:r w:rsidRPr="0055175C">
              <w:rPr>
                <w:sz w:val="16"/>
                <w:szCs w:val="16"/>
              </w:rPr>
              <w:t>7</w:t>
            </w:r>
          </w:p>
        </w:tc>
        <w:tc>
          <w:tcPr>
            <w:tcW w:w="1950" w:type="dxa"/>
            <w:vAlign w:val="bottom"/>
          </w:tcPr>
          <w:p w:rsidR="007C0EA7" w:rsidRPr="00BF2585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88° 00’ 21”</w:t>
            </w:r>
          </w:p>
        </w:tc>
        <w:tc>
          <w:tcPr>
            <w:tcW w:w="1134" w:type="dxa"/>
            <w:vAlign w:val="bottom"/>
          </w:tcPr>
          <w:p w:rsidR="007C0EA7" w:rsidRPr="00BF2585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1.16</w:t>
            </w:r>
          </w:p>
        </w:tc>
        <w:tc>
          <w:tcPr>
            <w:tcW w:w="1913" w:type="dxa"/>
            <w:vAlign w:val="bottom"/>
          </w:tcPr>
          <w:p w:rsidR="007C0EA7" w:rsidRPr="0055175C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971 917.73</w:t>
            </w:r>
          </w:p>
        </w:tc>
        <w:tc>
          <w:tcPr>
            <w:tcW w:w="1914" w:type="dxa"/>
            <w:vAlign w:val="bottom"/>
          </w:tcPr>
          <w:p w:rsidR="007C0EA7" w:rsidRPr="0055175C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3 532 981.80</w:t>
            </w:r>
          </w:p>
        </w:tc>
      </w:tr>
      <w:tr w:rsidR="007C0EA7" w:rsidRPr="0055175C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175C" w:rsidRDefault="007C0EA7" w:rsidP="003A7E2E">
            <w:pPr>
              <w:tabs>
                <w:tab w:val="left" w:pos="-14"/>
              </w:tabs>
              <w:jc w:val="center"/>
              <w:rPr>
                <w:sz w:val="16"/>
                <w:szCs w:val="16"/>
              </w:rPr>
            </w:pPr>
            <w:r w:rsidRPr="0055175C">
              <w:rPr>
                <w:sz w:val="16"/>
                <w:szCs w:val="16"/>
              </w:rPr>
              <w:t>8</w:t>
            </w:r>
          </w:p>
        </w:tc>
        <w:tc>
          <w:tcPr>
            <w:tcW w:w="1950" w:type="dxa"/>
            <w:vAlign w:val="bottom"/>
          </w:tcPr>
          <w:p w:rsidR="007C0EA7" w:rsidRPr="00BF2585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87° 45’ 03”</w:t>
            </w:r>
          </w:p>
        </w:tc>
        <w:tc>
          <w:tcPr>
            <w:tcW w:w="1134" w:type="dxa"/>
            <w:vAlign w:val="bottom"/>
          </w:tcPr>
          <w:p w:rsidR="007C0EA7" w:rsidRPr="00BF2585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10.95</w:t>
            </w:r>
          </w:p>
        </w:tc>
        <w:tc>
          <w:tcPr>
            <w:tcW w:w="1913" w:type="dxa"/>
            <w:vAlign w:val="bottom"/>
          </w:tcPr>
          <w:p w:rsidR="007C0EA7" w:rsidRPr="0055175C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971 917.77</w:t>
            </w:r>
          </w:p>
        </w:tc>
        <w:tc>
          <w:tcPr>
            <w:tcW w:w="1914" w:type="dxa"/>
            <w:vAlign w:val="bottom"/>
          </w:tcPr>
          <w:p w:rsidR="007C0EA7" w:rsidRPr="0055175C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3 532 982.96</w:t>
            </w:r>
          </w:p>
        </w:tc>
      </w:tr>
      <w:tr w:rsidR="007C0EA7" w:rsidRPr="0055175C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175C" w:rsidRDefault="007C0EA7" w:rsidP="003A7E2E">
            <w:pPr>
              <w:tabs>
                <w:tab w:val="left" w:pos="-14"/>
              </w:tabs>
              <w:jc w:val="center"/>
              <w:rPr>
                <w:sz w:val="16"/>
                <w:szCs w:val="16"/>
              </w:rPr>
            </w:pPr>
            <w:r w:rsidRPr="0055175C">
              <w:rPr>
                <w:sz w:val="16"/>
                <w:szCs w:val="16"/>
              </w:rPr>
              <w:t>9</w:t>
            </w:r>
          </w:p>
        </w:tc>
        <w:tc>
          <w:tcPr>
            <w:tcW w:w="1950" w:type="dxa"/>
            <w:vAlign w:val="bottom"/>
          </w:tcPr>
          <w:p w:rsidR="007C0EA7" w:rsidRPr="00BF2585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178° 06’ 50”</w:t>
            </w:r>
          </w:p>
        </w:tc>
        <w:tc>
          <w:tcPr>
            <w:tcW w:w="1134" w:type="dxa"/>
            <w:vAlign w:val="bottom"/>
          </w:tcPr>
          <w:p w:rsidR="007C0EA7" w:rsidRPr="00BF2585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12.75</w:t>
            </w:r>
          </w:p>
        </w:tc>
        <w:tc>
          <w:tcPr>
            <w:tcW w:w="1913" w:type="dxa"/>
            <w:vAlign w:val="bottom"/>
          </w:tcPr>
          <w:p w:rsidR="007C0EA7" w:rsidRPr="0055175C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971 918.20</w:t>
            </w:r>
          </w:p>
        </w:tc>
        <w:tc>
          <w:tcPr>
            <w:tcW w:w="1914" w:type="dxa"/>
            <w:vAlign w:val="bottom"/>
          </w:tcPr>
          <w:p w:rsidR="007C0EA7" w:rsidRPr="0055175C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3 532 993.90</w:t>
            </w:r>
          </w:p>
        </w:tc>
      </w:tr>
      <w:tr w:rsidR="007C0EA7" w:rsidRPr="0055175C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175C" w:rsidRDefault="007C0EA7" w:rsidP="003A7E2E">
            <w:pPr>
              <w:tabs>
                <w:tab w:val="left" w:pos="-14"/>
              </w:tabs>
              <w:jc w:val="center"/>
              <w:rPr>
                <w:sz w:val="16"/>
                <w:szCs w:val="16"/>
              </w:rPr>
            </w:pPr>
            <w:r w:rsidRPr="0055175C">
              <w:rPr>
                <w:sz w:val="16"/>
                <w:szCs w:val="16"/>
              </w:rPr>
              <w:t>10</w:t>
            </w:r>
          </w:p>
        </w:tc>
        <w:tc>
          <w:tcPr>
            <w:tcW w:w="1950" w:type="dxa"/>
            <w:vAlign w:val="bottom"/>
          </w:tcPr>
          <w:p w:rsidR="007C0EA7" w:rsidRPr="00BF2585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266° 11’ 19”</w:t>
            </w:r>
          </w:p>
        </w:tc>
        <w:tc>
          <w:tcPr>
            <w:tcW w:w="1134" w:type="dxa"/>
            <w:vAlign w:val="bottom"/>
          </w:tcPr>
          <w:p w:rsidR="007C0EA7" w:rsidRPr="00BF2585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11.13</w:t>
            </w:r>
          </w:p>
        </w:tc>
        <w:tc>
          <w:tcPr>
            <w:tcW w:w="1913" w:type="dxa"/>
            <w:vAlign w:val="bottom"/>
          </w:tcPr>
          <w:p w:rsidR="007C0EA7" w:rsidRPr="0055175C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971 905.46</w:t>
            </w:r>
          </w:p>
        </w:tc>
        <w:tc>
          <w:tcPr>
            <w:tcW w:w="1914" w:type="dxa"/>
            <w:vAlign w:val="bottom"/>
          </w:tcPr>
          <w:p w:rsidR="007C0EA7" w:rsidRPr="0055175C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3 532 994.32</w:t>
            </w:r>
          </w:p>
        </w:tc>
      </w:tr>
      <w:tr w:rsidR="007C0EA7" w:rsidRPr="0055175C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175C" w:rsidRDefault="007C0EA7" w:rsidP="003A7E2E">
            <w:pPr>
              <w:tabs>
                <w:tab w:val="left" w:pos="-14"/>
              </w:tabs>
              <w:jc w:val="center"/>
              <w:rPr>
                <w:sz w:val="16"/>
                <w:szCs w:val="16"/>
              </w:rPr>
            </w:pPr>
            <w:r w:rsidRPr="0055175C">
              <w:rPr>
                <w:sz w:val="16"/>
                <w:szCs w:val="16"/>
              </w:rPr>
              <w:t>11</w:t>
            </w:r>
          </w:p>
        </w:tc>
        <w:tc>
          <w:tcPr>
            <w:tcW w:w="1950" w:type="dxa"/>
            <w:vAlign w:val="bottom"/>
          </w:tcPr>
          <w:p w:rsidR="007C0EA7" w:rsidRPr="00BF2585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264° 51’ 18”</w:t>
            </w:r>
          </w:p>
        </w:tc>
        <w:tc>
          <w:tcPr>
            <w:tcW w:w="1134" w:type="dxa"/>
            <w:vAlign w:val="bottom"/>
          </w:tcPr>
          <w:p w:rsidR="007C0EA7" w:rsidRPr="00BF2585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5.24</w:t>
            </w:r>
          </w:p>
        </w:tc>
        <w:tc>
          <w:tcPr>
            <w:tcW w:w="1913" w:type="dxa"/>
            <w:vAlign w:val="bottom"/>
          </w:tcPr>
          <w:p w:rsidR="007C0EA7" w:rsidRPr="0055175C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971 904.72</w:t>
            </w:r>
          </w:p>
        </w:tc>
        <w:tc>
          <w:tcPr>
            <w:tcW w:w="1914" w:type="dxa"/>
            <w:vAlign w:val="bottom"/>
          </w:tcPr>
          <w:p w:rsidR="007C0EA7" w:rsidRPr="0055175C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3 532 983.21</w:t>
            </w:r>
          </w:p>
        </w:tc>
      </w:tr>
      <w:tr w:rsidR="007C0EA7" w:rsidRPr="0055175C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175C" w:rsidRDefault="007C0EA7" w:rsidP="003A7E2E">
            <w:pPr>
              <w:tabs>
                <w:tab w:val="left" w:pos="-14"/>
              </w:tabs>
              <w:jc w:val="center"/>
              <w:rPr>
                <w:sz w:val="16"/>
                <w:szCs w:val="16"/>
              </w:rPr>
            </w:pPr>
            <w:r w:rsidRPr="0055175C">
              <w:rPr>
                <w:sz w:val="16"/>
                <w:szCs w:val="16"/>
              </w:rPr>
              <w:t>12</w:t>
            </w:r>
          </w:p>
        </w:tc>
        <w:tc>
          <w:tcPr>
            <w:tcW w:w="1950" w:type="dxa"/>
            <w:vAlign w:val="bottom"/>
          </w:tcPr>
          <w:p w:rsidR="007C0EA7" w:rsidRPr="00BF2585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267° 56’ 56”</w:t>
            </w:r>
          </w:p>
        </w:tc>
        <w:tc>
          <w:tcPr>
            <w:tcW w:w="1134" w:type="dxa"/>
            <w:vAlign w:val="bottom"/>
          </w:tcPr>
          <w:p w:rsidR="007C0EA7" w:rsidRPr="00BF2585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7.26</w:t>
            </w:r>
          </w:p>
        </w:tc>
        <w:tc>
          <w:tcPr>
            <w:tcW w:w="1913" w:type="dxa"/>
            <w:vAlign w:val="bottom"/>
          </w:tcPr>
          <w:p w:rsidR="007C0EA7" w:rsidRPr="0055175C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971 904.25</w:t>
            </w:r>
          </w:p>
        </w:tc>
        <w:tc>
          <w:tcPr>
            <w:tcW w:w="1914" w:type="dxa"/>
            <w:vAlign w:val="bottom"/>
          </w:tcPr>
          <w:p w:rsidR="007C0EA7" w:rsidRPr="0055175C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3 532 977.99</w:t>
            </w:r>
          </w:p>
        </w:tc>
      </w:tr>
      <w:tr w:rsidR="007C0EA7" w:rsidRPr="0055175C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175C" w:rsidRDefault="007C0EA7" w:rsidP="003A7E2E">
            <w:pPr>
              <w:tabs>
                <w:tab w:val="left" w:pos="-14"/>
              </w:tabs>
              <w:jc w:val="center"/>
              <w:rPr>
                <w:sz w:val="16"/>
                <w:szCs w:val="16"/>
              </w:rPr>
            </w:pPr>
            <w:r w:rsidRPr="0055175C">
              <w:rPr>
                <w:sz w:val="16"/>
                <w:szCs w:val="16"/>
              </w:rPr>
              <w:t>13</w:t>
            </w:r>
          </w:p>
        </w:tc>
        <w:tc>
          <w:tcPr>
            <w:tcW w:w="1950" w:type="dxa"/>
            <w:vAlign w:val="bottom"/>
          </w:tcPr>
          <w:p w:rsidR="007C0EA7" w:rsidRPr="00BF2585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309° 01’ 13”</w:t>
            </w:r>
          </w:p>
        </w:tc>
        <w:tc>
          <w:tcPr>
            <w:tcW w:w="1134" w:type="dxa"/>
            <w:vAlign w:val="bottom"/>
          </w:tcPr>
          <w:p w:rsidR="007C0EA7" w:rsidRPr="00BF2585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2.84</w:t>
            </w:r>
          </w:p>
        </w:tc>
        <w:tc>
          <w:tcPr>
            <w:tcW w:w="1913" w:type="dxa"/>
            <w:vAlign w:val="bottom"/>
          </w:tcPr>
          <w:p w:rsidR="007C0EA7" w:rsidRPr="0055175C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971 903.99</w:t>
            </w:r>
          </w:p>
        </w:tc>
        <w:tc>
          <w:tcPr>
            <w:tcW w:w="1914" w:type="dxa"/>
            <w:vAlign w:val="bottom"/>
          </w:tcPr>
          <w:p w:rsidR="007C0EA7" w:rsidRPr="0055175C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3 532 970.73</w:t>
            </w:r>
          </w:p>
        </w:tc>
      </w:tr>
      <w:tr w:rsidR="007C0EA7" w:rsidRPr="0055175C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175C" w:rsidRDefault="007C0EA7" w:rsidP="003A7E2E">
            <w:pPr>
              <w:tabs>
                <w:tab w:val="left" w:pos="-14"/>
              </w:tabs>
              <w:jc w:val="center"/>
              <w:rPr>
                <w:sz w:val="16"/>
                <w:szCs w:val="16"/>
              </w:rPr>
            </w:pPr>
            <w:r w:rsidRPr="0055175C">
              <w:rPr>
                <w:sz w:val="16"/>
                <w:szCs w:val="16"/>
              </w:rPr>
              <w:t>14</w:t>
            </w:r>
          </w:p>
        </w:tc>
        <w:tc>
          <w:tcPr>
            <w:tcW w:w="1950" w:type="dxa"/>
            <w:vAlign w:val="bottom"/>
          </w:tcPr>
          <w:p w:rsidR="007C0EA7" w:rsidRPr="00BF2585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0° 00’ 00”</w:t>
            </w:r>
          </w:p>
        </w:tc>
        <w:tc>
          <w:tcPr>
            <w:tcW w:w="1134" w:type="dxa"/>
            <w:vAlign w:val="bottom"/>
          </w:tcPr>
          <w:p w:rsidR="007C0EA7" w:rsidRPr="00BF2585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1.59</w:t>
            </w:r>
          </w:p>
        </w:tc>
        <w:tc>
          <w:tcPr>
            <w:tcW w:w="1913" w:type="dxa"/>
            <w:vAlign w:val="bottom"/>
          </w:tcPr>
          <w:p w:rsidR="007C0EA7" w:rsidRPr="0055175C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971 905.78</w:t>
            </w:r>
          </w:p>
        </w:tc>
        <w:tc>
          <w:tcPr>
            <w:tcW w:w="1914" w:type="dxa"/>
            <w:vAlign w:val="bottom"/>
          </w:tcPr>
          <w:p w:rsidR="007C0EA7" w:rsidRPr="0055175C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3 532 968.52</w:t>
            </w:r>
          </w:p>
        </w:tc>
      </w:tr>
      <w:tr w:rsidR="007C0EA7" w:rsidRPr="0055175C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175C" w:rsidRDefault="007C0EA7" w:rsidP="003A7E2E">
            <w:pPr>
              <w:tabs>
                <w:tab w:val="left" w:pos="-14"/>
              </w:tabs>
              <w:jc w:val="center"/>
              <w:rPr>
                <w:sz w:val="16"/>
                <w:szCs w:val="16"/>
              </w:rPr>
            </w:pPr>
            <w:r w:rsidRPr="0055175C">
              <w:rPr>
                <w:sz w:val="16"/>
                <w:szCs w:val="16"/>
              </w:rPr>
              <w:t>15</w:t>
            </w:r>
          </w:p>
        </w:tc>
        <w:tc>
          <w:tcPr>
            <w:tcW w:w="1950" w:type="dxa"/>
            <w:vAlign w:val="bottom"/>
          </w:tcPr>
          <w:p w:rsidR="007C0EA7" w:rsidRPr="00BF2585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302° 45’ 04”</w:t>
            </w:r>
          </w:p>
        </w:tc>
        <w:tc>
          <w:tcPr>
            <w:tcW w:w="1134" w:type="dxa"/>
            <w:vAlign w:val="bottom"/>
          </w:tcPr>
          <w:p w:rsidR="007C0EA7" w:rsidRPr="00BF2585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1.37</w:t>
            </w:r>
          </w:p>
        </w:tc>
        <w:tc>
          <w:tcPr>
            <w:tcW w:w="1913" w:type="dxa"/>
            <w:vAlign w:val="bottom"/>
          </w:tcPr>
          <w:p w:rsidR="007C0EA7" w:rsidRPr="0055175C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971 907.37</w:t>
            </w:r>
          </w:p>
        </w:tc>
        <w:tc>
          <w:tcPr>
            <w:tcW w:w="1914" w:type="dxa"/>
            <w:vAlign w:val="bottom"/>
          </w:tcPr>
          <w:p w:rsidR="007C0EA7" w:rsidRPr="0055175C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3 532 968.52</w:t>
            </w:r>
          </w:p>
        </w:tc>
      </w:tr>
      <w:tr w:rsidR="007C0EA7" w:rsidRPr="0055175C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175C" w:rsidRDefault="007C0EA7" w:rsidP="003A7E2E">
            <w:pPr>
              <w:tabs>
                <w:tab w:val="left" w:pos="-14"/>
              </w:tabs>
              <w:jc w:val="center"/>
              <w:rPr>
                <w:sz w:val="16"/>
                <w:szCs w:val="16"/>
              </w:rPr>
            </w:pPr>
            <w:r w:rsidRPr="0055175C">
              <w:rPr>
                <w:sz w:val="16"/>
                <w:szCs w:val="16"/>
              </w:rPr>
              <w:t>16</w:t>
            </w:r>
          </w:p>
        </w:tc>
        <w:tc>
          <w:tcPr>
            <w:tcW w:w="1950" w:type="dxa"/>
            <w:vAlign w:val="bottom"/>
          </w:tcPr>
          <w:p w:rsidR="007C0EA7" w:rsidRPr="00BF2585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357° 26’ 60”</w:t>
            </w:r>
          </w:p>
        </w:tc>
        <w:tc>
          <w:tcPr>
            <w:tcW w:w="1134" w:type="dxa"/>
            <w:vAlign w:val="bottom"/>
          </w:tcPr>
          <w:p w:rsidR="007C0EA7" w:rsidRPr="00BF2585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9.43</w:t>
            </w:r>
          </w:p>
        </w:tc>
        <w:tc>
          <w:tcPr>
            <w:tcW w:w="1913" w:type="dxa"/>
            <w:vAlign w:val="bottom"/>
          </w:tcPr>
          <w:p w:rsidR="007C0EA7" w:rsidRPr="0055175C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971 908.11</w:t>
            </w:r>
          </w:p>
        </w:tc>
        <w:tc>
          <w:tcPr>
            <w:tcW w:w="1914" w:type="dxa"/>
            <w:vAlign w:val="bottom"/>
          </w:tcPr>
          <w:p w:rsidR="007C0EA7" w:rsidRPr="0055175C" w:rsidRDefault="007C0EA7" w:rsidP="003A7E2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3 532 967.37</w:t>
            </w:r>
          </w:p>
        </w:tc>
      </w:tr>
    </w:tbl>
    <w:p w:rsidR="007C0EA7" w:rsidRPr="0055175C" w:rsidRDefault="007C0EA7" w:rsidP="006740AE">
      <w:pPr>
        <w:rPr>
          <w:rFonts w:ascii="Arial" w:hAnsi="Arial" w:cs="Arial"/>
          <w:sz w:val="16"/>
          <w:szCs w:val="16"/>
          <w:lang w:val="en-US"/>
        </w:rPr>
      </w:pPr>
      <w:r w:rsidRPr="0055175C">
        <w:rPr>
          <w:sz w:val="16"/>
          <w:szCs w:val="16"/>
        </w:rPr>
        <w:t>Площадь</w:t>
      </w:r>
      <w:r w:rsidRPr="0055175C">
        <w:rPr>
          <w:sz w:val="16"/>
          <w:szCs w:val="16"/>
          <w:lang w:val="en-US"/>
        </w:rPr>
        <w:t xml:space="preserve"> </w:t>
      </w:r>
      <w:r w:rsidRPr="0055175C">
        <w:rPr>
          <w:sz w:val="16"/>
          <w:szCs w:val="16"/>
        </w:rPr>
        <w:t>352</w:t>
      </w:r>
      <w:r w:rsidRPr="0055175C">
        <w:rPr>
          <w:sz w:val="16"/>
          <w:szCs w:val="16"/>
          <w:lang w:val="en-US"/>
        </w:rPr>
        <w:t xml:space="preserve"> кв. м</w:t>
      </w:r>
    </w:p>
    <w:p w:rsidR="007C0EA7" w:rsidRDefault="007C0EA7" w:rsidP="005670B5">
      <w:pPr>
        <w:rPr>
          <w:sz w:val="16"/>
          <w:szCs w:val="16"/>
        </w:rPr>
      </w:pPr>
    </w:p>
    <w:p w:rsidR="007C0EA7" w:rsidRDefault="007C0EA7" w:rsidP="005670B5">
      <w:pPr>
        <w:rPr>
          <w:sz w:val="16"/>
          <w:szCs w:val="16"/>
        </w:rPr>
      </w:pPr>
    </w:p>
    <w:p w:rsidR="007C0EA7" w:rsidRPr="00A966A8" w:rsidRDefault="007C0EA7" w:rsidP="005670B5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</w:t>
      </w:r>
      <w:r w:rsidRPr="00124F3E">
        <w:t xml:space="preserve"> </w:t>
      </w:r>
      <w:r w:rsidRPr="00124F3E">
        <w:rPr>
          <w:sz w:val="16"/>
          <w:szCs w:val="16"/>
        </w:rPr>
        <w:t>86:08:0020501:</w:t>
      </w:r>
      <w:r>
        <w:rPr>
          <w:sz w:val="16"/>
          <w:szCs w:val="16"/>
        </w:rPr>
        <w:t>269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5' 49"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43,8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972489,98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3533530,5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4' 55"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58,0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972533,76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3533529,81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1' 20"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65,6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972532,83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3533471,77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972598,46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3533470,65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265° 1' 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67,7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972598,46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3533470,6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264° 50' 46"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60,1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972592,58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3533403,14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265° 2'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972587,18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3533343,27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264° 56' 33"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972586,49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3533335,31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218° 21' 24"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972584,22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3533309,66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177° 20' 37"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972563,85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3533293,54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177° 21' 26"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972530,01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3533295,11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46' 27"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96,5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972510,51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3533296,01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168° 31'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972510,89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3533392,48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16° 34' 15"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972484,92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3533397,75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48' 55"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972495,17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3533400,8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24' 13"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972526,2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3533400,7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179° 0' 54"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40,7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972526,31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3533411,27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87° 17' 53"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93,8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972485,59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3533411,97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4' 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972490,01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3533505,63</w:t>
            </w:r>
          </w:p>
        </w:tc>
      </w:tr>
    </w:tbl>
    <w:p w:rsidR="007C0EA7" w:rsidRPr="00A966A8" w:rsidRDefault="007C0EA7" w:rsidP="005670B5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17 946 кв. м</w:t>
      </w:r>
    </w:p>
    <w:p w:rsidR="007C0EA7" w:rsidRPr="00A966A8" w:rsidRDefault="007C0EA7" w:rsidP="005670B5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16321D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:ЗУ:ЗУ</w:t>
      </w:r>
      <w:r w:rsidRPr="00124F3E">
        <w:t xml:space="preserve"> </w:t>
      </w:r>
      <w:r w:rsidRPr="00124F3E">
        <w:rPr>
          <w:sz w:val="16"/>
          <w:szCs w:val="16"/>
        </w:rPr>
        <w:t>86:08:0020501:</w:t>
      </w:r>
      <w:r>
        <w:rPr>
          <w:sz w:val="16"/>
          <w:szCs w:val="16"/>
        </w:rPr>
        <w:t>14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306° 1' 38"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971322,06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3532322,32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295° 46' 26"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971330,22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3532311,1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290° 30' 36"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971333,6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3532304,1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279° 47' 38"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971337,7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3532293,14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181° 37' 43"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971341,66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3532270,2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182° 45' 40"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37,4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971333,22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3532269,96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98° 40' 31"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971295,9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3532268,16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123° 34' 33"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971294,04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3532280,35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45° 22' 29"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47,6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971288,65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3532288,47</w:t>
            </w:r>
          </w:p>
        </w:tc>
      </w:tr>
    </w:tbl>
    <w:p w:rsidR="007C0EA7" w:rsidRPr="00A966A8" w:rsidRDefault="007C0EA7" w:rsidP="0016321D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1 803 кв. м</w:t>
      </w:r>
    </w:p>
    <w:p w:rsidR="007C0EA7" w:rsidRPr="00A966A8" w:rsidRDefault="007C0EA7" w:rsidP="0016321D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Default="007C0EA7" w:rsidP="0016321D">
      <w:pPr>
        <w:rPr>
          <w:sz w:val="16"/>
          <w:szCs w:val="16"/>
        </w:rPr>
      </w:pPr>
    </w:p>
    <w:p w:rsidR="007C0EA7" w:rsidRDefault="007C0EA7" w:rsidP="0016321D">
      <w:pPr>
        <w:rPr>
          <w:sz w:val="16"/>
          <w:szCs w:val="16"/>
        </w:rPr>
      </w:pPr>
    </w:p>
    <w:p w:rsidR="007C0EA7" w:rsidRDefault="007C0EA7" w:rsidP="0016321D">
      <w:pPr>
        <w:rPr>
          <w:sz w:val="16"/>
          <w:szCs w:val="16"/>
        </w:rPr>
      </w:pPr>
    </w:p>
    <w:p w:rsidR="007C0EA7" w:rsidRPr="00A966A8" w:rsidRDefault="007C0EA7" w:rsidP="0016321D">
      <w:pPr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Земельный участок </w:t>
      </w:r>
      <w:r w:rsidRPr="008A4C64">
        <w:rPr>
          <w:sz w:val="16"/>
          <w:szCs w:val="16"/>
        </w:rPr>
        <w:t>86:08:0020501:5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45° 24' 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971278,04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3532277,71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45° 22' 29"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47,6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971288,65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3532288,47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143° 46' 43"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971322,06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3532322,32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229° 45' 49"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971312,94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3532329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156° 45'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971312,72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3532328,74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157° 7' 13"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971310,02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3532329,9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158° 18' 18"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971294,38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3532336,5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267° 40' 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64,9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971276,76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3532343,51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346° 6' 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971274,12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3532278,68</w:t>
            </w:r>
          </w:p>
        </w:tc>
      </w:tr>
    </w:tbl>
    <w:p w:rsidR="007C0EA7" w:rsidRPr="00A966A8" w:rsidRDefault="007C0EA7" w:rsidP="0016321D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1 658 кв. м</w:t>
      </w:r>
    </w:p>
    <w:p w:rsidR="007C0EA7" w:rsidRDefault="007C0EA7" w:rsidP="0016321D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AE5A4F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:ЗУ108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356° 48'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971963,88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3532725,98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267° 14' 51"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48,9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971991,25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3532724,45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178° 0' 31"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60,7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971988,9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3532675,57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86° 55' 26"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971928,21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3532677,68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357° 33' 25"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971929,49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3532701,5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87° 2' 13"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971962,54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3532700,09</w:t>
            </w:r>
          </w:p>
        </w:tc>
      </w:tr>
    </w:tbl>
    <w:p w:rsidR="007C0EA7" w:rsidRPr="00D858CD" w:rsidRDefault="007C0EA7" w:rsidP="00AE5A4F">
      <w:pPr>
        <w:rPr>
          <w:sz w:val="16"/>
          <w:szCs w:val="16"/>
        </w:rPr>
      </w:pPr>
      <w:r w:rsidRPr="00A966A8">
        <w:rPr>
          <w:sz w:val="16"/>
          <w:szCs w:val="16"/>
        </w:rPr>
        <w:t>Площадь</w:t>
      </w:r>
      <w:r w:rsidRPr="00D858CD">
        <w:rPr>
          <w:sz w:val="16"/>
          <w:szCs w:val="16"/>
        </w:rPr>
        <w:t xml:space="preserve"> 2</w:t>
      </w:r>
      <w:r w:rsidRPr="00A966A8">
        <w:rPr>
          <w:sz w:val="16"/>
          <w:szCs w:val="16"/>
          <w:lang w:val="en-US"/>
        </w:rPr>
        <w:t> </w:t>
      </w:r>
      <w:r w:rsidRPr="00D858CD">
        <w:rPr>
          <w:sz w:val="16"/>
          <w:szCs w:val="16"/>
        </w:rPr>
        <w:t>139 кв. м</w:t>
      </w:r>
    </w:p>
    <w:p w:rsidR="007C0EA7" w:rsidRPr="00D858CD" w:rsidRDefault="007C0EA7" w:rsidP="00AE5A4F">
      <w:pPr>
        <w:pBdr>
          <w:top w:val="single" w:sz="4" w:space="1" w:color="BFBFBF"/>
        </w:pBdr>
        <w:rPr>
          <w:sz w:val="16"/>
          <w:szCs w:val="16"/>
        </w:rPr>
      </w:pPr>
    </w:p>
    <w:p w:rsidR="007C0EA7" w:rsidRPr="00D858CD" w:rsidRDefault="007C0EA7" w:rsidP="00AE5A4F">
      <w:pPr>
        <w:rPr>
          <w:sz w:val="16"/>
          <w:szCs w:val="16"/>
        </w:rPr>
      </w:pPr>
      <w:r>
        <w:rPr>
          <w:sz w:val="16"/>
          <w:szCs w:val="16"/>
        </w:rPr>
        <w:t>Земельный участок :ЗУ109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357° 35' 10"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60,3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971932,23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3532752,78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267° 14' 50"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971992,49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3532750,24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176° 48'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971991,25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3532724,45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267° 2' 13"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971963,88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3532725,98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177° 33' 25"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971962,54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3532700,09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86° 56' 29"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51,4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971929,49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3532701,5</w:t>
            </w:r>
          </w:p>
        </w:tc>
      </w:tr>
    </w:tbl>
    <w:p w:rsidR="007C0EA7" w:rsidRPr="00A966A8" w:rsidRDefault="007C0EA7" w:rsidP="00AE5A4F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2 398 кв. м</w:t>
      </w:r>
    </w:p>
    <w:p w:rsidR="007C0EA7" w:rsidRPr="00A966A8" w:rsidRDefault="007C0EA7" w:rsidP="00AE5A4F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8A4C64" w:rsidRDefault="007C0EA7" w:rsidP="00AE5A4F">
      <w:pPr>
        <w:rPr>
          <w:sz w:val="16"/>
          <w:szCs w:val="16"/>
        </w:rPr>
      </w:pPr>
      <w:r>
        <w:rPr>
          <w:sz w:val="16"/>
          <w:szCs w:val="16"/>
        </w:rPr>
        <w:t>Земельный участок :ЗУ110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</w:t>
            </w:r>
          </w:p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87° 14' 34"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61,7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971992,49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3532750,24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177° 23' 20"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971995,46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3532811,91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267° 13' 38"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971967,61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3532813,18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177° 34' 46"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971966,13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3532782,62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267° 13' 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971933,72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3532783,99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267° 27' 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971933,46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3532778,64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266° 56' 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971932,7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3532761,56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357° 35' 10"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60,3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971932,23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3532752,78</w:t>
            </w:r>
          </w:p>
        </w:tc>
      </w:tr>
    </w:tbl>
    <w:p w:rsidR="007C0EA7" w:rsidRPr="00A966A8" w:rsidRDefault="007C0EA7" w:rsidP="00AE5A4F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2 736 кв. м</w:t>
      </w:r>
    </w:p>
    <w:p w:rsidR="007C0EA7" w:rsidRPr="00A966A8" w:rsidRDefault="007C0EA7" w:rsidP="00AE5A4F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AE5A4F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:ЗУ111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267° 12' 57"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971936,45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3532840,24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267° 13' 33"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971935,21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3532814,74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357° 34' 46"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971933,72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3532783,99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87° 13' 38"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971966,13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3532782,62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357° 23' 20"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971967,61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3532813,18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87° 14' 34"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971995,46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3532811,91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177° 32' 52"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60,3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971996,7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3532837,66</w:t>
            </w:r>
          </w:p>
        </w:tc>
      </w:tr>
    </w:tbl>
    <w:p w:rsidR="007C0EA7" w:rsidRPr="00D858CD" w:rsidRDefault="007C0EA7" w:rsidP="00AE5A4F">
      <w:pPr>
        <w:rPr>
          <w:sz w:val="16"/>
          <w:szCs w:val="16"/>
        </w:rPr>
      </w:pPr>
      <w:r w:rsidRPr="00A966A8">
        <w:rPr>
          <w:sz w:val="16"/>
          <w:szCs w:val="16"/>
        </w:rPr>
        <w:t>Площадь</w:t>
      </w:r>
      <w:r w:rsidRPr="00D858CD">
        <w:rPr>
          <w:sz w:val="16"/>
          <w:szCs w:val="16"/>
        </w:rPr>
        <w:t xml:space="preserve"> 2</w:t>
      </w:r>
      <w:r w:rsidRPr="00A966A8">
        <w:rPr>
          <w:sz w:val="16"/>
          <w:szCs w:val="16"/>
          <w:lang w:val="en-US"/>
        </w:rPr>
        <w:t> </w:t>
      </w:r>
      <w:r w:rsidRPr="00D858CD">
        <w:rPr>
          <w:sz w:val="16"/>
          <w:szCs w:val="16"/>
        </w:rPr>
        <w:t>544 кв. м</w:t>
      </w:r>
    </w:p>
    <w:p w:rsidR="007C0EA7" w:rsidRPr="00D858CD" w:rsidRDefault="007C0EA7" w:rsidP="00AE5A4F">
      <w:pPr>
        <w:pBdr>
          <w:top w:val="single" w:sz="4" w:space="1" w:color="BFBFBF"/>
        </w:pBdr>
        <w:rPr>
          <w:sz w:val="16"/>
          <w:szCs w:val="16"/>
        </w:rPr>
      </w:pPr>
    </w:p>
    <w:p w:rsidR="007C0EA7" w:rsidRPr="00D858CD" w:rsidRDefault="007C0EA7" w:rsidP="0016321D">
      <w:pPr>
        <w:rPr>
          <w:sz w:val="16"/>
          <w:szCs w:val="16"/>
        </w:rPr>
      </w:pPr>
      <w:r>
        <w:rPr>
          <w:sz w:val="16"/>
          <w:szCs w:val="16"/>
        </w:rPr>
        <w:t>Земельный участок :ЗУ112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87° 14' 40"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49,5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971996,7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3532837,66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177° 53' 33"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971999,08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3532887,11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267° 9' 14"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971971,09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3532888,14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177° 36' 29"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971969,87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3532863,6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267° 27' 20"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971937,55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3532864,95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267° 24' 55"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971936,58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3532843,12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357° 32' 52"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60,3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971936,45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3532840,24</w:t>
            </w:r>
          </w:p>
        </w:tc>
      </w:tr>
    </w:tbl>
    <w:p w:rsidR="007C0EA7" w:rsidRPr="00A966A8" w:rsidRDefault="007C0EA7" w:rsidP="0016321D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2 185 кв. м</w:t>
      </w:r>
    </w:p>
    <w:p w:rsidR="007C0EA7" w:rsidRPr="00A966A8" w:rsidRDefault="007C0EA7" w:rsidP="0016321D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AE5A4F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:ЗУ113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178° 6' 10"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972000,34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3532913,32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178° 5' 27"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971971,66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3532914,27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266° 54' 40"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971939,86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3532915,33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267° 17' 42"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971939,54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3532909,4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267° 31' 51"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971938,7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3532891,62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357° 36' 29"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971937,55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3532864,95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87° 9' 14"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971969,87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3532863,6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357° 53' 33"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971971,09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3532888,14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87° 14' 51"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971999,08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3532887,11</w:t>
            </w:r>
          </w:p>
        </w:tc>
      </w:tr>
    </w:tbl>
    <w:p w:rsidR="007C0EA7" w:rsidRPr="00A966A8" w:rsidRDefault="007C0EA7" w:rsidP="00AE5A4F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2 376 кв. м</w:t>
      </w:r>
    </w:p>
    <w:p w:rsidR="007C0EA7" w:rsidRPr="00A966A8" w:rsidRDefault="007C0EA7" w:rsidP="00AE5A4F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AE5A4F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:ЗУ114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358° 6' 53"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971941,98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3532954,68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358° 7' 36"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971973,88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3532953,63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267° 34' 20"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39,4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972002,01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3532952,71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178° 6' 10"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972000,34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3532913,32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178° 5' 27"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971971,66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3532914,27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86° 54' 11"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971939,86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3532915,33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86° 55' 17"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971940,48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3532926,79</w:t>
            </w:r>
          </w:p>
        </w:tc>
      </w:tr>
    </w:tbl>
    <w:p w:rsidR="007C0EA7" w:rsidRPr="00A966A8" w:rsidRDefault="007C0EA7" w:rsidP="00AE5A4F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2 376 кв. м</w:t>
      </w:r>
    </w:p>
    <w:p w:rsidR="007C0EA7" w:rsidRPr="00A966A8" w:rsidRDefault="007C0EA7" w:rsidP="00AE5A4F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AE5A4F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:ЗУ115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354° 48' 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971937,76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3532996,66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357° 43' 49"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41,4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971955,02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3532995,09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267° 12' 29"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971996,4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3532993,45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178° 23' 11"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58,6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971994,98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3532964,33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87° 27' 42"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971936,4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3532965,98</w:t>
            </w:r>
          </w:p>
        </w:tc>
      </w:tr>
    </w:tbl>
    <w:p w:rsidR="007C0EA7" w:rsidRPr="00A966A8" w:rsidRDefault="007C0EA7" w:rsidP="00AE5A4F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1 737 кв. м</w:t>
      </w:r>
    </w:p>
    <w:p w:rsidR="007C0EA7" w:rsidRPr="00A966A8" w:rsidRDefault="007C0EA7" w:rsidP="00AE5A4F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AE5A4F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:ЗУ116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86° 1' 23"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971924,56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3532993,7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356° 33'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971924,82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3532997,44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354° 48' 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971937,76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3532996,66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87° 5' 23"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971955,02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3532995,09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176° 43'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49,1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971956,24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3533019,09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266° 17' 11"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971907,25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3533021,9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358° 8' 26"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971905,46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3532994,32</w:t>
            </w:r>
          </w:p>
        </w:tc>
      </w:tr>
    </w:tbl>
    <w:p w:rsidR="007C0EA7" w:rsidRPr="00D858CD" w:rsidRDefault="007C0EA7" w:rsidP="00AE5A4F">
      <w:pPr>
        <w:rPr>
          <w:sz w:val="16"/>
          <w:szCs w:val="16"/>
        </w:rPr>
      </w:pPr>
      <w:r w:rsidRPr="00A966A8">
        <w:rPr>
          <w:sz w:val="16"/>
          <w:szCs w:val="16"/>
        </w:rPr>
        <w:t>Площадь</w:t>
      </w:r>
      <w:r w:rsidRPr="00D858CD">
        <w:rPr>
          <w:sz w:val="16"/>
          <w:szCs w:val="16"/>
        </w:rPr>
        <w:t xml:space="preserve"> 1</w:t>
      </w:r>
      <w:r w:rsidRPr="00A966A8">
        <w:rPr>
          <w:sz w:val="16"/>
          <w:szCs w:val="16"/>
          <w:lang w:val="en-US"/>
        </w:rPr>
        <w:t> </w:t>
      </w:r>
      <w:r w:rsidRPr="00D858CD">
        <w:rPr>
          <w:sz w:val="16"/>
          <w:szCs w:val="16"/>
        </w:rPr>
        <w:t>235 кв. м</w:t>
      </w:r>
    </w:p>
    <w:p w:rsidR="007C0EA7" w:rsidRPr="00D858CD" w:rsidRDefault="007C0EA7" w:rsidP="00AE5A4F">
      <w:pPr>
        <w:pBdr>
          <w:top w:val="single" w:sz="4" w:space="1" w:color="BFBFBF"/>
        </w:pBdr>
        <w:rPr>
          <w:sz w:val="16"/>
          <w:szCs w:val="16"/>
        </w:rPr>
      </w:pPr>
    </w:p>
    <w:p w:rsidR="007C0EA7" w:rsidRPr="00D858CD" w:rsidRDefault="007C0EA7" w:rsidP="00AE5A4F">
      <w:pPr>
        <w:rPr>
          <w:sz w:val="16"/>
          <w:szCs w:val="16"/>
        </w:rPr>
      </w:pPr>
      <w:r>
        <w:rPr>
          <w:sz w:val="16"/>
          <w:szCs w:val="16"/>
        </w:rPr>
        <w:t>Земельный участок :ЗУ117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46° 59' 50"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971565,22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3532422,63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135° 46' 55"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971580,44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3532438,95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179° 46' 25"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53,2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971562,62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3532456,29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28' 34"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971509,47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3532456,5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299° 47' 33"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971509,3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3532437,9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302° 43' 40"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971515,22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3532427,56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358° 44'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47,5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971517,72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3532423,67</w:t>
            </w:r>
          </w:p>
        </w:tc>
      </w:tr>
    </w:tbl>
    <w:p w:rsidR="007C0EA7" w:rsidRPr="00A966A8" w:rsidRDefault="007C0EA7" w:rsidP="00AE5A4F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2 028 кв. м</w:t>
      </w:r>
    </w:p>
    <w:p w:rsidR="007C0EA7" w:rsidRPr="00A966A8" w:rsidRDefault="007C0EA7" w:rsidP="00AE5A4F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AE5A4F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:ЗУ118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44° 56' 30"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971580,44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3532438,95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46° 30' 29"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53,7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971585,36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3532443,86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137° 1' 47"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971622,34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3532482,84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225° 47' 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971618,25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3532486,65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136° 47' 23"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971617,17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3532485,54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45°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971613,87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3532488,64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137° 0' 43"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971614,95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3532489,72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225° 6' 52"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60,2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971605,08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3532498,92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315° 46' 55"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971562,62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3532456,29</w:t>
            </w:r>
          </w:p>
        </w:tc>
      </w:tr>
    </w:tbl>
    <w:p w:rsidR="007C0EA7" w:rsidRPr="006740AE" w:rsidRDefault="007C0EA7" w:rsidP="00AE5A4F">
      <w:pPr>
        <w:rPr>
          <w:sz w:val="16"/>
          <w:szCs w:val="16"/>
        </w:rPr>
      </w:pPr>
      <w:r w:rsidRPr="00A966A8">
        <w:rPr>
          <w:sz w:val="16"/>
          <w:szCs w:val="16"/>
        </w:rPr>
        <w:t>Площадь</w:t>
      </w:r>
      <w:r w:rsidRPr="006740AE">
        <w:rPr>
          <w:sz w:val="16"/>
          <w:szCs w:val="16"/>
        </w:rPr>
        <w:t xml:space="preserve"> 1</w:t>
      </w:r>
      <w:r w:rsidRPr="00A966A8">
        <w:rPr>
          <w:sz w:val="16"/>
          <w:szCs w:val="16"/>
          <w:lang w:val="en-US"/>
        </w:rPr>
        <w:t> </w:t>
      </w:r>
      <w:r w:rsidRPr="006740AE">
        <w:rPr>
          <w:sz w:val="16"/>
          <w:szCs w:val="16"/>
        </w:rPr>
        <w:t>462 кв. м</w:t>
      </w:r>
    </w:p>
    <w:p w:rsidR="007C0EA7" w:rsidRPr="006740AE" w:rsidRDefault="007C0EA7" w:rsidP="00AE5A4F">
      <w:pPr>
        <w:pBdr>
          <w:top w:val="single" w:sz="4" w:space="1" w:color="BFBFBF"/>
        </w:pBdr>
        <w:rPr>
          <w:sz w:val="16"/>
          <w:szCs w:val="16"/>
        </w:rPr>
      </w:pPr>
    </w:p>
    <w:p w:rsidR="007C0EA7" w:rsidRPr="006740AE" w:rsidRDefault="007C0EA7" w:rsidP="00AE5A4F">
      <w:pPr>
        <w:rPr>
          <w:sz w:val="16"/>
          <w:szCs w:val="16"/>
        </w:rPr>
      </w:pPr>
      <w:r>
        <w:rPr>
          <w:sz w:val="16"/>
          <w:szCs w:val="16"/>
        </w:rPr>
        <w:t xml:space="preserve"> Земельный участок :ЗУ119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55' 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48,8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971632,06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3532501,66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133° 36' 28"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971632,13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3532550,49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171° 5' 48"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971623,9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3532559,13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179° 50' 55"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971619,24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3532559,86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58' 49"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58,2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971607,88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3532559,89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971607,86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3532501,66</w:t>
            </w:r>
          </w:p>
        </w:tc>
      </w:tr>
    </w:tbl>
    <w:p w:rsidR="007C0EA7" w:rsidRPr="00A966A8" w:rsidRDefault="007C0EA7" w:rsidP="00AE5A4F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1 367 кв. м</w:t>
      </w:r>
    </w:p>
    <w:p w:rsidR="007C0EA7" w:rsidRDefault="007C0EA7" w:rsidP="00AE5A4F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AE5A4F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:ЗУ120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19'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971619,24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3532559,86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132° 53' 11"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55,4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971619,47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3532579,3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74° 18' 12"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971581,76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3532619,9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180° 34' 46"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971585,61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3532633,6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28' 41"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971563,86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3532633,38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7' 57"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971563,76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3532622,4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316° 17' 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971563,42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3532599,94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316° 16' 14"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49,1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971567,52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3532596,02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296° 21' 15"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971603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3532562,08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50' 57"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971604,08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3532559,9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125° 51' 24"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60,3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971607,88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3532559,89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241° 34' 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971572,56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3532608,76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329° 16' 59"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971570,86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3532605,62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59° 40' 10"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971573,94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3532603,79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136° 5' 24"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971575,35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3532606,2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218° 56' 40"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971572,94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3532608,52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268° 5' 27"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971565,85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3532602,79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358° 4' 40"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971565,8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3532601,29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88° 5' 27"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971567,29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3532601,24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320° 26' 10"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67,3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971567,34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3532602,74</w:t>
            </w:r>
          </w:p>
        </w:tc>
      </w:tr>
    </w:tbl>
    <w:p w:rsidR="007C0EA7" w:rsidRPr="00A966A8" w:rsidRDefault="007C0EA7" w:rsidP="00AE5A4F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2 012 кв. м</w:t>
      </w:r>
    </w:p>
    <w:p w:rsidR="007C0EA7" w:rsidRPr="00A966A8" w:rsidRDefault="007C0EA7" w:rsidP="00AE5A4F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AE5A4F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:ЗУ121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270° 9' 34"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971486,62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3532633,36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300° 10' 47"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971486,64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3532626,18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0° 17' 22"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61,3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971502,08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3532599,63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7' 57"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971563,42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3532599,94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28' 41"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971563,76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3532622,4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180° 0' 53"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77,2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971563,86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3532633,38</w:t>
            </w:r>
          </w:p>
        </w:tc>
      </w:tr>
    </w:tbl>
    <w:p w:rsidR="007C0EA7" w:rsidRPr="00A966A8" w:rsidRDefault="007C0EA7" w:rsidP="00AE5A4F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2 384 кв. м</w:t>
      </w:r>
    </w:p>
    <w:p w:rsidR="007C0EA7" w:rsidRPr="00A966A8" w:rsidRDefault="007C0EA7" w:rsidP="00AE5A4F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AE5A4F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:ЗУ122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325° 7' 23"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971450,83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3532579,24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53° 18' 24"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46,1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971474,56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3532562,7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120° 10' 47"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971502,08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3532599,63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232° 39' 37"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59,0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971486,64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3532626,18</w:t>
            </w:r>
          </w:p>
        </w:tc>
      </w:tr>
    </w:tbl>
    <w:p w:rsidR="007C0EA7" w:rsidRPr="00A966A8" w:rsidRDefault="007C0EA7" w:rsidP="00AE5A4F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1 504 кв. м</w:t>
      </w:r>
    </w:p>
    <w:p w:rsidR="007C0EA7" w:rsidRPr="00D858CD" w:rsidRDefault="007C0EA7" w:rsidP="00AE5A4F">
      <w:pPr>
        <w:pBdr>
          <w:top w:val="single" w:sz="4" w:space="1" w:color="BFBFBF"/>
        </w:pBdr>
        <w:rPr>
          <w:sz w:val="16"/>
          <w:szCs w:val="16"/>
        </w:rPr>
      </w:pPr>
    </w:p>
    <w:p w:rsidR="007C0EA7" w:rsidRPr="00A966A8" w:rsidRDefault="007C0EA7" w:rsidP="00AE5A4F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:ЗУ123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78,1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971440,77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3532581,16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0° 2' 49"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971440,77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3532503,05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8' 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46,5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971465,08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3532503,07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53° 40' 31"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971464,97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3532549,61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145° 19' 56"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38,2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971472,19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3532559,43</w:t>
            </w:r>
          </w:p>
        </w:tc>
      </w:tr>
    </w:tbl>
    <w:p w:rsidR="007C0EA7" w:rsidRPr="00A966A8" w:rsidRDefault="007C0EA7" w:rsidP="00AE5A4F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1 744 кв. м</w:t>
      </w:r>
    </w:p>
    <w:p w:rsidR="007C0EA7" w:rsidRPr="00A966A8" w:rsidRDefault="007C0EA7" w:rsidP="00AE5A4F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AE5A4F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:ЗУ124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57'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971449,49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3532492,04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316° 59' 18"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59,7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971449,48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3532479,22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357° 54' 32"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971493,14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3532438,49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28' 34"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971509,3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3532437,9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136° 52' 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51,9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971509,47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3532456,5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179° 46'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971471,63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3532491,95</w:t>
            </w:r>
          </w:p>
        </w:tc>
      </w:tr>
    </w:tbl>
    <w:p w:rsidR="007C0EA7" w:rsidRPr="00A966A8" w:rsidRDefault="007C0EA7" w:rsidP="00AE5A4F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1 651 кв. м</w:t>
      </w:r>
    </w:p>
    <w:p w:rsidR="007C0EA7" w:rsidRPr="00A966A8" w:rsidRDefault="007C0EA7" w:rsidP="00AE5A4F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AE5A4F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:ЗУ125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0° 0' 53"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77,2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971486,62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3532633,36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42' 55"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971563,86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3532633,38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57,2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971564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3532661,56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223° 21' 57"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971506,79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3532661,56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270° 7' 31"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971486,6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3532642,49</w:t>
            </w:r>
          </w:p>
        </w:tc>
      </w:tr>
    </w:tbl>
    <w:p w:rsidR="007C0EA7" w:rsidRPr="006740AE" w:rsidRDefault="007C0EA7" w:rsidP="00AE5A4F">
      <w:pPr>
        <w:rPr>
          <w:sz w:val="16"/>
          <w:szCs w:val="16"/>
        </w:rPr>
      </w:pPr>
      <w:r w:rsidRPr="00A966A8">
        <w:rPr>
          <w:sz w:val="16"/>
          <w:szCs w:val="16"/>
        </w:rPr>
        <w:t>Площадь</w:t>
      </w:r>
      <w:r w:rsidRPr="006740AE">
        <w:rPr>
          <w:sz w:val="16"/>
          <w:szCs w:val="16"/>
        </w:rPr>
        <w:t xml:space="preserve"> 1</w:t>
      </w:r>
      <w:r w:rsidRPr="00A966A8">
        <w:rPr>
          <w:sz w:val="16"/>
          <w:szCs w:val="16"/>
          <w:lang w:val="en-US"/>
        </w:rPr>
        <w:t> </w:t>
      </w:r>
      <w:r w:rsidRPr="006740AE">
        <w:rPr>
          <w:sz w:val="16"/>
          <w:szCs w:val="16"/>
        </w:rPr>
        <w:t>987 кв. м</w:t>
      </w:r>
    </w:p>
    <w:p w:rsidR="007C0EA7" w:rsidRPr="006740AE" w:rsidRDefault="007C0EA7" w:rsidP="00AE5A4F">
      <w:pPr>
        <w:pBdr>
          <w:top w:val="single" w:sz="4" w:space="1" w:color="BFBFBF"/>
        </w:pBdr>
        <w:rPr>
          <w:sz w:val="16"/>
          <w:szCs w:val="16"/>
        </w:rPr>
      </w:pPr>
    </w:p>
    <w:p w:rsidR="007C0EA7" w:rsidRPr="006740AE" w:rsidRDefault="007C0EA7" w:rsidP="00AE5A4F">
      <w:pPr>
        <w:rPr>
          <w:sz w:val="16"/>
          <w:szCs w:val="16"/>
        </w:rPr>
      </w:pPr>
      <w:r>
        <w:rPr>
          <w:sz w:val="16"/>
          <w:szCs w:val="16"/>
        </w:rPr>
        <w:t>Земельный участок :ЗУ126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44° 55' 36"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66,4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971585,61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3532633,6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138° 23' 36"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971632,65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3532680,52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224° 55' 32"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59,9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971606,39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3532703,84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42' 55"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971564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3532661,56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0° 34' 46"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971563,86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3532633,38</w:t>
            </w:r>
          </w:p>
        </w:tc>
      </w:tr>
    </w:tbl>
    <w:p w:rsidR="007C0EA7" w:rsidRPr="00A966A8" w:rsidRDefault="007C0EA7" w:rsidP="00AE5A4F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2 520 кв. м</w:t>
      </w:r>
    </w:p>
    <w:p w:rsidR="007C0EA7" w:rsidRPr="00A966A8" w:rsidRDefault="007C0EA7" w:rsidP="00AE5A4F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AE5A4F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:ЗУ127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24"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83,0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971632,65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3532680,52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179° 52' 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971632,64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3532763,56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270° 1' 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59,8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971606,37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3532763,62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318° 23' 36"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971606,39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3532703,84</w:t>
            </w:r>
          </w:p>
        </w:tc>
      </w:tr>
    </w:tbl>
    <w:p w:rsidR="007C0EA7" w:rsidRPr="00A966A8" w:rsidRDefault="007C0EA7" w:rsidP="00AE5A4F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1 875 кв. м</w:t>
      </w:r>
    </w:p>
    <w:p w:rsidR="007C0EA7" w:rsidRPr="00A966A8" w:rsidRDefault="007C0EA7" w:rsidP="00AE5A4F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AE5A4F">
      <w:pPr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Земельный участок :ЗУ128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126° 50' 20"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971632,63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3532790,96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180° 1' 42"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40,4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971612,53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3532817,79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58' 10"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971572,12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3532817,77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314° 4' 42"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49,2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971572,11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3532799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52' 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971606,37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3532763,62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1' 15"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971632,64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3532763,56</w:t>
            </w:r>
          </w:p>
        </w:tc>
      </w:tr>
    </w:tbl>
    <w:p w:rsidR="007C0EA7" w:rsidRPr="00A966A8" w:rsidRDefault="007C0EA7" w:rsidP="00AE5A4F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2 403 кв. м</w:t>
      </w:r>
    </w:p>
    <w:p w:rsidR="007C0EA7" w:rsidRDefault="007C0EA7" w:rsidP="00AE5A4F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AE5A4F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:ЗУ129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280° 15' 14"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971518,43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3532825,74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6° 47' 33"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971519,15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3532821,76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272° 38' 39"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971522,76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3532822,19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53' 53"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39,4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971523,51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3532805,95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35' 51"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971562,95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3532805,88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178° 52'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971563,1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3532827,24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187° 47' 13"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971533,64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3532827,82</w:t>
            </w:r>
          </w:p>
        </w:tc>
      </w:tr>
    </w:tbl>
    <w:p w:rsidR="007C0EA7" w:rsidRPr="00A966A8" w:rsidRDefault="007C0EA7" w:rsidP="00AE5A4F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876 кв. м</w:t>
      </w:r>
    </w:p>
    <w:p w:rsidR="007C0EA7" w:rsidRDefault="007C0EA7" w:rsidP="00AE5A4F">
      <w:pPr>
        <w:rPr>
          <w:sz w:val="16"/>
          <w:szCs w:val="16"/>
        </w:rPr>
      </w:pPr>
    </w:p>
    <w:p w:rsidR="007C0EA7" w:rsidRPr="00A966A8" w:rsidRDefault="007C0EA7" w:rsidP="00AE5A4F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:ЗУ130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trHeight w:val="473"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119° 51' 36"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971507,58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3532806,09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190° 8' 18"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971498,36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3532822,15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224° 59' 59"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53,2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971478,34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3532818,57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971440,75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3532780,98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971440,75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3532768,06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971440,75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3532768,05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45° 19' 59"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53,5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971469,98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3532768,05</w:t>
            </w:r>
          </w:p>
        </w:tc>
      </w:tr>
    </w:tbl>
    <w:p w:rsidR="007C0EA7" w:rsidRDefault="007C0EA7" w:rsidP="00AE5A4F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1 949 кв. М</w:t>
      </w:r>
    </w:p>
    <w:p w:rsidR="007C0EA7" w:rsidRPr="00A966A8" w:rsidRDefault="007C0EA7" w:rsidP="00AE5A4F">
      <w:pPr>
        <w:rPr>
          <w:sz w:val="16"/>
          <w:szCs w:val="16"/>
          <w:lang w:val="en-US"/>
        </w:rPr>
      </w:pPr>
    </w:p>
    <w:p w:rsidR="007C0EA7" w:rsidRPr="00A966A8" w:rsidRDefault="007C0EA7" w:rsidP="00AE5A4F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:ЗУ131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56,6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971440,75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3532759,15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9° 45' 29"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971440,75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3532702,5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10' 27"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52,6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971464,59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3532706,6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180° 4' 21"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971464,43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3532759,18</w:t>
            </w:r>
          </w:p>
        </w:tc>
      </w:tr>
    </w:tbl>
    <w:p w:rsidR="007C0EA7" w:rsidRPr="00A966A8" w:rsidRDefault="007C0EA7" w:rsidP="00AE5A4F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1 298 кв. м</w:t>
      </w:r>
    </w:p>
    <w:p w:rsidR="007C0EA7" w:rsidRDefault="007C0EA7" w:rsidP="00AE5A4F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AE5A4F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:ЗУ132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134° 54' 41"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59,5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971506,79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3532661,56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190° 16' 31"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971464,79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3532703,69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971440,74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3532699,33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315° 34' 49"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64,2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971440,74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3532687,43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43° 21' 57"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971486,6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3532642,49</w:t>
            </w:r>
          </w:p>
        </w:tc>
      </w:tr>
    </w:tbl>
    <w:p w:rsidR="007C0EA7" w:rsidRPr="00A966A8" w:rsidRDefault="007C0EA7" w:rsidP="00AE5A4F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1 882 кв. м</w:t>
      </w:r>
    </w:p>
    <w:p w:rsidR="007C0EA7" w:rsidRPr="00A966A8" w:rsidRDefault="007C0EA7" w:rsidP="00AE5A4F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AE5A4F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:ЗУ133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265° 26' 17"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41,2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971460,62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3533156,03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0° 7' 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43,9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971457,34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3533114,92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5'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41,0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971501,24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3533115,01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180° 0' 50"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40,6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971501,18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3533156,04</w:t>
            </w:r>
          </w:p>
        </w:tc>
      </w:tr>
    </w:tbl>
    <w:p w:rsidR="007C0EA7" w:rsidRPr="00D858CD" w:rsidRDefault="007C0EA7" w:rsidP="00AE5A4F">
      <w:pPr>
        <w:rPr>
          <w:sz w:val="16"/>
          <w:szCs w:val="16"/>
        </w:rPr>
      </w:pPr>
      <w:r w:rsidRPr="00A966A8">
        <w:rPr>
          <w:sz w:val="16"/>
          <w:szCs w:val="16"/>
        </w:rPr>
        <w:t>Площадь</w:t>
      </w:r>
      <w:r w:rsidRPr="00D858CD">
        <w:rPr>
          <w:sz w:val="16"/>
          <w:szCs w:val="16"/>
        </w:rPr>
        <w:t xml:space="preserve"> 1</w:t>
      </w:r>
      <w:r w:rsidRPr="00A966A8">
        <w:rPr>
          <w:sz w:val="16"/>
          <w:szCs w:val="16"/>
          <w:lang w:val="en-US"/>
        </w:rPr>
        <w:t> </w:t>
      </w:r>
      <w:r w:rsidRPr="00D858CD">
        <w:rPr>
          <w:sz w:val="16"/>
          <w:szCs w:val="16"/>
        </w:rPr>
        <w:t>734 кв. м</w:t>
      </w:r>
    </w:p>
    <w:p w:rsidR="007C0EA7" w:rsidRPr="00D858CD" w:rsidRDefault="007C0EA7" w:rsidP="00AE5A4F">
      <w:pPr>
        <w:pBdr>
          <w:top w:val="single" w:sz="4" w:space="1" w:color="BFBFBF"/>
        </w:pBdr>
        <w:rPr>
          <w:sz w:val="16"/>
          <w:szCs w:val="16"/>
        </w:rPr>
      </w:pPr>
    </w:p>
    <w:p w:rsidR="007C0EA7" w:rsidRPr="00D858CD" w:rsidRDefault="007C0EA7" w:rsidP="00AE5A4F">
      <w:pPr>
        <w:rPr>
          <w:sz w:val="16"/>
          <w:szCs w:val="16"/>
        </w:rPr>
      </w:pPr>
      <w:r>
        <w:rPr>
          <w:sz w:val="16"/>
          <w:szCs w:val="16"/>
        </w:rPr>
        <w:t>Земельный участок :ЗУ134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0° 8' 54"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971461,63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3533168,67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10' 16"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40,2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971488,62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3533168,74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971488,5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3533208,91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2' 30"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54,9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971493,65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3533208,91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179° 52' 57"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971493,61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3533263,85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265° 26' 35"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95,5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971469,22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3533263,9</w:t>
            </w:r>
          </w:p>
        </w:tc>
      </w:tr>
    </w:tbl>
    <w:p w:rsidR="007C0EA7" w:rsidRPr="00A966A8" w:rsidRDefault="007C0EA7" w:rsidP="00AE5A4F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2 480 кв. м</w:t>
      </w:r>
    </w:p>
    <w:p w:rsidR="007C0EA7" w:rsidRPr="00A966A8" w:rsidRDefault="007C0EA7" w:rsidP="00AE5A4F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AE5A4F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:ЗУ135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971493,61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3533308,07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265° 26' 36"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44,3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971472,74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3533308,07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52' 57"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971469,22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3533263,9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AE5A4F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44,2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971493,61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AE5A4F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3533263,85</w:t>
            </w:r>
          </w:p>
        </w:tc>
      </w:tr>
    </w:tbl>
    <w:p w:rsidR="007C0EA7" w:rsidRPr="00A966A8" w:rsidRDefault="007C0EA7" w:rsidP="00AE5A4F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1 000 кв. м</w:t>
      </w:r>
    </w:p>
    <w:p w:rsidR="007C0EA7" w:rsidRDefault="007C0EA7" w:rsidP="005670B5">
      <w:pPr>
        <w:rPr>
          <w:sz w:val="16"/>
          <w:szCs w:val="16"/>
        </w:rPr>
      </w:pPr>
    </w:p>
    <w:p w:rsidR="007C0EA7" w:rsidRPr="00A966A8" w:rsidRDefault="007C0EA7" w:rsidP="005670B5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:ЗУ136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trHeight w:val="70"/>
          <w:jc w:val="center"/>
        </w:trPr>
        <w:tc>
          <w:tcPr>
            <w:tcW w:w="701" w:type="dxa"/>
            <w:vAlign w:val="center"/>
          </w:tcPr>
          <w:p w:rsidR="007C0EA7" w:rsidRPr="00F80E31" w:rsidRDefault="007C0EA7" w:rsidP="00F80E31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F80E31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F80E31" w:rsidRDefault="007C0EA7" w:rsidP="00F80E31">
            <w:pPr>
              <w:jc w:val="center"/>
              <w:rPr>
                <w:sz w:val="16"/>
                <w:szCs w:val="16"/>
              </w:rPr>
            </w:pPr>
            <w:r w:rsidRPr="00F80E31">
              <w:rPr>
                <w:sz w:val="16"/>
                <w:szCs w:val="16"/>
                <w:lang w:val="en-US"/>
              </w:rPr>
              <w:t>270° 6' 24"</w:t>
            </w:r>
          </w:p>
        </w:tc>
        <w:tc>
          <w:tcPr>
            <w:tcW w:w="1134" w:type="dxa"/>
            <w:vAlign w:val="center"/>
          </w:tcPr>
          <w:p w:rsidR="007C0EA7" w:rsidRPr="00F80E31" w:rsidRDefault="007C0EA7" w:rsidP="00F80E31">
            <w:pPr>
              <w:jc w:val="center"/>
              <w:rPr>
                <w:sz w:val="16"/>
                <w:szCs w:val="16"/>
              </w:rPr>
            </w:pPr>
            <w:r w:rsidRPr="00F80E31">
              <w:rPr>
                <w:sz w:val="16"/>
                <w:szCs w:val="16"/>
                <w:lang w:val="en-US"/>
              </w:rPr>
              <w:t>171,6</w:t>
            </w:r>
          </w:p>
        </w:tc>
        <w:tc>
          <w:tcPr>
            <w:tcW w:w="1913" w:type="dxa"/>
            <w:vAlign w:val="center"/>
          </w:tcPr>
          <w:p w:rsidR="007C0EA7" w:rsidRPr="00F80E31" w:rsidRDefault="007C0EA7" w:rsidP="00F80E31">
            <w:pPr>
              <w:jc w:val="center"/>
              <w:rPr>
                <w:sz w:val="16"/>
                <w:szCs w:val="16"/>
                <w:lang w:val="en-US"/>
              </w:rPr>
            </w:pPr>
            <w:r w:rsidRPr="00F80E31">
              <w:rPr>
                <w:sz w:val="16"/>
                <w:szCs w:val="16"/>
                <w:lang w:val="en-US"/>
              </w:rPr>
              <w:t>971343,26</w:t>
            </w:r>
          </w:p>
        </w:tc>
        <w:tc>
          <w:tcPr>
            <w:tcW w:w="1914" w:type="dxa"/>
            <w:vAlign w:val="center"/>
          </w:tcPr>
          <w:p w:rsidR="007C0EA7" w:rsidRPr="00F80E31" w:rsidRDefault="007C0EA7" w:rsidP="00F80E31">
            <w:pPr>
              <w:jc w:val="center"/>
              <w:rPr>
                <w:sz w:val="16"/>
                <w:szCs w:val="16"/>
                <w:lang w:val="en-US"/>
              </w:rPr>
            </w:pPr>
            <w:r w:rsidRPr="00F80E31">
              <w:rPr>
                <w:sz w:val="16"/>
                <w:szCs w:val="16"/>
                <w:lang w:val="en-US"/>
              </w:rPr>
              <w:t>3533146,52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F80E31" w:rsidRDefault="007C0EA7" w:rsidP="00F80E31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F80E31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F80E31" w:rsidRDefault="007C0EA7" w:rsidP="00F80E31">
            <w:pPr>
              <w:jc w:val="center"/>
              <w:rPr>
                <w:sz w:val="16"/>
                <w:szCs w:val="16"/>
              </w:rPr>
            </w:pPr>
            <w:r w:rsidRPr="00F80E31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F80E31" w:rsidRDefault="007C0EA7" w:rsidP="00F80E31">
            <w:pPr>
              <w:jc w:val="center"/>
              <w:rPr>
                <w:sz w:val="16"/>
                <w:szCs w:val="16"/>
              </w:rPr>
            </w:pPr>
            <w:r w:rsidRPr="00F80E31">
              <w:rPr>
                <w:sz w:val="16"/>
                <w:szCs w:val="16"/>
                <w:lang w:val="en-US"/>
              </w:rPr>
              <w:t>0,2</w:t>
            </w:r>
          </w:p>
        </w:tc>
        <w:tc>
          <w:tcPr>
            <w:tcW w:w="1913" w:type="dxa"/>
            <w:vAlign w:val="center"/>
          </w:tcPr>
          <w:p w:rsidR="007C0EA7" w:rsidRPr="00F80E31" w:rsidRDefault="007C0EA7" w:rsidP="00F80E31">
            <w:pPr>
              <w:jc w:val="center"/>
              <w:rPr>
                <w:sz w:val="16"/>
                <w:szCs w:val="16"/>
                <w:lang w:val="en-US"/>
              </w:rPr>
            </w:pPr>
            <w:r w:rsidRPr="00F80E31">
              <w:rPr>
                <w:sz w:val="16"/>
                <w:szCs w:val="16"/>
                <w:lang w:val="en-US"/>
              </w:rPr>
              <w:t>971343,58</w:t>
            </w:r>
          </w:p>
        </w:tc>
        <w:tc>
          <w:tcPr>
            <w:tcW w:w="1914" w:type="dxa"/>
            <w:vAlign w:val="center"/>
          </w:tcPr>
          <w:p w:rsidR="007C0EA7" w:rsidRPr="00F80E31" w:rsidRDefault="007C0EA7" w:rsidP="00F80E31">
            <w:pPr>
              <w:jc w:val="center"/>
              <w:rPr>
                <w:sz w:val="16"/>
                <w:szCs w:val="16"/>
                <w:lang w:val="en-US"/>
              </w:rPr>
            </w:pPr>
            <w:r w:rsidRPr="00F80E31">
              <w:rPr>
                <w:sz w:val="16"/>
                <w:szCs w:val="16"/>
                <w:lang w:val="en-US"/>
              </w:rPr>
              <w:t>3532974,94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F80E31" w:rsidRDefault="007C0EA7" w:rsidP="00F80E31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F80E31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F80E31" w:rsidRDefault="007C0EA7" w:rsidP="00F80E31">
            <w:pPr>
              <w:jc w:val="center"/>
              <w:rPr>
                <w:sz w:val="16"/>
                <w:szCs w:val="16"/>
              </w:rPr>
            </w:pPr>
            <w:r w:rsidRPr="00F80E31">
              <w:rPr>
                <w:sz w:val="16"/>
                <w:szCs w:val="16"/>
                <w:lang w:val="en-US"/>
              </w:rPr>
              <w:t>179° 47' 54"</w:t>
            </w:r>
          </w:p>
        </w:tc>
        <w:tc>
          <w:tcPr>
            <w:tcW w:w="1134" w:type="dxa"/>
            <w:vAlign w:val="center"/>
          </w:tcPr>
          <w:p w:rsidR="007C0EA7" w:rsidRPr="00F80E31" w:rsidRDefault="007C0EA7" w:rsidP="00F80E31">
            <w:pPr>
              <w:jc w:val="center"/>
              <w:rPr>
                <w:sz w:val="16"/>
                <w:szCs w:val="16"/>
              </w:rPr>
            </w:pPr>
            <w:r w:rsidRPr="00F80E31">
              <w:rPr>
                <w:sz w:val="16"/>
                <w:szCs w:val="16"/>
                <w:lang w:val="en-US"/>
              </w:rPr>
              <w:t>22,7</w:t>
            </w:r>
          </w:p>
        </w:tc>
        <w:tc>
          <w:tcPr>
            <w:tcW w:w="1913" w:type="dxa"/>
            <w:vAlign w:val="center"/>
          </w:tcPr>
          <w:p w:rsidR="007C0EA7" w:rsidRPr="00F80E31" w:rsidRDefault="007C0EA7" w:rsidP="00F80E31">
            <w:pPr>
              <w:jc w:val="center"/>
              <w:rPr>
                <w:sz w:val="16"/>
                <w:szCs w:val="16"/>
                <w:lang w:val="en-US"/>
              </w:rPr>
            </w:pPr>
            <w:r w:rsidRPr="00F80E31">
              <w:rPr>
                <w:sz w:val="16"/>
                <w:szCs w:val="16"/>
                <w:lang w:val="en-US"/>
              </w:rPr>
              <w:t>971343,41</w:t>
            </w:r>
          </w:p>
        </w:tc>
        <w:tc>
          <w:tcPr>
            <w:tcW w:w="1914" w:type="dxa"/>
            <w:vAlign w:val="center"/>
          </w:tcPr>
          <w:p w:rsidR="007C0EA7" w:rsidRPr="00F80E31" w:rsidRDefault="007C0EA7" w:rsidP="00F80E31">
            <w:pPr>
              <w:jc w:val="center"/>
              <w:rPr>
                <w:sz w:val="16"/>
                <w:szCs w:val="16"/>
                <w:lang w:val="en-US"/>
              </w:rPr>
            </w:pPr>
            <w:r w:rsidRPr="00F80E31">
              <w:rPr>
                <w:sz w:val="16"/>
                <w:szCs w:val="16"/>
                <w:lang w:val="en-US"/>
              </w:rPr>
              <w:t>3532974,94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F80E31" w:rsidRDefault="007C0EA7" w:rsidP="00F80E31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F80E31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F80E31" w:rsidRDefault="007C0EA7" w:rsidP="00F80E31">
            <w:pPr>
              <w:jc w:val="center"/>
              <w:rPr>
                <w:sz w:val="16"/>
                <w:szCs w:val="16"/>
              </w:rPr>
            </w:pPr>
            <w:r w:rsidRPr="00F80E31">
              <w:rPr>
                <w:sz w:val="16"/>
                <w:szCs w:val="16"/>
                <w:lang w:val="en-US"/>
              </w:rPr>
              <w:t>90° 9' 46"</w:t>
            </w:r>
          </w:p>
        </w:tc>
        <w:tc>
          <w:tcPr>
            <w:tcW w:w="1134" w:type="dxa"/>
            <w:vAlign w:val="center"/>
          </w:tcPr>
          <w:p w:rsidR="007C0EA7" w:rsidRPr="00F80E31" w:rsidRDefault="007C0EA7" w:rsidP="00F80E31">
            <w:pPr>
              <w:jc w:val="center"/>
              <w:rPr>
                <w:sz w:val="16"/>
                <w:szCs w:val="16"/>
              </w:rPr>
            </w:pPr>
            <w:r w:rsidRPr="00F80E31">
              <w:rPr>
                <w:sz w:val="16"/>
                <w:szCs w:val="16"/>
                <w:lang w:val="en-US"/>
              </w:rPr>
              <w:t>38,7</w:t>
            </w:r>
          </w:p>
        </w:tc>
        <w:tc>
          <w:tcPr>
            <w:tcW w:w="1913" w:type="dxa"/>
            <w:vAlign w:val="center"/>
          </w:tcPr>
          <w:p w:rsidR="007C0EA7" w:rsidRPr="00F80E31" w:rsidRDefault="007C0EA7" w:rsidP="00F80E31">
            <w:pPr>
              <w:jc w:val="center"/>
              <w:rPr>
                <w:sz w:val="16"/>
                <w:szCs w:val="16"/>
                <w:lang w:val="en-US"/>
              </w:rPr>
            </w:pPr>
            <w:r w:rsidRPr="00F80E31">
              <w:rPr>
                <w:sz w:val="16"/>
                <w:szCs w:val="16"/>
                <w:lang w:val="en-US"/>
              </w:rPr>
              <w:t>971320,67</w:t>
            </w:r>
          </w:p>
        </w:tc>
        <w:tc>
          <w:tcPr>
            <w:tcW w:w="1914" w:type="dxa"/>
            <w:vAlign w:val="center"/>
          </w:tcPr>
          <w:p w:rsidR="007C0EA7" w:rsidRPr="00F80E31" w:rsidRDefault="007C0EA7" w:rsidP="00F80E31">
            <w:pPr>
              <w:jc w:val="center"/>
              <w:rPr>
                <w:sz w:val="16"/>
                <w:szCs w:val="16"/>
                <w:lang w:val="en-US"/>
              </w:rPr>
            </w:pPr>
            <w:r w:rsidRPr="00F80E31">
              <w:rPr>
                <w:sz w:val="16"/>
                <w:szCs w:val="16"/>
                <w:lang w:val="en-US"/>
              </w:rPr>
              <w:t>3532975,02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F80E31" w:rsidRDefault="007C0EA7" w:rsidP="00F80E31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F80E31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F80E31" w:rsidRDefault="007C0EA7" w:rsidP="00F80E31">
            <w:pPr>
              <w:jc w:val="center"/>
              <w:rPr>
                <w:sz w:val="16"/>
                <w:szCs w:val="16"/>
              </w:rPr>
            </w:pPr>
            <w:r w:rsidRPr="00F80E31">
              <w:rPr>
                <w:sz w:val="16"/>
                <w:szCs w:val="16"/>
                <w:lang w:val="en-US"/>
              </w:rPr>
              <w:t>90° 16' 38"</w:t>
            </w:r>
          </w:p>
        </w:tc>
        <w:tc>
          <w:tcPr>
            <w:tcW w:w="1134" w:type="dxa"/>
            <w:vAlign w:val="center"/>
          </w:tcPr>
          <w:p w:rsidR="007C0EA7" w:rsidRPr="00F80E31" w:rsidRDefault="007C0EA7" w:rsidP="00F80E31">
            <w:pPr>
              <w:jc w:val="center"/>
              <w:rPr>
                <w:sz w:val="16"/>
                <w:szCs w:val="16"/>
              </w:rPr>
            </w:pPr>
            <w:r w:rsidRPr="00F80E31">
              <w:rPr>
                <w:sz w:val="16"/>
                <w:szCs w:val="16"/>
                <w:lang w:val="en-US"/>
              </w:rPr>
              <w:t>103,3</w:t>
            </w:r>
          </w:p>
        </w:tc>
        <w:tc>
          <w:tcPr>
            <w:tcW w:w="1913" w:type="dxa"/>
            <w:vAlign w:val="center"/>
          </w:tcPr>
          <w:p w:rsidR="007C0EA7" w:rsidRPr="00F80E31" w:rsidRDefault="007C0EA7" w:rsidP="00F80E31">
            <w:pPr>
              <w:jc w:val="center"/>
              <w:rPr>
                <w:sz w:val="16"/>
                <w:szCs w:val="16"/>
                <w:lang w:val="en-US"/>
              </w:rPr>
            </w:pPr>
            <w:r w:rsidRPr="00F80E31">
              <w:rPr>
                <w:sz w:val="16"/>
                <w:szCs w:val="16"/>
                <w:lang w:val="en-US"/>
              </w:rPr>
              <w:t>971320,56</w:t>
            </w:r>
          </w:p>
        </w:tc>
        <w:tc>
          <w:tcPr>
            <w:tcW w:w="1914" w:type="dxa"/>
            <w:vAlign w:val="center"/>
          </w:tcPr>
          <w:p w:rsidR="007C0EA7" w:rsidRPr="00F80E31" w:rsidRDefault="007C0EA7" w:rsidP="00F80E31">
            <w:pPr>
              <w:jc w:val="center"/>
              <w:rPr>
                <w:sz w:val="16"/>
                <w:szCs w:val="16"/>
                <w:lang w:val="en-US"/>
              </w:rPr>
            </w:pPr>
            <w:r w:rsidRPr="00F80E31">
              <w:rPr>
                <w:sz w:val="16"/>
                <w:szCs w:val="16"/>
                <w:lang w:val="en-US"/>
              </w:rPr>
              <w:t>3533013,71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F80E31" w:rsidRDefault="007C0EA7" w:rsidP="00F80E31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F80E31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F80E31" w:rsidRDefault="007C0EA7" w:rsidP="00F80E31">
            <w:pPr>
              <w:jc w:val="center"/>
              <w:rPr>
                <w:sz w:val="16"/>
                <w:szCs w:val="16"/>
              </w:rPr>
            </w:pPr>
            <w:r w:rsidRPr="00F80E31">
              <w:rPr>
                <w:sz w:val="16"/>
                <w:szCs w:val="16"/>
                <w:lang w:val="en-US"/>
              </w:rPr>
              <w:t>90° 4' 49"</w:t>
            </w:r>
          </w:p>
        </w:tc>
        <w:tc>
          <w:tcPr>
            <w:tcW w:w="1134" w:type="dxa"/>
            <w:vAlign w:val="center"/>
          </w:tcPr>
          <w:p w:rsidR="007C0EA7" w:rsidRPr="00F80E31" w:rsidRDefault="007C0EA7" w:rsidP="00F80E31">
            <w:pPr>
              <w:jc w:val="center"/>
              <w:rPr>
                <w:sz w:val="16"/>
                <w:szCs w:val="16"/>
              </w:rPr>
            </w:pPr>
            <w:r w:rsidRPr="00F80E31">
              <w:rPr>
                <w:sz w:val="16"/>
                <w:szCs w:val="16"/>
                <w:lang w:val="en-US"/>
              </w:rPr>
              <w:t>28,5</w:t>
            </w:r>
          </w:p>
        </w:tc>
        <w:tc>
          <w:tcPr>
            <w:tcW w:w="1913" w:type="dxa"/>
            <w:vAlign w:val="center"/>
          </w:tcPr>
          <w:p w:rsidR="007C0EA7" w:rsidRPr="00F80E31" w:rsidRDefault="007C0EA7" w:rsidP="00F80E31">
            <w:pPr>
              <w:jc w:val="center"/>
              <w:rPr>
                <w:sz w:val="16"/>
                <w:szCs w:val="16"/>
                <w:lang w:val="en-US"/>
              </w:rPr>
            </w:pPr>
            <w:r w:rsidRPr="00F80E31">
              <w:rPr>
                <w:sz w:val="16"/>
                <w:szCs w:val="16"/>
                <w:lang w:val="en-US"/>
              </w:rPr>
              <w:t>971320,06</w:t>
            </w:r>
          </w:p>
        </w:tc>
        <w:tc>
          <w:tcPr>
            <w:tcW w:w="1914" w:type="dxa"/>
            <w:vAlign w:val="center"/>
          </w:tcPr>
          <w:p w:rsidR="007C0EA7" w:rsidRPr="00F80E31" w:rsidRDefault="007C0EA7" w:rsidP="00F80E31">
            <w:pPr>
              <w:jc w:val="center"/>
              <w:rPr>
                <w:sz w:val="16"/>
                <w:szCs w:val="16"/>
                <w:lang w:val="en-US"/>
              </w:rPr>
            </w:pPr>
            <w:r w:rsidRPr="00F80E31">
              <w:rPr>
                <w:sz w:val="16"/>
                <w:szCs w:val="16"/>
                <w:lang w:val="en-US"/>
              </w:rPr>
              <w:t>3533117,03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F80E31" w:rsidRDefault="007C0EA7" w:rsidP="00F80E31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F80E31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F80E31" w:rsidRDefault="007C0EA7" w:rsidP="00F80E31">
            <w:pPr>
              <w:jc w:val="center"/>
              <w:rPr>
                <w:sz w:val="16"/>
                <w:szCs w:val="16"/>
              </w:rPr>
            </w:pPr>
            <w:r w:rsidRPr="00F80E31">
              <w:rPr>
                <w:sz w:val="16"/>
                <w:szCs w:val="16"/>
                <w:lang w:val="en-US"/>
              </w:rPr>
              <w:t>2° 27' 49"</w:t>
            </w:r>
          </w:p>
        </w:tc>
        <w:tc>
          <w:tcPr>
            <w:tcW w:w="1134" w:type="dxa"/>
            <w:vAlign w:val="center"/>
          </w:tcPr>
          <w:p w:rsidR="007C0EA7" w:rsidRPr="00F80E31" w:rsidRDefault="007C0EA7" w:rsidP="00F80E31">
            <w:pPr>
              <w:jc w:val="center"/>
              <w:rPr>
                <w:sz w:val="16"/>
                <w:szCs w:val="16"/>
              </w:rPr>
            </w:pPr>
            <w:r w:rsidRPr="00F80E31">
              <w:rPr>
                <w:sz w:val="16"/>
                <w:szCs w:val="16"/>
                <w:lang w:val="en-US"/>
              </w:rPr>
              <w:t>23,3</w:t>
            </w:r>
          </w:p>
        </w:tc>
        <w:tc>
          <w:tcPr>
            <w:tcW w:w="1913" w:type="dxa"/>
            <w:vAlign w:val="center"/>
          </w:tcPr>
          <w:p w:rsidR="007C0EA7" w:rsidRPr="00F80E31" w:rsidRDefault="007C0EA7" w:rsidP="00F80E31">
            <w:pPr>
              <w:jc w:val="center"/>
              <w:rPr>
                <w:sz w:val="16"/>
                <w:szCs w:val="16"/>
                <w:lang w:val="en-US"/>
              </w:rPr>
            </w:pPr>
            <w:r w:rsidRPr="00F80E31">
              <w:rPr>
                <w:sz w:val="16"/>
                <w:szCs w:val="16"/>
                <w:lang w:val="en-US"/>
              </w:rPr>
              <w:t>971320,02</w:t>
            </w:r>
          </w:p>
        </w:tc>
        <w:tc>
          <w:tcPr>
            <w:tcW w:w="1914" w:type="dxa"/>
            <w:vAlign w:val="center"/>
          </w:tcPr>
          <w:p w:rsidR="007C0EA7" w:rsidRPr="00F80E31" w:rsidRDefault="007C0EA7" w:rsidP="00F80E31">
            <w:pPr>
              <w:jc w:val="center"/>
              <w:rPr>
                <w:sz w:val="16"/>
                <w:szCs w:val="16"/>
                <w:lang w:val="en-US"/>
              </w:rPr>
            </w:pPr>
            <w:r w:rsidRPr="00F80E31">
              <w:rPr>
                <w:sz w:val="16"/>
                <w:szCs w:val="16"/>
                <w:lang w:val="en-US"/>
              </w:rPr>
              <w:t>3533145,52</w:t>
            </w:r>
          </w:p>
        </w:tc>
      </w:tr>
    </w:tbl>
    <w:p w:rsidR="007C0EA7" w:rsidRPr="00A966A8" w:rsidRDefault="007C0EA7" w:rsidP="005670B5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3 </w:t>
      </w:r>
      <w:r>
        <w:rPr>
          <w:sz w:val="16"/>
          <w:szCs w:val="16"/>
        </w:rPr>
        <w:t>949</w:t>
      </w:r>
      <w:r w:rsidRPr="00A966A8">
        <w:rPr>
          <w:sz w:val="16"/>
          <w:szCs w:val="16"/>
          <w:lang w:val="en-US"/>
        </w:rPr>
        <w:t xml:space="preserve"> кв. м</w:t>
      </w:r>
    </w:p>
    <w:p w:rsidR="007C0EA7" w:rsidRPr="00A966A8" w:rsidRDefault="007C0EA7" w:rsidP="005670B5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6A3087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:ЗУ137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265° 6' 28"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971241,54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3533142,15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80,7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971239,39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3533117,03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4' 49"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971320,06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3533117,03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182° 27' 31"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78,6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971320,02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3533145,52</w:t>
            </w:r>
          </w:p>
        </w:tc>
      </w:tr>
    </w:tbl>
    <w:p w:rsidR="007C0EA7" w:rsidRPr="00A966A8" w:rsidRDefault="007C0EA7" w:rsidP="006A3087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2 131 кв. м</w:t>
      </w:r>
    </w:p>
    <w:p w:rsidR="007C0EA7" w:rsidRPr="00A966A8" w:rsidRDefault="007C0EA7" w:rsidP="006A3087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6A3087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:ЗУ138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265° 5' 23"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81,2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971238,7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3533108,97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51' 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971231,75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3533028,07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1' 16"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81,1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971258,84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3533028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180° 22' 13"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971258,81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3533109,1</w:t>
            </w:r>
          </w:p>
        </w:tc>
      </w:tr>
    </w:tbl>
    <w:p w:rsidR="007C0EA7" w:rsidRPr="00A966A8" w:rsidRDefault="007C0EA7" w:rsidP="006A3087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1 911 кв. м</w:t>
      </w:r>
    </w:p>
    <w:p w:rsidR="007C0EA7" w:rsidRPr="00A966A8" w:rsidRDefault="007C0EA7" w:rsidP="006A3087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6A3087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:ЗУ139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265° 4' 41"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971230,82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3533017,22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346° 13' 13"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83,9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971228,91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3532995,04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49' 56"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971310,42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3532975,05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9' 46"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38,7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971320,67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3532975,02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180° 10' 33"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42,3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971320,56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3533013,71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155° 15' 41"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971278,22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3533013,58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39,5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971270,32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3533017,22</w:t>
            </w:r>
          </w:p>
        </w:tc>
      </w:tr>
    </w:tbl>
    <w:p w:rsidR="007C0EA7" w:rsidRPr="00A966A8" w:rsidRDefault="007C0EA7" w:rsidP="006A3087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2 866 кв. м</w:t>
      </w:r>
    </w:p>
    <w:p w:rsidR="007C0EA7" w:rsidRPr="00A966A8" w:rsidRDefault="007C0EA7" w:rsidP="006A3087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6A3087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:ЗУ140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70° 31' 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57,8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971261,39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3532756,04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82° 35' 56"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36,6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971280,68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3532810,57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173° 50' 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971285,39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3532846,83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249° 39' 58"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39,2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971260,3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3532849,54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298° 31' 54"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971246,67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3532812,76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248° 38' 15"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41,9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971250,84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3532805,09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338° 48' 34"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971235,57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3532766,05</w:t>
            </w:r>
          </w:p>
        </w:tc>
      </w:tr>
    </w:tbl>
    <w:p w:rsidR="007C0EA7" w:rsidRPr="00A966A8" w:rsidRDefault="007C0EA7" w:rsidP="006A3087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2 569 кв. м</w:t>
      </w:r>
    </w:p>
    <w:p w:rsidR="007C0EA7" w:rsidRPr="00A966A8" w:rsidRDefault="007C0EA7" w:rsidP="006A3087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6A3087">
      <w:pPr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Земельный участок :ЗУ141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338° 49' 26"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43,4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971186,73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3532784,97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69° 22' 53"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971227,18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3532769,3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158° 37' 28"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42,5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971237,41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3532796,49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247° 35' 50"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971197,86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3532811,97</w:t>
            </w:r>
          </w:p>
        </w:tc>
      </w:tr>
    </w:tbl>
    <w:p w:rsidR="007C0EA7" w:rsidRPr="00A966A8" w:rsidRDefault="007C0EA7" w:rsidP="006A3087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1 250 кв. м</w:t>
      </w:r>
    </w:p>
    <w:p w:rsidR="007C0EA7" w:rsidRPr="00A966A8" w:rsidRDefault="007C0EA7" w:rsidP="006A3087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6A3087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:ЗУ142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68° 34' 29"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91,9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971178,19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3532788,8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157° 51' 51"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971211,76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3532874,35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247° 55' 53"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971187,3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3532884,3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248° 11' 54"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971153,48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3532800,88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335° 24' 14"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971153,22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3532800,23</w:t>
            </w:r>
          </w:p>
        </w:tc>
      </w:tr>
    </w:tbl>
    <w:p w:rsidR="007C0EA7" w:rsidRPr="00A966A8" w:rsidRDefault="007C0EA7" w:rsidP="006A3087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2 458 кв. м</w:t>
      </w:r>
    </w:p>
    <w:p w:rsidR="007C0EA7" w:rsidRPr="00A966A8" w:rsidRDefault="007C0EA7" w:rsidP="006A3087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6A3087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:ЗУ143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271° 25' 26"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55,9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971301,83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3532590,1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357° 30' 26"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971303,22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3532534,19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86° 26' 37"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971311,03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3532533,85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358° 55' 35"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971311,14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3532535,62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356° 20' 54"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43,6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971317,01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3532535,51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27'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62,1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971360,57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3532532,73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184° 32' 20"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59,5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971361,16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3532594,81</w:t>
            </w:r>
          </w:p>
        </w:tc>
      </w:tr>
    </w:tbl>
    <w:p w:rsidR="007C0EA7" w:rsidRPr="00A966A8" w:rsidRDefault="007C0EA7" w:rsidP="006A3087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3 397 кв. м</w:t>
      </w:r>
    </w:p>
    <w:p w:rsidR="007C0EA7" w:rsidRPr="00A966A8" w:rsidRDefault="007C0EA7" w:rsidP="006A3087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6A3087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:ЗУ144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9' 23"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73,2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971301,5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3532603,6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144° 4' 25"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971301,3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3532676,81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147° 4' 54"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971286,45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3532687,57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270° 25' 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971277,29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3532693,5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231° 48' 35"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971277,51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3532663,32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270° 0' 47"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43,1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971263,61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3532645,65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0° 25' 23"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971263,62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3532602,53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328° 38' 28"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971281,22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3532602,66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91° 24'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971301,83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3532590,1</w:t>
            </w:r>
          </w:p>
        </w:tc>
      </w:tr>
    </w:tbl>
    <w:p w:rsidR="007C0EA7" w:rsidRPr="00A966A8" w:rsidRDefault="007C0EA7" w:rsidP="006A3087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2 826 кв. м</w:t>
      </w:r>
    </w:p>
    <w:p w:rsidR="007C0EA7" w:rsidRPr="00A966A8" w:rsidRDefault="007C0EA7" w:rsidP="006A3087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6A3087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:ЗУ145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0° 25' 16"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971235,06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3532602,32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47"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43,1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971263,62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3532602,53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51° 48' 35"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971263,61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3532645,65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25' 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971277,51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3532663,32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156° 3' 37"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971277,29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3532693,5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210° 48' 45"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971244,63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3532708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971234,57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3532702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33' 40"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971234,57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3532683,37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971246,32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3532683,28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971246,32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3532669,54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270° 25' 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67,2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971234,57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3532669,54</w:t>
            </w:r>
          </w:p>
        </w:tc>
      </w:tr>
    </w:tbl>
    <w:p w:rsidR="007C0EA7" w:rsidRPr="00D858CD" w:rsidRDefault="007C0EA7" w:rsidP="006A3087">
      <w:pPr>
        <w:rPr>
          <w:sz w:val="16"/>
          <w:szCs w:val="16"/>
        </w:rPr>
      </w:pPr>
      <w:r w:rsidRPr="00A966A8">
        <w:rPr>
          <w:sz w:val="16"/>
          <w:szCs w:val="16"/>
        </w:rPr>
        <w:t>Площадь</w:t>
      </w:r>
      <w:r w:rsidRPr="00D858CD">
        <w:rPr>
          <w:sz w:val="16"/>
          <w:szCs w:val="16"/>
        </w:rPr>
        <w:t xml:space="preserve"> 3</w:t>
      </w:r>
      <w:r w:rsidRPr="00A966A8">
        <w:rPr>
          <w:sz w:val="16"/>
          <w:szCs w:val="16"/>
          <w:lang w:val="en-US"/>
        </w:rPr>
        <w:t> </w:t>
      </w:r>
      <w:r w:rsidRPr="00D858CD">
        <w:rPr>
          <w:sz w:val="16"/>
          <w:szCs w:val="16"/>
        </w:rPr>
        <w:t>358 кв. м</w:t>
      </w:r>
    </w:p>
    <w:p w:rsidR="007C0EA7" w:rsidRPr="00D858CD" w:rsidRDefault="007C0EA7" w:rsidP="006A3087">
      <w:pPr>
        <w:pBdr>
          <w:top w:val="single" w:sz="4" w:space="1" w:color="BFBFBF"/>
        </w:pBdr>
        <w:rPr>
          <w:sz w:val="16"/>
          <w:szCs w:val="16"/>
        </w:rPr>
      </w:pPr>
    </w:p>
    <w:p w:rsidR="007C0EA7" w:rsidRPr="00D858CD" w:rsidRDefault="007C0EA7" w:rsidP="006A3087">
      <w:pPr>
        <w:rPr>
          <w:sz w:val="16"/>
          <w:szCs w:val="16"/>
        </w:rPr>
      </w:pPr>
      <w:r>
        <w:rPr>
          <w:sz w:val="16"/>
          <w:szCs w:val="16"/>
        </w:rPr>
        <w:t>Земельный участок :ЗУ146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169° 30'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971225,01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3532734,71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208° 23' 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69,0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971205,1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3532738,4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157° 55' 36"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971144,4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3532705,6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157° 47' 47"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971119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3532715,9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247° 14' 55"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46,9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971118,02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3532716,3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336° 33' 36"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971099,87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3532673,02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336° 41' 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971101,3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3532672,4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15° 14' 38"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971114,48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3532666,72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330° 24' 23"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971123,14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3532669,08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27° 36' 20"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36,0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971150,08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3532653,78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30° 40' 42"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51,3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971181,94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3532670,44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32° 19' 53"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971226,07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3532696,62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30° 48' 45"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971234,57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3532702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109° 37'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971244,63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3532708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171° 43' 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971235,66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3532733,16</w:t>
            </w:r>
          </w:p>
        </w:tc>
      </w:tr>
    </w:tbl>
    <w:p w:rsidR="007C0EA7" w:rsidRPr="00A966A8" w:rsidRDefault="007C0EA7" w:rsidP="006A3087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6 448 кв. м</w:t>
      </w:r>
    </w:p>
    <w:p w:rsidR="007C0EA7" w:rsidRDefault="007C0EA7" w:rsidP="006A3087">
      <w:pPr>
        <w:pBdr>
          <w:top w:val="single" w:sz="4" w:space="1" w:color="BFBFBF"/>
        </w:pBdr>
        <w:rPr>
          <w:sz w:val="16"/>
          <w:szCs w:val="16"/>
        </w:rPr>
      </w:pPr>
    </w:p>
    <w:p w:rsidR="007C0EA7" w:rsidRPr="00A966A8" w:rsidRDefault="007C0EA7" w:rsidP="006A3087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:ЗУ147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262° 43' 58"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971193,05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3532466,63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170° 47' 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971192,67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3532463,65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83° 35' 15"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971188,54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3532464,32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152° 56' 18"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48,0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971189,03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3532468,68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243° 28' 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971146,28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3532490,52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332° 9' 18"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72,7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971132,26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3532462,44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332° 9' 35"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971196,53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3532428,49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62° 37' 30"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971226,92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3532412,44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105° 26' 43"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971235,94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3532429,86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152° 56' 16"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42,8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971231,16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3532447,16</w:t>
            </w:r>
          </w:p>
        </w:tc>
      </w:tr>
    </w:tbl>
    <w:p w:rsidR="007C0EA7" w:rsidRPr="00A966A8" w:rsidRDefault="007C0EA7" w:rsidP="006A3087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3 349 кв. м</w:t>
      </w:r>
    </w:p>
    <w:p w:rsidR="007C0EA7" w:rsidRPr="00A966A8" w:rsidRDefault="007C0EA7" w:rsidP="006A3087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6A3087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:ЗУ149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971890,65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3532938,99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971890,65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3532946,02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88° 21' 48"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971894,7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3532946,02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178° 14' 23"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40,7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971895,05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3532958,27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268° 41' 38"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971854,37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3532959,52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267° 59' 55"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971854,22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3532952,94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3' 10"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971853,8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3532940,92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22° 42' 29"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971853,76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3532938,5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357° 45' 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971857,44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3532940,04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4° 33' 47"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971888,52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3532938,82</w:t>
            </w:r>
          </w:p>
        </w:tc>
      </w:tr>
    </w:tbl>
    <w:p w:rsidR="007C0EA7" w:rsidRPr="00A966A8" w:rsidRDefault="007C0EA7" w:rsidP="006A3087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768 кв. м</w:t>
      </w:r>
    </w:p>
    <w:p w:rsidR="007C0EA7" w:rsidRPr="00A966A8" w:rsidRDefault="007C0EA7" w:rsidP="006A3087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6A3087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:ЗУ150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183° 17'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971776,74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3530382,97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45°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971775,52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3530382,9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7° 57' 20"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292,3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971775,53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3530382,91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328° 41' 45"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972065,04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3530423,37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329° 4' 36"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38,7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972071,7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3530419,32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182° 28'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972104,92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3530399,42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177° 54' 10"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972087,51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3530398,67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183° 9'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972083,96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3530398,8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183° 8' 26"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972080,34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3530398,6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133° 50' 10"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93,0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972061,75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3530397,58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328° 37' 37"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971997,37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3530464,63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328° 38'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40,5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972024,84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3530447,88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262° 41'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972059,42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3530426,8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181° 54' 50"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972055,64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3530397,31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91° 57' 20"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36,0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971966,47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3530394,33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15° 38' 11"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144,8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971965,24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3530430,35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43' 36"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972104,65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3530469,37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345° 12' 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102,4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972136,1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3530469,22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267° 7' 13"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38,2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972235,09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3530443,07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972233,17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3530404,9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182° 27' 12"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98,1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972232,98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3530404,9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182° 26' 32"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972134,96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3530400,7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149° 5' 31"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44,1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972111,28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3530399,69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148° 38' 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972073,48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3530422,32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82° 50' 57"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972065,54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3530427,16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80° 45' 51"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972068,3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3530449,16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11° 24' 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972068,9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3530452,85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29' 23"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972073,76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3530453,83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77° 17'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972073,79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3530457,2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6° 34' 37"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972075,89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3530466,51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147° 45' 47"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71,6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972097,92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3530469,05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348° 20' 31"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972037,33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3530507,26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348° 20' 54"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972066,75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3530501,19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259° 6' 58"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972071,26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3530500,26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6° 3' 25"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972066,38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3530474,88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79° 5'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972072,6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3530475,54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259° 19' 15"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972077,47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3530500,79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348° 13' 54"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972077,14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3530499,04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77° 12' 12"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972079,06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3530498,64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257° 15' 13"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972079,78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3530501,81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236° 55' 28"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972072,65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3530470,29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186° 5' 45"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972071,38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3530468,34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260° 59' 26"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972065,2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3530467,68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262° 43' 21"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972062,4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3530450,02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148° 39' 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38,9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972059,92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3530430,6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148° 36' 17"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972026,66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3530450,86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46° 50' 51"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971999,82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3530467,24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16° 50' 57"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161,4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972011,67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3530479,88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334° 18' 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79,3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972166,1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3530526,65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267° 6' 18"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45,1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972237,58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3530492,25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165° 13' 15"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102,2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972235,3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3530447,16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181° 26' 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972136,52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3530473,22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20' 42"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972104,59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3530472,42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183° 19' 35"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972104,61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3530474,17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266° 35' 50"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972097,9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3530473,78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183° 44' 10"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972097,79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3530471,93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77° 11' 18"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972076,81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3530470,56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77° 14' 21"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972078,37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3530477,42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348° 20' 18"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972082,99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3530497,82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104° 33' 51"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71,1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972114,92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3530491,23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334° 10' 24"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53,1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972097,05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3530560,01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334° 18' 36"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972144,84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3530536,88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154° 22' 11"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972165,42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3530526,98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214° 40' 48"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58,3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972161,96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3530528,64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168° 19' 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972114,05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3530495,49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83° 58' 43"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61,9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972083,87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3530501,73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334° 2' 57"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972090,36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3530563,26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257° 14' 49"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60,7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972093,36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3530561,8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168° 25' 17"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972079,95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3530502,55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79° 5' 25"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972077,9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3530502,97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57° 38' 37"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972081,46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3530521,44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267° 6' 20"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296,1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972252,72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3530791,76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154° 17' 35"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75,8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972237,77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3530496,05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34° 40' 11"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972169,43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3530528,95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83° 51' 47"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247,8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972190,64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3530543,62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127° 26' 56"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114,0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972217,13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3530789,99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52' 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109,4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972147,83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3530880,47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267° 5' 52"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84,5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972257,2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3530880,22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182° 51' 42"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39,5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972252,92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3530795,79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263° 51' 55"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249,4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972213,51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3530793,82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214° 39' 53"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972186,86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3530545,87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154° 18' 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972165,27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3530530,94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154° 9' 27"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53,9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972146,36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3530540,04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77° 19' 34"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972097,86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3530563,53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79° 22' 59"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85,8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972100,21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3530573,98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80° 7' 12"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100,2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972116,01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3530658,27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83° 42'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66,4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972133,2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3530756,97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87° 36' 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57,6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972140,47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3530822,95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972142,88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3530880,48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263° 9' 55"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57,5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972143,33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3530880,48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263° 42' 33"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66,3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972136,49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3530823,41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260° 7'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972129,22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3530757,46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259° 23' 17"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85,6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972112,07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3530658,97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257° 12' 31"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972096,3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3530574,8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154° 16' 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972094,15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3530565,33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77° 39' 25"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972091,1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3530566,8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79° 30' 21"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139,7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972096,82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3530592,94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131° 28' 24"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200,9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972122,26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3530730,28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51' 36"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147,6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971989,18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3530880,84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262° 11' 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150,6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972136,8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3530880,48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259° 27'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139,5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972116,32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3530731,26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257° 59' 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972090,78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3530594,12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154° 9' 31"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121,8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972085,54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3530569,5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86° 57' 17"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212,3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971975,94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3530622,58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109° 6' 43"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49,0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971987,22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3530834,62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52' 52"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971971,19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3530880,88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267° 34' 34"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46,1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971985,67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3530880,85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266° 57'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214,6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971983,72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3530834,78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334° 9' 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125,0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971972,32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3530620,44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257° 59' 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44,3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972084,78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3530565,96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259° 6' 31"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972075,56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3530522,64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168° 14'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972072,01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3530504,19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168° 21' 40"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972067,06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3530505,22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226° 50' 51"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40,6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972035,94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3530511,63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226° 52' 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972008,19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3530482,03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148° 36' 39"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46,2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971996,33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3530469,37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148° 37' 37"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971956,88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3530493,44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87° 25' 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971952,78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3530495,94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87° 33' 16"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82,5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971953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3530500,82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87° 8' 38"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245,3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971956,52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3530583,24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106° 22' 50"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55,0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971968,74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3530828,2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50' 28"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971953,24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3530880,93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267° 20' 18"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52,5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971967,68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3530880,89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267° 8' 40"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245,3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971965,24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3530828,4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267° 33' 14"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82,5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971953,02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3530583,4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267° 32' 20"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971949,5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3530501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328° 34' 42"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971949,2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3530494,02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328° 35' 35"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45,5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971955,06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3530490,44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226° 51' 54"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47,8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971993,86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3530466,75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271° 57' 38"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37,7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971961,18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3530431,87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181° 54' 58"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971962,47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3530394,19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183° 1' 25"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971959,78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3530394,1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183° 36' 49"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971937,82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3530392,94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183° 34' 41"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971915,02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3530391,5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50° 26' 51"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55,0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971897,11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3530390,38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87° 19' 35"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169,8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971932,16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3530432,82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87° 33' 14"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168,7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971940,08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3530602,44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112° 17' 26"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118,9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971947,28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3530771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52' 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47,6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971902,17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3530881,04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266° 53' 31"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109,9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971949,74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3530880,93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267° 33' 14"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168,7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971943,78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3530771,16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267° 19' 41"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168,6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971936,58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3530602,6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230° 26' 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57,2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971928,72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3530434,16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183° 37'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971892,3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3530390,08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183° 35' 17"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971876,06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3530389,05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87° 55'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62,7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971873,03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3530388,86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44° 48' 38"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971875,31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3530451,55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87° 44' 35"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971884,42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3530460,6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47' 46"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100,7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971897,02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3530780,32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49' 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971895,62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3530881,06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267° 4' 27"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100,7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971898,76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3530881,05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267° 44' 41"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318,7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971893,62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3530780,48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224° 47' 39"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971881,08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3530462,06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87° 55' 11"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352,9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971875,49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3530456,51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117° 7' 57"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971888,3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3530809,2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971880,27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3530824,87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117° 9' 38"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41,3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971880,27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3530824,86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29° 38' 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971861,42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3530861,6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257° 43'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502,8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971883,71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3530874,28</w:t>
            </w:r>
          </w:p>
        </w:tc>
      </w:tr>
    </w:tbl>
    <w:p w:rsidR="007C0EA7" w:rsidRPr="00A966A8" w:rsidRDefault="007C0EA7" w:rsidP="006A3087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161 617 кв. м</w:t>
      </w:r>
    </w:p>
    <w:p w:rsidR="007C0EA7" w:rsidRPr="00A966A8" w:rsidRDefault="007C0EA7" w:rsidP="006A3087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6A3087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</w:t>
      </w:r>
      <w:r w:rsidRPr="00A966A8">
        <w:rPr>
          <w:sz w:val="16"/>
          <w:szCs w:val="16"/>
          <w:lang w:val="en-US"/>
        </w:rPr>
        <w:t>15</w:t>
      </w:r>
      <w:r>
        <w:rPr>
          <w:sz w:val="16"/>
          <w:szCs w:val="16"/>
        </w:rPr>
        <w:t>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EB5C34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C0EA7" w:rsidRPr="00EB5C34" w:rsidRDefault="007C0EA7" w:rsidP="00EB5C34">
            <w:pPr>
              <w:jc w:val="center"/>
              <w:rPr>
                <w:sz w:val="16"/>
                <w:szCs w:val="16"/>
              </w:rPr>
            </w:pPr>
            <w:r w:rsidRPr="00EB5C34">
              <w:rPr>
                <w:sz w:val="16"/>
                <w:szCs w:val="16"/>
              </w:rPr>
              <w:t>74</w:t>
            </w:r>
            <w:r>
              <w:rPr>
                <w:sz w:val="16"/>
                <w:szCs w:val="16"/>
              </w:rPr>
              <w:t>,</w:t>
            </w:r>
            <w:r w:rsidRPr="00EB5C34">
              <w:rPr>
                <w:sz w:val="16"/>
                <w:szCs w:val="16"/>
              </w:rPr>
              <w:t>49</w:t>
            </w:r>
          </w:p>
        </w:tc>
        <w:tc>
          <w:tcPr>
            <w:tcW w:w="1913" w:type="dxa"/>
            <w:vAlign w:val="center"/>
          </w:tcPr>
          <w:p w:rsidR="007C0EA7" w:rsidRPr="007975EF" w:rsidRDefault="007C0EA7" w:rsidP="00EB5C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971889,12</w:t>
            </w:r>
          </w:p>
        </w:tc>
        <w:tc>
          <w:tcPr>
            <w:tcW w:w="1914" w:type="dxa"/>
            <w:vAlign w:val="center"/>
          </w:tcPr>
          <w:p w:rsidR="007C0EA7" w:rsidRPr="007975EF" w:rsidRDefault="007C0EA7" w:rsidP="00EB5C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3530970,17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7975EF" w:rsidRDefault="007C0EA7" w:rsidP="00EB5C34">
            <w:pPr>
              <w:tabs>
                <w:tab w:val="left" w:pos="-14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C0EA7" w:rsidRPr="00EB5C34" w:rsidRDefault="007C0EA7" w:rsidP="00EB5C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</w:t>
            </w:r>
            <w:r w:rsidRPr="00EB5C34">
              <w:rPr>
                <w:sz w:val="16"/>
                <w:szCs w:val="16"/>
              </w:rPr>
              <w:t>47</w:t>
            </w:r>
          </w:p>
        </w:tc>
        <w:tc>
          <w:tcPr>
            <w:tcW w:w="1913" w:type="dxa"/>
            <w:vAlign w:val="center"/>
          </w:tcPr>
          <w:p w:rsidR="007C0EA7" w:rsidRPr="007975EF" w:rsidRDefault="007C0EA7" w:rsidP="00EB5C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971893,12</w:t>
            </w:r>
          </w:p>
        </w:tc>
        <w:tc>
          <w:tcPr>
            <w:tcW w:w="1914" w:type="dxa"/>
            <w:vAlign w:val="center"/>
          </w:tcPr>
          <w:p w:rsidR="007C0EA7" w:rsidRPr="007975EF" w:rsidRDefault="007C0EA7" w:rsidP="00EB5C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3531044,55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7975EF" w:rsidRDefault="007C0EA7" w:rsidP="00EB5C34">
            <w:pPr>
              <w:tabs>
                <w:tab w:val="left" w:pos="-14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209° 18' 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971893,06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3531055,02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EB5C34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206° 20' 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30,1</w:t>
            </w:r>
          </w:p>
        </w:tc>
        <w:tc>
          <w:tcPr>
            <w:tcW w:w="1913" w:type="dxa"/>
            <w:vAlign w:val="center"/>
          </w:tcPr>
          <w:p w:rsidR="007C0EA7" w:rsidRPr="007975EF" w:rsidRDefault="007C0EA7" w:rsidP="00EB5C34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971866,1</w:t>
            </w:r>
            <w:r>
              <w:rPr>
                <w:sz w:val="16"/>
                <w:szCs w:val="16"/>
              </w:rPr>
              <w:t>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3531039,94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EB5C34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205° 52' 24"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971839,18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3531026,58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EB5C34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206° 18' 53"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60,5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971837,18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3531025,6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EB5C34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209° 0' 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971782,98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3530998,8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EB5C34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296° 31' 16"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971779,3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3530996,76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EB5C34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294° 24' 10"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10,4</w:t>
            </w:r>
          </w:p>
        </w:tc>
        <w:tc>
          <w:tcPr>
            <w:tcW w:w="1913" w:type="dxa"/>
            <w:vAlign w:val="center"/>
          </w:tcPr>
          <w:p w:rsidR="007C0EA7" w:rsidRPr="007975EF" w:rsidRDefault="007C0EA7" w:rsidP="00EB5C34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97178</w:t>
            </w:r>
            <w:r>
              <w:rPr>
                <w:sz w:val="16"/>
                <w:szCs w:val="16"/>
              </w:rPr>
              <w:t>8</w:t>
            </w:r>
            <w:r w:rsidRPr="00A966A8">
              <w:rPr>
                <w:sz w:val="16"/>
                <w:szCs w:val="16"/>
                <w:lang w:val="en-US"/>
              </w:rPr>
              <w:t>,</w:t>
            </w:r>
            <w:r>
              <w:rPr>
                <w:sz w:val="16"/>
                <w:szCs w:val="16"/>
              </w:rPr>
              <w:t>28</w:t>
            </w:r>
          </w:p>
        </w:tc>
        <w:tc>
          <w:tcPr>
            <w:tcW w:w="1914" w:type="dxa"/>
            <w:vAlign w:val="center"/>
          </w:tcPr>
          <w:p w:rsidR="007C0EA7" w:rsidRPr="007975EF" w:rsidRDefault="007C0EA7" w:rsidP="00EB5C34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35309</w:t>
            </w:r>
            <w:r>
              <w:rPr>
                <w:sz w:val="16"/>
                <w:szCs w:val="16"/>
              </w:rPr>
              <w:t>80</w:t>
            </w:r>
            <w:r w:rsidRPr="00A966A8">
              <w:rPr>
                <w:sz w:val="16"/>
                <w:szCs w:val="16"/>
                <w:lang w:val="en-US"/>
              </w:rPr>
              <w:t>,</w:t>
            </w:r>
            <w:r>
              <w:rPr>
                <w:sz w:val="16"/>
                <w:szCs w:val="16"/>
              </w:rPr>
              <w:t>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EB5C34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25° 42' 35"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971790</w:t>
            </w:r>
            <w:r w:rsidRPr="00A966A8">
              <w:rPr>
                <w:sz w:val="16"/>
                <w:szCs w:val="16"/>
                <w:lang w:val="en-US"/>
              </w:rPr>
              <w:t>,8</w:t>
            </w:r>
          </w:p>
        </w:tc>
        <w:tc>
          <w:tcPr>
            <w:tcW w:w="1914" w:type="dxa"/>
            <w:vAlign w:val="center"/>
          </w:tcPr>
          <w:p w:rsidR="007C0EA7" w:rsidRPr="007975EF" w:rsidRDefault="007C0EA7" w:rsidP="00EB5C34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35309</w:t>
            </w:r>
            <w:r>
              <w:rPr>
                <w:sz w:val="16"/>
                <w:szCs w:val="16"/>
              </w:rPr>
              <w:t>81</w:t>
            </w:r>
            <w:r w:rsidRPr="00A966A8">
              <w:rPr>
                <w:sz w:val="16"/>
                <w:szCs w:val="16"/>
                <w:lang w:val="en-US"/>
              </w:rPr>
              <w:t>,</w:t>
            </w:r>
            <w:r>
              <w:rPr>
                <w:sz w:val="16"/>
                <w:szCs w:val="16"/>
              </w:rPr>
              <w:t>74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EB5C34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56° 29' 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971797,86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3530968,12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EB5C34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22° 8' 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971799,86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3530971,14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EB5C34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20° 33' 21"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971830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3530983,4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EB5C34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26° 45' 34"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971831,12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3530983,82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EB5C34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296° 44' 17"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38,5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971847,58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3530992,12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EB5C34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25° 55' 36"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971864,88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3530957,78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7975EF" w:rsidRDefault="007C0EA7" w:rsidP="00EB5C34">
            <w:pPr>
              <w:tabs>
                <w:tab w:val="left" w:pos="-14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27° 29' 20"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971871,38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3530960,94</w:t>
            </w:r>
          </w:p>
        </w:tc>
      </w:tr>
    </w:tbl>
    <w:p w:rsidR="007C0EA7" w:rsidRPr="007975EF" w:rsidRDefault="007C0EA7" w:rsidP="006A3087">
      <w:pPr>
        <w:rPr>
          <w:sz w:val="16"/>
          <w:szCs w:val="16"/>
        </w:rPr>
      </w:pPr>
      <w:r w:rsidRPr="00A966A8">
        <w:rPr>
          <w:sz w:val="16"/>
          <w:szCs w:val="16"/>
        </w:rPr>
        <w:t>Площадь</w:t>
      </w:r>
      <w:r w:rsidRPr="007975EF">
        <w:rPr>
          <w:sz w:val="16"/>
          <w:szCs w:val="16"/>
        </w:rPr>
        <w:t xml:space="preserve"> 5</w:t>
      </w:r>
      <w:r w:rsidRPr="00A966A8">
        <w:rPr>
          <w:sz w:val="16"/>
          <w:szCs w:val="16"/>
          <w:lang w:val="en-US"/>
        </w:rPr>
        <w:t> </w:t>
      </w:r>
      <w:r>
        <w:rPr>
          <w:sz w:val="16"/>
          <w:szCs w:val="16"/>
        </w:rPr>
        <w:t>451</w:t>
      </w:r>
      <w:r w:rsidRPr="007975EF">
        <w:rPr>
          <w:sz w:val="16"/>
          <w:szCs w:val="16"/>
        </w:rPr>
        <w:t xml:space="preserve"> кв. м</w:t>
      </w:r>
    </w:p>
    <w:p w:rsidR="007C0EA7" w:rsidRPr="007975EF" w:rsidRDefault="007C0EA7" w:rsidP="006A3087">
      <w:pPr>
        <w:pBdr>
          <w:top w:val="single" w:sz="4" w:space="1" w:color="BFBFBF"/>
        </w:pBdr>
        <w:rPr>
          <w:sz w:val="16"/>
          <w:szCs w:val="16"/>
        </w:rPr>
      </w:pPr>
    </w:p>
    <w:p w:rsidR="007C0EA7" w:rsidRPr="007975EF" w:rsidRDefault="007C0EA7" w:rsidP="006A3087">
      <w:pPr>
        <w:rPr>
          <w:sz w:val="16"/>
          <w:szCs w:val="16"/>
        </w:rPr>
      </w:pPr>
      <w:r>
        <w:rPr>
          <w:sz w:val="16"/>
          <w:szCs w:val="16"/>
        </w:rPr>
        <w:t>Земельный участок :ЗУ152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7975EF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</w:rPr>
            </w:pPr>
            <w:r w:rsidRPr="007975EF">
              <w:rPr>
                <w:sz w:val="16"/>
                <w:szCs w:val="16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7975EF">
              <w:rPr>
                <w:sz w:val="16"/>
                <w:szCs w:val="16"/>
              </w:rPr>
              <w:t>265° 46'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7975EF">
              <w:rPr>
                <w:sz w:val="16"/>
                <w:szCs w:val="16"/>
              </w:rPr>
              <w:t>22,0</w:t>
            </w:r>
          </w:p>
        </w:tc>
        <w:tc>
          <w:tcPr>
            <w:tcW w:w="1913" w:type="dxa"/>
            <w:vAlign w:val="center"/>
          </w:tcPr>
          <w:p w:rsidR="007C0EA7" w:rsidRPr="007975EF" w:rsidRDefault="007C0EA7" w:rsidP="006A3087">
            <w:pPr>
              <w:jc w:val="center"/>
              <w:rPr>
                <w:sz w:val="16"/>
                <w:szCs w:val="16"/>
              </w:rPr>
            </w:pPr>
            <w:r w:rsidRPr="007975EF">
              <w:rPr>
                <w:sz w:val="16"/>
                <w:szCs w:val="16"/>
              </w:rPr>
              <w:t>971584,1</w:t>
            </w:r>
          </w:p>
        </w:tc>
        <w:tc>
          <w:tcPr>
            <w:tcW w:w="1914" w:type="dxa"/>
            <w:vAlign w:val="center"/>
          </w:tcPr>
          <w:p w:rsidR="007C0EA7" w:rsidRPr="007975EF" w:rsidRDefault="007C0EA7" w:rsidP="006A3087">
            <w:pPr>
              <w:jc w:val="center"/>
              <w:rPr>
                <w:sz w:val="16"/>
                <w:szCs w:val="16"/>
              </w:rPr>
            </w:pPr>
            <w:r w:rsidRPr="007975EF">
              <w:rPr>
                <w:sz w:val="16"/>
                <w:szCs w:val="16"/>
              </w:rPr>
              <w:t>3530447,03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7975EF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</w:rPr>
            </w:pPr>
            <w:r w:rsidRPr="007975EF">
              <w:rPr>
                <w:sz w:val="16"/>
                <w:szCs w:val="16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7975EF">
              <w:rPr>
                <w:sz w:val="16"/>
                <w:szCs w:val="16"/>
              </w:rPr>
              <w:t xml:space="preserve">267° 30' </w:t>
            </w:r>
            <w:r w:rsidRPr="00A966A8">
              <w:rPr>
                <w:sz w:val="16"/>
                <w:szCs w:val="16"/>
                <w:lang w:val="en-US"/>
              </w:rPr>
              <w:t>50"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48,0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971582,48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3530425,08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266° 42' 53"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971580,4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3530377,17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2° 27' 53"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971580,21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3530373,86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85° 9' 21"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971603,44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3530374,86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86° 3' 42"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971604,84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3530391,38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85° 55' 53"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971606,4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3530414,04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181° 5' 27"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971608,78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3530447,5</w:t>
            </w:r>
          </w:p>
        </w:tc>
      </w:tr>
    </w:tbl>
    <w:p w:rsidR="007C0EA7" w:rsidRPr="00A966A8" w:rsidRDefault="007C0EA7" w:rsidP="006A3087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1 764 кв. м</w:t>
      </w:r>
    </w:p>
    <w:p w:rsidR="007C0EA7" w:rsidRPr="00A966A8" w:rsidRDefault="007C0EA7" w:rsidP="006A3087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6A3087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:ЗУ153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264° 33' 20"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971587,59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3530492,25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265° 47' 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971586,92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3530485,22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0° 13' 56"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971584,74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3530455,64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84° 48' 30"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971609,4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3530455,74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177° 17' 59"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971612,61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3530491,07</w:t>
            </w:r>
          </w:p>
        </w:tc>
      </w:tr>
    </w:tbl>
    <w:p w:rsidR="007C0EA7" w:rsidRPr="00A966A8" w:rsidRDefault="007C0EA7" w:rsidP="006A3087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897 кв. м</w:t>
      </w:r>
    </w:p>
    <w:p w:rsidR="007C0EA7" w:rsidRPr="00A966A8" w:rsidRDefault="007C0EA7" w:rsidP="006A3087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6A3087">
      <w:pPr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Земельный участок :ЗУ154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0° 16' 18"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971560,04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3530455,54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85° 45' 32"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971583,22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3530455,65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207° 50' 42"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971585,32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3530483,97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280° 20' 42"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971557,53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3530469,29</w:t>
            </w:r>
          </w:p>
        </w:tc>
      </w:tr>
    </w:tbl>
    <w:p w:rsidR="007C0EA7" w:rsidRPr="00A966A8" w:rsidRDefault="007C0EA7" w:rsidP="006A3087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538 кв. м</w:t>
      </w:r>
    </w:p>
    <w:p w:rsidR="007C0EA7" w:rsidRPr="00A966A8" w:rsidRDefault="007C0EA7" w:rsidP="006A3087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6A3087">
      <w:pPr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Земельный участок :ЗУ155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27° 49' 34"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971557,25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3530470,85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84° 42' 12"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971585,46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3530485,74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177° 13' 57"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971586,07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3530492,32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206° 33' 54"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971582,76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3530492,48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280° 23' 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971555,76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3530478,98</w:t>
            </w:r>
          </w:p>
        </w:tc>
      </w:tr>
    </w:tbl>
    <w:p w:rsidR="007C0EA7" w:rsidRPr="00A966A8" w:rsidRDefault="007C0EA7" w:rsidP="006A3087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246 кв. м</w:t>
      </w:r>
    </w:p>
    <w:p w:rsidR="007C0EA7" w:rsidRPr="00A966A8" w:rsidRDefault="007C0EA7" w:rsidP="006A3087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6A3087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:ЗУ156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84° 2' 48"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71,4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972013,21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3532073,5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86° 25' 30"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76,7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972020,62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3532144,56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112° 49'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41,0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972025,4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3532221,07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228° 16' 21"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121,6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972009,51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3532258,84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228° 29' 30"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971928,55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3532168,06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315° 36' 35"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126,2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971923,01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3532161,8</w:t>
            </w:r>
          </w:p>
        </w:tc>
      </w:tr>
    </w:tbl>
    <w:p w:rsidR="007C0EA7" w:rsidRPr="00A966A8" w:rsidRDefault="007C0EA7" w:rsidP="006A3087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9 714 кв. м</w:t>
      </w:r>
    </w:p>
    <w:p w:rsidR="007C0EA7" w:rsidRPr="00A966A8" w:rsidRDefault="007C0EA7" w:rsidP="006A3087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6A3087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:ЗУ157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20' 15"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971707,82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3532240,63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84° 51' 40"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971708,04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3532259,66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179° 58' 57"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66,1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971708,29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3532262,44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971642,22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3532262,46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15'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971638,13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3532262,46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346° 53' 11"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40,5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971638,04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3532255,58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349° 14' 49"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971677,49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3532246,39</w:t>
            </w:r>
          </w:p>
        </w:tc>
      </w:tr>
    </w:tbl>
    <w:p w:rsidR="007C0EA7" w:rsidRPr="00A966A8" w:rsidRDefault="007C0EA7" w:rsidP="006A3087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1 030 кв. м</w:t>
      </w:r>
    </w:p>
    <w:p w:rsidR="007C0EA7" w:rsidRDefault="007C0EA7" w:rsidP="006A3087">
      <w:pPr>
        <w:pBdr>
          <w:top w:val="single" w:sz="4" w:space="1" w:color="BFBFBF"/>
        </w:pBdr>
        <w:rPr>
          <w:sz w:val="16"/>
          <w:szCs w:val="16"/>
        </w:rPr>
      </w:pPr>
    </w:p>
    <w:p w:rsidR="007C0EA7" w:rsidRPr="00A966A8" w:rsidRDefault="007C0EA7" w:rsidP="006A3087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:ЗУ158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152° 12' 57"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971049,25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3531503,47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31° 11' 39"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57,1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971045,53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3531505,43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75° 45' 23"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971094,4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3531535,02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109° 12' 45"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971095,06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3531537,62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30° 36' 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971094,83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3531538,28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311° 42' 53"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971096,47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3531539,25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0° 35' 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971098,03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3531537,5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30° 12' 56"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971103,91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3531537,56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116° 38' 49"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971113,56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3531543,18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31° 13' 26"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971112,16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3531545,97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31° 6' 52"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112,1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971128,31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3531555,76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129° 37' 32"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971224,32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3531613,71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31° 0' 54"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36,3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971223,02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3531615,28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333° 53' 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971254,09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3531633,96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45°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971256,13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3531632,96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971256,14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3531632,97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29° 58' 36"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57,9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971256,13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3531632,97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125° 18' 36"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62,1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971306,32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3531661,92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142° 6' 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971270,43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3531712,59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245° 50' 32"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971263,75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3531717,79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225° 27' 16"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971262,53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3531715,07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210° 21' 39"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971260,03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3531712,53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221° 20' 29"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36,0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971253,56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3531708,74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230° 26' 51"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971226,52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3531684,95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144° 46' 56"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971224,86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3531682,94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971223,16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3531684,14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314° 59' 59"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971223,15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3531684,14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210° 27' 55"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971223,16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3531684,13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212° 19' 27"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971222,82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3531683,93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210° 44'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971194,5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3531666,01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210° 37' 45"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971174,3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3531654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297° 14' 49"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971153,07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3531641,43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211° 1' 27"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971153,93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3531639,76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210° 53' 23"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66,5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971130,27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3531625,53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112° 58' 30"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971073,17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3531591,37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144° 1' 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971072,25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3531593,54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130° 6' 50"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971070,79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3531594,6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42° 31' 34"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971064,05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3531602,6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41° 33' 42"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971070,57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3531608,58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51° 32' 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971074,54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3531612,1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51° 30' 11"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971086,6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3531627,28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46° 37' 38"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971090,02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3531631,58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146° 46' 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971093,44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3531635,2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48° 57' 35"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971086,77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3531639,57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327° 39' 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971105,46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3531661,04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49° 34' 13"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41,3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971107,86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3531659,52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337° 28' 45"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971134,62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3531690,93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281° 34' 33"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971135,44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3531690,59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37° 34' 33"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971137,05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3531682,73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76° 29' 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971140,78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3531685,6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129° 44' 52"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971141,9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3531690,26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142° 40'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971140,27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3531692,22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38° 35' 31"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971139,26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3531692,99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43° 12' 26"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971145,45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3531697,93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971155,83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3531707,68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59° 33' 40"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971155,83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3531707,69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146° 41' 45"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971167,4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3531727,38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49° 1' 41"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971163,96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3531729,64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329° 6' 26"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971184,42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3531753,2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48° 57' 37"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59,0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971187,98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3531751,07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346° 59' 45"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971226,7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3531795,55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346° 58' 53"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41,6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971244,41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3531791,46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78° 6' 40"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971284,98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3531782,08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343° 12'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971285,1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3531782,65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75° 35' 28"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971310,06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3531775,12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75° 8' 28"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971312,01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3531782,71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353° 2' 20"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971312,14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3531783,2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348° 4' 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971313,86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3531782,99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256° 32' 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971317,22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3531782,28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255° 14' 56"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971317,05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3531781,57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346° 7' 26"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971315,02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3531773,86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971319,23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3531772,82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80° 9' 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971319,23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3531772,83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346° 10'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971319,48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3531774,27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346° 58' 52"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971330,49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3531771,56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346° 26' 49"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85,4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971358,3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3531765,13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30° 58' 23"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41,4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971441,31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3531745,12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342° 48' 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971476,78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3531766,41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335° 31' 58"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971487,28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3531763,16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335° 36' 43"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971498,51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3531758,05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335° 30' 17"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36,0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971506,23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3531754,55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336° 30' 35"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37,4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971539,02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3531739,61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45°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971573,35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3531724,69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336° 6' 57"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971573,36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3531724,7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336° 38'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971587,61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3531718,39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336° 38' 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971595,85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3531714,83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337° 27' 45"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971624,53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3531702,44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337° 32' 14"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971635,88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3531697,73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337° 16' 33"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971643,91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3531694,41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337° 15' 46"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40,3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971645,08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3531693,92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338° 44' 58"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971682,21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3531678,36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336° 57' 14"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971682,57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3531678,22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339° 7' 28"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971688,47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3531675,71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320° 49' 13"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971694,16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3531673,54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321° 46' 54"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971704,97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3531664,73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335° 39' 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971707,04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3531663,1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83° 21' 49"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971715,15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3531659,43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85° 18' 38"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971718,46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3531687,88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86° 5' 30"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971720,29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3531710,19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86° 28' 30"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971721,31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3531725,12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86° 45'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971722,55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3531745,25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88° 52' 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971723,04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3531753,88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21' 54"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971723,6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3531782,22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40' 16"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971723,83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3531802,98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40' 21"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971724,02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3531836,09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52'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971724,12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3531853,59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179° 33' 36"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971724,17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3531875,12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146° 25'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971718,96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3531875,16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2' 32"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971703,61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3531885,35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209° 51' 45"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971703,89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3531902,1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317° 2' 43"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971680,36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3531888,59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268° 57' 21"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971681,52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3531887,51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268° 55'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971681,07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3531862,82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182° 35' 50"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971680,65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3531840,5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182° 33' 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971655,08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3531839,34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182° 36' 40"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44,3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971637,8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3531838,57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44,7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971593,51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3531836,55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87° 27' 23"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40,6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971548,86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3531836,55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210° 55' 51"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971550,66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3531877,07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183° 41' 16"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971542,95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3531872,45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258° 33' 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971537,52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3531872,1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210° 56' 33"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971537,2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3531870,52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170° 12' 39"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971521,17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3531860,91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211° 1' 24"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51,1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971518,33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3531861,4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210° 44' 26"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971474,55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3531835,07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165° 57' 49"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971463,57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3531828,54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254° 20' 53"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971459,45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3531829,57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225°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971458,22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3531825,18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971458,21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3531825,17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210° 55' 43"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971458,22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3531825,17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210° 56' 37"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971441,38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3531815,08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161° 56' 52"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971424,55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3531804,99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162° 20'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971423,2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3531805,43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78° 41' 24"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971407,47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3531810,44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971407,49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3531810,54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162° 18' 26"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971407,49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3531810,55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161° 54' 13"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971385,86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3531817,45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164° 25' 25"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971361,96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3531825,26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201° 5' 29"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971345,53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3531829,84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168° 38' 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971336,3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3531826,28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76° 11' 40"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971328,29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3531827,89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163° 32' 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971329,87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3531834,32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176° 16' 55"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971319,28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3531837,45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73° 37'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971302,66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3531838,53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162° 55' 17"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971304,03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3531843,19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149° 42' 45"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971300,71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3531844,21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47° 43' 43"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971279,89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3531856,37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47° 41' 29"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971300,37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3531878,9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92° 48' 56"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971306,35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3531885,47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55° 53' 42"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971306,26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3531887,3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47° 50' 31"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971310,77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3531893,96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345° 10' 24"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971312,11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3531895,44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43° 12' 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971312,79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3531895,26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69° 56' 46"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971319,03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3531901,12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47° 47'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971320,22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3531904,38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168° 59' 14"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971331,42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3531916,73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222° 42' 15"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971328,08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3531917,38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143° 35' 39"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971323,41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3531913,07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51° 17' 54"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971311,49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3531921,86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160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51° 18'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971319,51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3531931,87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161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321° 13' 52"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971321,12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3531933,88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162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81° 6' 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971327,52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3531928,74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163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340° 30' 39"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971328,14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3531932,7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164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332° 19' 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971333,65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3531930,75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165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332° 29' 57"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971338,93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3531927,98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166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47° 40' 50"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971343,06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3531925,83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167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47° 45' 12"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971352,73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3531936,45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168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108° 26' 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971372,82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3531958,57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169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47° 51' 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971372,25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3531960,28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170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136° 49' 50"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971388,84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3531978,61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171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50° 5' 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971386,58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3531980,73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172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340° 7' 15"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971407,26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3532005,45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173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47° 43' 45"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971410,8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3532004,17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174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275° 55' 53"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971428,28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3532023,4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175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47° 58' 42"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39,6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971428,36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3532022,63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176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47° 46' 23"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42,7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971454,87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3532052,05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177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38° 0' 18"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971483,55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3532083,65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178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131° 23' 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971504,55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3532100,06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179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48° 56' 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971502,4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3532102,5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180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356° 33' 31"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971513,43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3532115,16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181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64° 25' 20"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971532,72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3532114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182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83° 56' 58"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971539,33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3532127,81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183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346° 17' 58"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971540,32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3532137,15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184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346° 20' 20"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971566,45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3532130,78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185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346° 10' 59"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971589,12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3532125,27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186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346° 12' 28"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971603,27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3532121,79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187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346° 17' 54"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971625,92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3532116,23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188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346° 21' 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971647,7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3532110,92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189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318° 42' 55"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971658,16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3532108,38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190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260° 27' 43"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971661,03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3532105,86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191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346° 21' 23"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971660,41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3532102,17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192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84° 54' 50"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62,2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971684,14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3532096,41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193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85° 26' 22"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971689,65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3532158,32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194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167° 37' 48"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60,2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971692,07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3532188,66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195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81° 32' 27"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53,0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971633,25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3532201,56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196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167° 6' 21"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85,4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971641,04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3532253,94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197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182° 20' 12"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39,2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971557,78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3532273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198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184° 42' 52"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42,6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971518,57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3532271,4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199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223° 52' 42"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52,4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971476,13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3532267,9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200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222° 16' 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971438,37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3532231,59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201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124° 43' 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971426,62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3532220,91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202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215° 56' 21"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971423,98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3532224,72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203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295° 6' 20"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971403,84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3532210,12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204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302° 18' 22"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971413,6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3532189,29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205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305° 28' 32"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51,6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971429,25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3532164,54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206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213° 42' 26"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971459,21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3532122,5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207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211° 51'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971451,52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3532117,37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208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123° 55'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68,7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971441,54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3532111,17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209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217° 2' 38"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971403,2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3532168,19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124° 31' 16"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971390,07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3532158,28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211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223° 48' 57"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971376,96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3532177,34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212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126° 14' 48"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971367,33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3532168,1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213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126° 21' 41"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971357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3532182,19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214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215° 36' 11"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971350,05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3532191,63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215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302° 22' 12"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971327,76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3532175,67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216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305° 39' 43"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971331,95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3532169,06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217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218° 46' 58"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971335,38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3532164,28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218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214° 35' 10"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971330,85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3532160,64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219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302° 17'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971328,66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3532159,13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220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311° 6' 43"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971329,69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3532157,5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221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214° 41' 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971330,17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3532156,95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222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301° 34' 52"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971327,02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3532154,77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223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213° 44' 35"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971327,77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3532153,55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224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305° 21'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971307,86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3532140,25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225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40° 1' 27"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971311,82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3532134,67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226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1° 58' 50"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971318,75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3532140,49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227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305° 41' 21"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43,5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971322,22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3532140,61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228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311° 53' 58"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971347,59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3532105,29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229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216° 24' 17"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971349,86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3532102,76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230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129° 51' 24"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971330,82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3532088,72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231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219° 24' 27"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39,3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971324,4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3532096,41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232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315° 26' 14"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971294,07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3532071,49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233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320° 53' 48"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971314,53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3532051,34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234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232° 13' 32"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971323,77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3532043,83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235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141° 22' 32"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971313,68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3532030,81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236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226° 32' 12"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971288,06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3532051,28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237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131° 58'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971271,01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3532033,29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238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132° 18'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971254,12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3532052,07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239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218° 51'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971238,69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3532069,02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240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126° 55'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971229,07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3532061,27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241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216° 20' 21"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971218,86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3532074,86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242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231° 36' 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39,1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971217,12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3532073,58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243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154° 13' 50"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971192,82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3532042,92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244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159° 30' 23"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971189,34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3532044,6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245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152° 10' 13"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971184,31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3532046,48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246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219° 46' 26"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48,7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971173,02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3532052,44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247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319° 9' 41"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971135,61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3532021,3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248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322° 27' 36"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971138,78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3532018,56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249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232° 25' 30"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971146,51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3532012,62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250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170° 1' 49"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971129,46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3531990,46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251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252° 28' 18"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43,4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971112,45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3531993,45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252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167° 28' 16"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971099,39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3531952,1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253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167° 31' 29"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971083,82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3531955,56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254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167° 31' 59"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971072,52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3531958,06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255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77° 17' 50"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971062,75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3531960,22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256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91° 45' 32"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971063,3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3531962,66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257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208° 50' 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971062,82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3531978,29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258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128° 36' 37"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971061,04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3531977,31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259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98° 16' 29"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971047,44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3531994,34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260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75° 14' 26"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971046,07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3532003,76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261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196° 10' 39"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38,3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971048,42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3532012,68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262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272° 51'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48,5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971011,64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3532002,01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263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292° 2' 45"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66,1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971014,05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3531953,6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264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278° 58'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971038,87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3531892,31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265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336° 58' 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971040,44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3531882,36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266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250° 35' 49"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971047,52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3531879,35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267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164° 3' 32"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971041,55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3531862,4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268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164° 40' 59"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971008,15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3531871,94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269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69° 44' 17"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970984,6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3531878,39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270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170° 27' 56"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129,5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970993,36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3531902,12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271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171° 35'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91,8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970865,65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3531923,57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272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264° 46' 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127,6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970774,88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3531937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273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36° 17' 32"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970763,25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3531809,98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274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249° 4' 18"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970786,44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3531827,01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275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276° 8' 47"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970784,96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3531823,14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276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41° 9' 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970785,31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3531819,89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277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29° 39' 27"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970803,56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3531835,84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278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29° 35' 29"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970823,37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3531847,12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279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29° 36' 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970830,22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3531851,01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280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25° 5' 56"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44,2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970834,11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3531853,22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281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347° 33' 56"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107,9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970874,16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3531871,98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282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286° 7' 56"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53,4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970979,56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3531848,74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283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230° 38' 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76,1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970994,41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3531797,4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284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151° 29'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970946,13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3531738,55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285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151° 51' 30"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970945,32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3531738,99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286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229° 47' 53"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970944,89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3531739,22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287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322° 19' 47"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970922,19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3531712,36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288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225°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970923,55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3531711,31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289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970923,54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3531711,3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290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229° 15' 22"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970923,55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3531711,3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291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229° 18' 47"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970911,3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3531697,08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292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970897,08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3531680,54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293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224° 59' 59"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970897,08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3531680,55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294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302° 15' 35"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970897,07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3531680,54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295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218° 20' 55"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970901,4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3531673,68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296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305° 0' 26"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970892,83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3531666,9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297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275° 38'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970896,36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3531661,86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298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215° 9' 59"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970896,75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3531657,91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299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222° 20' 15"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970892,79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3531655,12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300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194° 17' 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970881,2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3531644,56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301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219° 15' 14"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970878,49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3531643,87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302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205° 15' 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970867,06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3531634,53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303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102° 29' 27"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970862,65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3531632,45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304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267° 35' 12"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73,6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970861,23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3531638,86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305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275° 56' 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81,8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970858,13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3531565,3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306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297° 12' 40"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128,1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970866,59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3531483,92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307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293° 33' 13"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50,4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970925,15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3531370,03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308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292° 2'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970945,29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3531323,83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309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287° 16' 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970957,9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3531292,68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274° 26' 58"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970962,74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3531277,11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311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252° 16' 13"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970964,35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3531256,42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312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346° 49' 38"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970958,17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3531237,09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313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2° 32' 48"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970965,22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3531235,44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314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351° 27' 10"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970990,85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3531236,58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315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87° 1' 45"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970996,04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3531235,8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316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72° 53' 50"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970996,3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3531240,81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317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14° 32' 26"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970997,74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3531245,49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318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355° 54' 51"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971000,94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3531246,32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319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31° 4' 11"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971005,98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3531245,96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320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22° 18' 48"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43,9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971012,32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3531249,78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321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102° 1' 37"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120,5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971052,89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3531266,43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322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109° 47' 13"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63,4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971027,78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3531384,29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323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83° 0' 57"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971006,32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3531443,94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324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54° 42' 36"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971008,77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3531463,94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325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32° 58' 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38,8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971020,42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3531480,4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326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61° 52' 15"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537,3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971052,95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3531501,5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327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146° 27' 10"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971306,25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3531975,31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328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59° 39' 14"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971296,99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3531981,45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329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332° 29' 16"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971310,25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3532004,1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330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61° 24' 55"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971310,73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3532003,85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331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36° 58' 28"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971316,62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3532014,66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332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323° 26' 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971325,36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3532021,24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333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47° 43' 34"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971338,6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3532011,42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334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47° 43'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971346,4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3532020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335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142° 53' 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971368,18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3532043,95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336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217° 12' 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971355,56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3532053,5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337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217° 12' 32"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971333,85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3532037,02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338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217° 13' 37"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971328,2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3532032,73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339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217° 12' 31"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971315,17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3532022,83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340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229° 2' 31"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84,4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971286,88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3532001,35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341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330° 54' 11"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971231,58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3531937,64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342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335° 12' 23"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971239,63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3531933,16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343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332° 46' 23"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971257,36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3531924,97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344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228° 48' 52"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360,2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971259,77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3531923,73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345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48° 56' 41"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195,3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971022,58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3531652,65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346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166° 18' 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971150,84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3531799,91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347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161° 48' 24"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971125,73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3531806,03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348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229° 7' 46"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146,8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971118,61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3531808,37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349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229° 47' 35"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971022,55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3531697,36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303° 19' 52"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971004,25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3531675,71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302° 27' 56"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971004,98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3531674,6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312° 9' 45"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971009,37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3531667,7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311° 47'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971014,26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3531662,3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280° 52' 21"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155,2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971019,97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3531655,91</w:t>
            </w:r>
          </w:p>
        </w:tc>
      </w:tr>
    </w:tbl>
    <w:p w:rsidR="007C0EA7" w:rsidRPr="00A966A8" w:rsidRDefault="007C0EA7" w:rsidP="006A3087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286 932 кв. м</w:t>
      </w:r>
    </w:p>
    <w:p w:rsidR="007C0EA7" w:rsidRPr="00A966A8" w:rsidRDefault="007C0EA7" w:rsidP="006A3087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6A3087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:ЗУ159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131° 2' 18"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971050,2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3532064,56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129° 26' 15"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40,3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971046,84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3532068,42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22° 45' 59"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971021,26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3532099,52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294° 29' 57"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42,9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971046,47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3532110,1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204° 43' 43"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971064,27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3532071,04</w:t>
            </w:r>
          </w:p>
        </w:tc>
      </w:tr>
    </w:tbl>
    <w:p w:rsidR="007C0EA7" w:rsidRPr="00A966A8" w:rsidRDefault="007C0EA7" w:rsidP="006A3087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929 кв. м</w:t>
      </w:r>
    </w:p>
    <w:p w:rsidR="007C0EA7" w:rsidRPr="00A966A8" w:rsidRDefault="007C0EA7" w:rsidP="006A3087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6A3087">
      <w:pPr>
        <w:rPr>
          <w:sz w:val="16"/>
          <w:szCs w:val="16"/>
        </w:rPr>
      </w:pPr>
      <w:r>
        <w:rPr>
          <w:sz w:val="16"/>
          <w:szCs w:val="16"/>
        </w:rPr>
        <w:t>Земельный участок :ЗУ160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112° 31' 41"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971177,28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3532209,18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202° 4' 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971168,08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3532231,36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294° 51' 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971143,02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3532221,2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297° 20' 59"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971150,82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3532204,36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296° 33' 54"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971153,82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3532198,56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26° 20' 45"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971154,22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3532197,76</w:t>
            </w:r>
          </w:p>
        </w:tc>
      </w:tr>
    </w:tbl>
    <w:p w:rsidR="007C0EA7" w:rsidRPr="00A966A8" w:rsidRDefault="007C0EA7" w:rsidP="006A3087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662 кв. м</w:t>
      </w:r>
    </w:p>
    <w:p w:rsidR="007C0EA7" w:rsidRPr="00A966A8" w:rsidRDefault="007C0EA7" w:rsidP="006A3087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6A3087">
      <w:pPr>
        <w:rPr>
          <w:sz w:val="16"/>
          <w:szCs w:val="16"/>
        </w:rPr>
      </w:pPr>
      <w:r>
        <w:rPr>
          <w:sz w:val="16"/>
          <w:szCs w:val="16"/>
        </w:rPr>
        <w:t>Земельный участок :ЗУ161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174° 48' 20"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971232,4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3532219,98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138° 35' 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971232,18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3532220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136° 39'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971227,6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3532224,04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136° 51' 24"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971225,82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3532225,72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209° 36' 46"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971217,54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3532233,48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119° 57' 25"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971212,86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3532230,82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218° 30' 48"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971211,69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3532232,85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312° 56'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971185,83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3532212,27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315° 17' 59"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971191,04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3532206,67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321° 21' 34"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971195,84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3532201,92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53° 24' 38"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971210,2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3532190,44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51° 45' 58"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971227,72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3532214,04</w:t>
            </w:r>
          </w:p>
        </w:tc>
      </w:tr>
    </w:tbl>
    <w:p w:rsidR="007C0EA7" w:rsidRPr="00A966A8" w:rsidRDefault="007C0EA7" w:rsidP="006A3087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1 032 кв. м</w:t>
      </w:r>
    </w:p>
    <w:p w:rsidR="007C0EA7" w:rsidRPr="00A966A8" w:rsidRDefault="007C0EA7" w:rsidP="006A3087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6A3087">
      <w:pPr>
        <w:rPr>
          <w:sz w:val="16"/>
          <w:szCs w:val="16"/>
        </w:rPr>
      </w:pPr>
      <w:r>
        <w:rPr>
          <w:sz w:val="16"/>
          <w:szCs w:val="16"/>
        </w:rPr>
        <w:t xml:space="preserve"> Земельный участок :ЗУ162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119° 38' 25"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971211,69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3532232,85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198° 50' 39"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971200,93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3532251,76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197° 21' 25"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971184,17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3532246,04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196° 1' 56"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971173,42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3532242,68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288° 35' 50"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971172,55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3532242,43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292° 28' 49"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971174,33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3532237,14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298° 29' 10"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971180,74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3532221,65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38° 30' 48"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971185,83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3532212,27</w:t>
            </w:r>
          </w:p>
        </w:tc>
      </w:tr>
    </w:tbl>
    <w:p w:rsidR="007C0EA7" w:rsidRPr="00A966A8" w:rsidRDefault="007C0EA7" w:rsidP="006A3087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860 кв. м</w:t>
      </w:r>
    </w:p>
    <w:p w:rsidR="007C0EA7" w:rsidRDefault="007C0EA7" w:rsidP="006A3087">
      <w:pPr>
        <w:rPr>
          <w:sz w:val="16"/>
          <w:szCs w:val="16"/>
        </w:rPr>
      </w:pPr>
    </w:p>
    <w:p w:rsidR="007C0EA7" w:rsidRPr="00A966A8" w:rsidRDefault="007C0EA7" w:rsidP="006A3087">
      <w:pPr>
        <w:rPr>
          <w:sz w:val="16"/>
          <w:szCs w:val="16"/>
        </w:rPr>
      </w:pPr>
      <w:r>
        <w:rPr>
          <w:sz w:val="16"/>
          <w:szCs w:val="16"/>
        </w:rPr>
        <w:t>Земельный участок :ЗУ166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79° 17' 53"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971159,98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3532292,36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72° 41' 29"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971163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3532308,34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135°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971167,02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3532321,24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142° 33' 59"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971164,84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3532323,42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144° 23' 43"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971160,32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3532326,88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146° 14' 29"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971155,46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3532330,36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236° 30' 29"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971151,6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3532332,94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240° 47' 51"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971140,1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3532315,56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238° 37'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971137,16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3532310,3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326° 27' 11"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971135,94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3532308,3</w:t>
            </w:r>
          </w:p>
        </w:tc>
      </w:tr>
    </w:tbl>
    <w:p w:rsidR="007C0EA7" w:rsidRPr="00A966A8" w:rsidRDefault="007C0EA7" w:rsidP="006A3087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683 кв. м</w:t>
      </w:r>
    </w:p>
    <w:p w:rsidR="007C0EA7" w:rsidRPr="00A966A8" w:rsidRDefault="007C0EA7" w:rsidP="006A3087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6A3087">
      <w:pPr>
        <w:rPr>
          <w:sz w:val="16"/>
          <w:szCs w:val="16"/>
        </w:rPr>
      </w:pPr>
      <w:r>
        <w:rPr>
          <w:sz w:val="16"/>
          <w:szCs w:val="16"/>
        </w:rPr>
        <w:t>Земельный участок :ЗУ167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354° 16' 50"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971219,04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3532388,45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93° 19' 47"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971225,53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3532387,8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171° 9' 59"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971225,21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3532393,3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267° 31' 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971219,29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3532394,22</w:t>
            </w:r>
          </w:p>
        </w:tc>
      </w:tr>
    </w:tbl>
    <w:p w:rsidR="007C0EA7" w:rsidRPr="00A966A8" w:rsidRDefault="007C0EA7" w:rsidP="006A3087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35 кв. м</w:t>
      </w:r>
    </w:p>
    <w:p w:rsidR="007C0EA7" w:rsidRDefault="007C0EA7" w:rsidP="006A3087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6A3087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</w:t>
      </w:r>
      <w:r w:rsidRPr="00A966A8">
        <w:rPr>
          <w:sz w:val="16"/>
          <w:szCs w:val="16"/>
          <w:lang w:val="en-US"/>
        </w:rPr>
        <w:t>16</w:t>
      </w:r>
      <w:r>
        <w:rPr>
          <w:sz w:val="16"/>
          <w:szCs w:val="16"/>
        </w:rPr>
        <w:t>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152° 58' 50"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971193,05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3532466,6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263° 32' 37"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971189,03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3532468,65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350° 47' 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971188,54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3532464,32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82° 39' 35"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971192,67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3532463,65</w:t>
            </w:r>
          </w:p>
        </w:tc>
      </w:tr>
    </w:tbl>
    <w:p w:rsidR="007C0EA7" w:rsidRPr="00A966A8" w:rsidRDefault="007C0EA7" w:rsidP="006A3087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15 кв. м</w:t>
      </w:r>
    </w:p>
    <w:p w:rsidR="007C0EA7" w:rsidRPr="00A966A8" w:rsidRDefault="007C0EA7" w:rsidP="006A3087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6A3087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:ЗУ169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91° 55' 17"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971229,99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3532535,29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156° 46' 15"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971229,68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3532544,53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248° 48' 25"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971220,57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3532548,44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338° 19' 27"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971217,41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3532540,29</w:t>
            </w:r>
          </w:p>
        </w:tc>
      </w:tr>
    </w:tbl>
    <w:p w:rsidR="007C0EA7" w:rsidRPr="00A966A8" w:rsidRDefault="007C0EA7" w:rsidP="006A3087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101 кв. м</w:t>
      </w:r>
    </w:p>
    <w:p w:rsidR="007C0EA7" w:rsidRDefault="007C0EA7" w:rsidP="006A3087">
      <w:pPr>
        <w:pBdr>
          <w:top w:val="single" w:sz="4" w:space="1" w:color="BFBFBF"/>
        </w:pBdr>
        <w:rPr>
          <w:sz w:val="16"/>
          <w:szCs w:val="16"/>
        </w:rPr>
      </w:pPr>
    </w:p>
    <w:p w:rsidR="007C0EA7" w:rsidRDefault="007C0EA7" w:rsidP="006A3087">
      <w:pPr>
        <w:pBdr>
          <w:top w:val="single" w:sz="4" w:space="1" w:color="BFBFBF"/>
        </w:pBdr>
        <w:rPr>
          <w:sz w:val="16"/>
          <w:szCs w:val="16"/>
        </w:rPr>
      </w:pPr>
    </w:p>
    <w:p w:rsidR="007C0EA7" w:rsidRPr="006E5F68" w:rsidRDefault="007C0EA7" w:rsidP="006A3087">
      <w:pPr>
        <w:pBdr>
          <w:top w:val="single" w:sz="4" w:space="1" w:color="BFBFBF"/>
        </w:pBdr>
        <w:rPr>
          <w:sz w:val="16"/>
          <w:szCs w:val="16"/>
        </w:rPr>
      </w:pPr>
    </w:p>
    <w:p w:rsidR="007C0EA7" w:rsidRPr="00A966A8" w:rsidRDefault="007C0EA7" w:rsidP="006A3087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:ЗУ170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971234,57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3532669,54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971246,32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3532669,54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179° 33' 40"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971246,32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3532683,28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971234,57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3532683,37</w:t>
            </w:r>
          </w:p>
        </w:tc>
      </w:tr>
    </w:tbl>
    <w:p w:rsidR="007C0EA7" w:rsidRPr="00A966A8" w:rsidRDefault="007C0EA7" w:rsidP="006A3087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162 кв. м</w:t>
      </w:r>
    </w:p>
    <w:p w:rsidR="007C0EA7" w:rsidRPr="00A966A8" w:rsidRDefault="007C0EA7" w:rsidP="006A3087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6A3087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:ЗУ173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34' 58"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971369,14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3532444,33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971369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3532425,1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2° 52' 38"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41,8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971369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3532405,2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46,1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971410,78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3532407,3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971410,77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3532453,4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270° 11'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971396,41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3532453,4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179° 56' 13"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971396,44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3532444,3</w:t>
            </w:r>
          </w:p>
        </w:tc>
      </w:tr>
    </w:tbl>
    <w:p w:rsidR="007C0EA7" w:rsidRPr="00A966A8" w:rsidRDefault="007C0EA7" w:rsidP="006A3087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1 719 кв. м</w:t>
      </w:r>
    </w:p>
    <w:p w:rsidR="007C0EA7" w:rsidRPr="00A966A8" w:rsidRDefault="007C0EA7" w:rsidP="006A3087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6A3087">
      <w:pPr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Земельный участок :ЗУ174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270° 13' 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971369,18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3532458,45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36'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971369,2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3532453,2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56' 13"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971369,14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3532444,33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11'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971396,44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3532444,3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149° 45' 51"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971396,41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3532453,4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179° 56' 18"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971387,78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3532458,43</w:t>
            </w:r>
          </w:p>
        </w:tc>
      </w:tr>
    </w:tbl>
    <w:p w:rsidR="007C0EA7" w:rsidRPr="00A966A8" w:rsidRDefault="007C0EA7" w:rsidP="006A3087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363 кв. м</w:t>
      </w:r>
    </w:p>
    <w:p w:rsidR="007C0EA7" w:rsidRPr="00A966A8" w:rsidRDefault="007C0EA7" w:rsidP="006A3087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8A4C64" w:rsidRDefault="007C0EA7" w:rsidP="006A3087">
      <w:pPr>
        <w:rPr>
          <w:sz w:val="16"/>
          <w:szCs w:val="16"/>
        </w:rPr>
      </w:pPr>
      <w:r>
        <w:rPr>
          <w:sz w:val="16"/>
          <w:szCs w:val="16"/>
        </w:rPr>
        <w:t>Земельный участок :ЗУ175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51'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971411,23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3532628,26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187° 15' 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971411,3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3532655,06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276° 53' 13"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971398,96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3532653,49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276° 51' 39"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971400,5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3532640,74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7° 12' 37"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971402,14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3532627,11</w:t>
            </w:r>
          </w:p>
        </w:tc>
      </w:tr>
    </w:tbl>
    <w:p w:rsidR="007C0EA7" w:rsidRPr="00A966A8" w:rsidRDefault="007C0EA7" w:rsidP="006A3087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287 кв. м</w:t>
      </w:r>
    </w:p>
    <w:p w:rsidR="007C0EA7" w:rsidRPr="00A966A8" w:rsidRDefault="007C0EA7" w:rsidP="006A3087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8A4C64" w:rsidRDefault="007C0EA7" w:rsidP="006A3087">
      <w:pPr>
        <w:rPr>
          <w:sz w:val="16"/>
          <w:szCs w:val="16"/>
        </w:rPr>
      </w:pPr>
      <w:r>
        <w:rPr>
          <w:sz w:val="16"/>
          <w:szCs w:val="16"/>
        </w:rPr>
        <w:t>Земельный участок :ЗУ176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91° 15' 51"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971390,78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3532679,45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971390,49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3532692,59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271° 17' 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971380,38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3532692,59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1° 18' 16"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971380,68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3532679,22</w:t>
            </w:r>
          </w:p>
        </w:tc>
      </w:tr>
    </w:tbl>
    <w:p w:rsidR="007C0EA7" w:rsidRPr="00A966A8" w:rsidRDefault="007C0EA7" w:rsidP="006A3087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134 кв. м</w:t>
      </w:r>
    </w:p>
    <w:p w:rsidR="007C0EA7" w:rsidRDefault="007C0EA7" w:rsidP="006A3087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6A3087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:ЗУ177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73° 0' 45"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67,6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971312,61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3532742,42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156° 3'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41,3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971332,36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3532807,07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261° 11' 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971294,65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3532823,82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250° 30' 20"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58,0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971291,95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3532806,41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318° 29' 24"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971272,6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3532751,75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55° 7' 47"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971277,21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3532747,67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340° 56' 14"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971281,83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3532754,3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70° 55' 50"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971285,65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3532752,98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160° 59'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971287,89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3532759,46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327° 15' 20"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971284,06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3532760,78</w:t>
            </w:r>
          </w:p>
        </w:tc>
      </w:tr>
    </w:tbl>
    <w:p w:rsidR="007C0EA7" w:rsidRPr="00A966A8" w:rsidRDefault="007C0EA7" w:rsidP="006A3087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2 867 кв. м</w:t>
      </w:r>
    </w:p>
    <w:p w:rsidR="007C0EA7" w:rsidRDefault="007C0EA7" w:rsidP="006A3087">
      <w:pPr>
        <w:pBdr>
          <w:top w:val="single" w:sz="4" w:space="1" w:color="BFBFBF"/>
        </w:pBdr>
        <w:rPr>
          <w:sz w:val="16"/>
          <w:szCs w:val="16"/>
        </w:rPr>
      </w:pPr>
    </w:p>
    <w:p w:rsidR="007C0EA7" w:rsidRDefault="007C0EA7" w:rsidP="006A3087">
      <w:pPr>
        <w:pBdr>
          <w:top w:val="single" w:sz="4" w:space="1" w:color="BFBFBF"/>
        </w:pBdr>
        <w:rPr>
          <w:sz w:val="16"/>
          <w:szCs w:val="16"/>
        </w:rPr>
      </w:pPr>
    </w:p>
    <w:p w:rsidR="007C0EA7" w:rsidRDefault="007C0EA7" w:rsidP="006A3087">
      <w:pPr>
        <w:pBdr>
          <w:top w:val="single" w:sz="4" w:space="1" w:color="BFBFBF"/>
        </w:pBdr>
        <w:rPr>
          <w:sz w:val="16"/>
          <w:szCs w:val="16"/>
        </w:rPr>
      </w:pPr>
    </w:p>
    <w:p w:rsidR="007C0EA7" w:rsidRPr="004B2399" w:rsidRDefault="007C0EA7" w:rsidP="006A3087">
      <w:pPr>
        <w:pBdr>
          <w:top w:val="single" w:sz="4" w:space="1" w:color="BFBFBF"/>
        </w:pBdr>
        <w:rPr>
          <w:sz w:val="16"/>
          <w:szCs w:val="16"/>
        </w:rPr>
      </w:pPr>
    </w:p>
    <w:p w:rsidR="007C0EA7" w:rsidRPr="00A966A8" w:rsidRDefault="007C0EA7" w:rsidP="006A3087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:ЗУ178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340° 56' 14"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971281,83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3532754,3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70° 55' 50"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971285,65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3532752,98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160° 59'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971287,89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3532759,46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251° 0' 35"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971284,06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3532760,78</w:t>
            </w:r>
          </w:p>
        </w:tc>
      </w:tr>
    </w:tbl>
    <w:p w:rsidR="007C0EA7" w:rsidRPr="00A966A8" w:rsidRDefault="007C0EA7" w:rsidP="006A3087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28 кв. м</w:t>
      </w:r>
    </w:p>
    <w:p w:rsidR="007C0EA7" w:rsidRPr="00A966A8" w:rsidRDefault="007C0EA7" w:rsidP="006A3087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6A3087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:ЗУ179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179° 53' 58"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971409,1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3532854,69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971403,39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3532854,7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180° 7' 55"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39,1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971403,39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3532847,15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178° 29' 51"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55,3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971364,33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3532847,06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49' 53"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971309,04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3532848,51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0° 28' 24"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971309,02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3532841,71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971312,65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3532841,74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325° 24' 54"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971312,65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3532832,01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54' 59"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82,4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971330,78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3532819,51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96° 39' 25"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971413,22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3532819,39</w:t>
            </w:r>
          </w:p>
        </w:tc>
      </w:tr>
    </w:tbl>
    <w:p w:rsidR="007C0EA7" w:rsidRPr="00A966A8" w:rsidRDefault="007C0EA7" w:rsidP="006A3087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2 726 кв. м</w:t>
      </w:r>
    </w:p>
    <w:p w:rsidR="007C0EA7" w:rsidRPr="00A966A8" w:rsidRDefault="007C0EA7" w:rsidP="006A3087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6A3087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:ЗУ180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49' 53"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971309,02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3532841,71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45'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971309,04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3532848,51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179° 47' 38"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971309,1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3532862,98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261° 1' 38"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971300,75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3532863,01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261° 10' 26"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971299,01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3532851,99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48' 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971297,42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3532841,75</w:t>
            </w:r>
          </w:p>
        </w:tc>
      </w:tr>
    </w:tbl>
    <w:p w:rsidR="007C0EA7" w:rsidRPr="00A966A8" w:rsidRDefault="007C0EA7" w:rsidP="006A3087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212 кв. м</w:t>
      </w:r>
    </w:p>
    <w:p w:rsidR="007C0EA7" w:rsidRPr="00A966A8" w:rsidRDefault="007C0EA7" w:rsidP="006A3087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6A3087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:ЗУ181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82° 35' 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971285,39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3532846,83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971287,92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3532866,27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971287,92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3532868,48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270° 1' 48"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971260,29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3532868,48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353° 50' 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971260,3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3532849,54</w:t>
            </w:r>
          </w:p>
        </w:tc>
      </w:tr>
    </w:tbl>
    <w:p w:rsidR="007C0EA7" w:rsidRPr="00A966A8" w:rsidRDefault="007C0EA7" w:rsidP="006A3087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539 кв. м</w:t>
      </w:r>
    </w:p>
    <w:p w:rsidR="007C0EA7" w:rsidRPr="00A966A8" w:rsidRDefault="007C0EA7" w:rsidP="006A3087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8A4C64" w:rsidRDefault="007C0EA7" w:rsidP="006A3087">
      <w:pPr>
        <w:rPr>
          <w:sz w:val="16"/>
          <w:szCs w:val="16"/>
        </w:rPr>
      </w:pPr>
      <w:r>
        <w:rPr>
          <w:sz w:val="16"/>
          <w:szCs w:val="16"/>
        </w:rPr>
        <w:t xml:space="preserve"> Земельный участок :ЗУ182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68° 32' 28"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971244,82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3532831,82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971252,43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3532851,18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971252,43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3532868,48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157° 56' 32"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971226,2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3532868,48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249° 9'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971219,66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3532871,13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338° 12' 56"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37,5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971209,99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3532845,74</w:t>
            </w:r>
          </w:p>
        </w:tc>
      </w:tr>
    </w:tbl>
    <w:p w:rsidR="007C0EA7" w:rsidRPr="00A966A8" w:rsidRDefault="007C0EA7" w:rsidP="006A3087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1 151 кв. м</w:t>
      </w:r>
    </w:p>
    <w:p w:rsidR="007C0EA7" w:rsidRPr="00A966A8" w:rsidRDefault="007C0EA7" w:rsidP="006A3087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6A3087">
      <w:pPr>
        <w:rPr>
          <w:sz w:val="16"/>
          <w:szCs w:val="16"/>
        </w:rPr>
      </w:pPr>
      <w:r>
        <w:rPr>
          <w:sz w:val="16"/>
          <w:szCs w:val="16"/>
        </w:rPr>
        <w:t>Земельный участок :ЗУ183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64° 55' 23"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38,7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971127,3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3532809,72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153° 44' 14"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971143,72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3532844,81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154° 0' 41"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971142,2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3532845,56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240° 30' 46"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971115,04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3532858,8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247° 23' 17"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971113,14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3532855,44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245° 13' 29"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971108,9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3532845,26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245° 6'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971105,78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3532838,5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244° 30' 57"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971099,3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3532824,54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336° 23' 51"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971098,28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3532822,4</w:t>
            </w:r>
          </w:p>
        </w:tc>
      </w:tr>
    </w:tbl>
    <w:p w:rsidR="007C0EA7" w:rsidRPr="00A966A8" w:rsidRDefault="007C0EA7" w:rsidP="006A3087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1 253 кв. м</w:t>
      </w:r>
    </w:p>
    <w:p w:rsidR="007C0EA7" w:rsidRPr="00A966A8" w:rsidRDefault="007C0EA7" w:rsidP="006A3087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6A3087">
      <w:pPr>
        <w:rPr>
          <w:sz w:val="16"/>
          <w:szCs w:val="16"/>
        </w:rPr>
      </w:pPr>
      <w:r>
        <w:rPr>
          <w:sz w:val="16"/>
          <w:szCs w:val="16"/>
        </w:rPr>
        <w:t>Земельный участок :ЗУ184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71° 22' 15"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971178,46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3532927,32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158° 42'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44,1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971186,81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3532952,09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249° 33' 22"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971145,72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3532968,1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337° 23' 37"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45,0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971136,96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3532944,6</w:t>
            </w:r>
          </w:p>
        </w:tc>
      </w:tr>
    </w:tbl>
    <w:p w:rsidR="007C0EA7" w:rsidRPr="00A966A8" w:rsidRDefault="007C0EA7" w:rsidP="006A3087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1 139 кв. м</w:t>
      </w:r>
    </w:p>
    <w:p w:rsidR="007C0EA7" w:rsidRDefault="007C0EA7" w:rsidP="006A3087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8A4C64" w:rsidRDefault="007C0EA7" w:rsidP="006A3087">
      <w:pPr>
        <w:rPr>
          <w:sz w:val="16"/>
          <w:szCs w:val="16"/>
        </w:rPr>
      </w:pPr>
      <w:r>
        <w:rPr>
          <w:sz w:val="16"/>
          <w:szCs w:val="16"/>
        </w:rPr>
        <w:t>Земельный участок :ЗУ185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180° 30' 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36,5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971411,24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3533019,42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179° 44' 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971374,7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3533019,1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270° 11' 38"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44,3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971355,27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3533019,19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46' 57"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55,4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971355,42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3532974,88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24' 39"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44,8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971410,78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3532974,67</w:t>
            </w:r>
          </w:p>
        </w:tc>
      </w:tr>
    </w:tbl>
    <w:p w:rsidR="007C0EA7" w:rsidRPr="00A966A8" w:rsidRDefault="007C0EA7" w:rsidP="006A3087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2 474 кв. м</w:t>
      </w:r>
    </w:p>
    <w:p w:rsidR="007C0EA7" w:rsidRPr="00A966A8" w:rsidRDefault="007C0EA7" w:rsidP="006A3087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6A3087">
      <w:pPr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Земельный участок :ЗУ186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85° 49' 35"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971374,7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3533019,1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971377,1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3533051,99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54' 45"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971355,32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3533051,99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44' 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971355,27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3533019,19</w:t>
            </w:r>
          </w:p>
        </w:tc>
      </w:tr>
    </w:tbl>
    <w:p w:rsidR="007C0EA7" w:rsidRPr="00A966A8" w:rsidRDefault="007C0EA7" w:rsidP="006A3087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677 кв. м</w:t>
      </w:r>
    </w:p>
    <w:p w:rsidR="007C0EA7" w:rsidRPr="00A966A8" w:rsidRDefault="007C0EA7" w:rsidP="006A3087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8A4C64" w:rsidRDefault="007C0EA7" w:rsidP="006A3087">
      <w:pPr>
        <w:rPr>
          <w:sz w:val="16"/>
          <w:szCs w:val="16"/>
        </w:rPr>
      </w:pPr>
      <w:r>
        <w:rPr>
          <w:sz w:val="16"/>
          <w:szCs w:val="16"/>
        </w:rPr>
        <w:t>Земельный участок :ЗУ187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91° 5' 33"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61,9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971412,28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3533065,24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178° 40' 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971411,1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3533127,11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36,1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971410,67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3533127,12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62,9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971374,57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3533127,12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0° 50' 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971374,57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3533064,21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1° 38' 15"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971378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3533064,26</w:t>
            </w:r>
          </w:p>
        </w:tc>
      </w:tr>
    </w:tbl>
    <w:p w:rsidR="007C0EA7" w:rsidRPr="00A966A8" w:rsidRDefault="007C0EA7" w:rsidP="006A3087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2 317 кв. м</w:t>
      </w:r>
    </w:p>
    <w:p w:rsidR="007C0EA7" w:rsidRPr="00A966A8" w:rsidRDefault="007C0EA7" w:rsidP="006A3087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8A4C64" w:rsidRDefault="007C0EA7" w:rsidP="006A3087">
      <w:pPr>
        <w:rPr>
          <w:sz w:val="16"/>
          <w:szCs w:val="16"/>
        </w:rPr>
      </w:pPr>
      <w:r>
        <w:rPr>
          <w:sz w:val="16"/>
          <w:szCs w:val="16"/>
        </w:rPr>
        <w:t>Земельный участок :ЗУ188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971355,32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3533051,99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85° 48' 17"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971377,1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3533051,99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180° 50' 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971378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3533064,26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62,9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971374,57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3533064,21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971374,57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3533127,12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270° 5' 56"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75,1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971355,19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3533127,12</w:t>
            </w:r>
          </w:p>
        </w:tc>
      </w:tr>
    </w:tbl>
    <w:p w:rsidR="007C0EA7" w:rsidRPr="00A966A8" w:rsidRDefault="007C0EA7" w:rsidP="006A3087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1 488 кв. м</w:t>
      </w:r>
    </w:p>
    <w:p w:rsidR="007C0EA7" w:rsidRPr="00A966A8" w:rsidRDefault="007C0EA7" w:rsidP="006A3087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8A4C64" w:rsidRDefault="007C0EA7" w:rsidP="006A3087">
      <w:pPr>
        <w:rPr>
          <w:sz w:val="16"/>
          <w:szCs w:val="16"/>
        </w:rPr>
      </w:pPr>
      <w:r>
        <w:rPr>
          <w:sz w:val="16"/>
          <w:szCs w:val="16"/>
        </w:rPr>
        <w:t>Земельный участок :ЗУ189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17' 25"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73,0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971310,1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3533029,99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180° 11'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39,5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971309,73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3533103,01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53' 52"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73,0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971270,28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3533102,88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0° 12' 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971270,15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3533029,85</w:t>
            </w:r>
          </w:p>
        </w:tc>
      </w:tr>
    </w:tbl>
    <w:p w:rsidR="007C0EA7" w:rsidRPr="00A966A8" w:rsidRDefault="007C0EA7" w:rsidP="006A3087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2 899 кв. м</w:t>
      </w:r>
    </w:p>
    <w:p w:rsidR="007C0EA7" w:rsidRPr="00A966A8" w:rsidRDefault="007C0EA7" w:rsidP="006A3087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6A3087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:ЗУ190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86° 25' 47"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971231,72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3533075,51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176° 23' 14"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971232,08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3533081,28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266° 31' 43"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971227,17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3533081,59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356° 22' 47"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971226,82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3533075,82</w:t>
            </w:r>
          </w:p>
        </w:tc>
      </w:tr>
    </w:tbl>
    <w:p w:rsidR="007C0EA7" w:rsidRPr="00A966A8" w:rsidRDefault="007C0EA7" w:rsidP="006A3087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28 кв. м</w:t>
      </w:r>
    </w:p>
    <w:p w:rsidR="007C0EA7" w:rsidRPr="00A966A8" w:rsidRDefault="007C0EA7" w:rsidP="006A3087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:ЗУ191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40'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971213,39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3533071,43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179° 39' 35"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971213,41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3533074,87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40' 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971210,04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3533074,89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49' 47"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971210,02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3533071,44</w:t>
            </w:r>
          </w:p>
        </w:tc>
      </w:tr>
    </w:tbl>
    <w:p w:rsidR="007C0EA7" w:rsidRPr="00A966A8" w:rsidRDefault="007C0EA7" w:rsidP="006A3087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12 кв. м</w:t>
      </w:r>
    </w:p>
    <w:p w:rsidR="007C0EA7" w:rsidRPr="00A966A8" w:rsidRDefault="007C0EA7" w:rsidP="006A3087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6A3087">
      <w:pPr>
        <w:rPr>
          <w:sz w:val="16"/>
          <w:szCs w:val="16"/>
        </w:rPr>
      </w:pPr>
      <w:r>
        <w:rPr>
          <w:sz w:val="16"/>
          <w:szCs w:val="16"/>
        </w:rPr>
        <w:t>Земельный участок :ЗУ192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87° 12' 30"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971158,06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3533050,22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82° 51' 20"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971159,16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3533072,78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172° 49'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40,1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971159,62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3533076,45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265° 7' 41"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971119,8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3533081,46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265° 14' 30"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971118,27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3533063,51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353° 20' 58"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38,9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971117,55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3533054,86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6A308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355° 56' 11"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971156,23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6A3087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3533050,35</w:t>
            </w:r>
          </w:p>
        </w:tc>
      </w:tr>
    </w:tbl>
    <w:p w:rsidR="007C0EA7" w:rsidRPr="00A966A8" w:rsidRDefault="007C0EA7" w:rsidP="006A3087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1 069 кв. м</w:t>
      </w:r>
    </w:p>
    <w:p w:rsidR="007C0EA7" w:rsidRDefault="007C0EA7" w:rsidP="006A3087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1848F0">
      <w:pPr>
        <w:rPr>
          <w:sz w:val="16"/>
          <w:szCs w:val="16"/>
        </w:rPr>
      </w:pPr>
      <w:r>
        <w:rPr>
          <w:sz w:val="16"/>
          <w:szCs w:val="16"/>
        </w:rPr>
        <w:t>Земельный участок :ЗУ194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104° 20' 15"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971122,56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3533225,88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85° 55' 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971119,02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3533239,73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174° 13' 20"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46,0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971120,84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3533265,24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266° 28' 28"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971075,08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3533269,87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266° 27'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971073,31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3533241,14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354° 53' 12"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971072,65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3533230,5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354° 39'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38,0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971084,72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3533229,42</w:t>
            </w:r>
          </w:p>
        </w:tc>
      </w:tr>
    </w:tbl>
    <w:p w:rsidR="007C0EA7" w:rsidRPr="00A966A8" w:rsidRDefault="007C0EA7" w:rsidP="001848F0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1 826 кв. м</w:t>
      </w:r>
    </w:p>
    <w:p w:rsidR="007C0EA7" w:rsidRDefault="007C0EA7" w:rsidP="001848F0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5670B5">
      <w:pPr>
        <w:rPr>
          <w:sz w:val="16"/>
          <w:szCs w:val="16"/>
          <w:lang w:val="en-US"/>
        </w:rPr>
      </w:pPr>
      <w:r w:rsidRPr="00A82B2C">
        <w:rPr>
          <w:sz w:val="16"/>
          <w:szCs w:val="16"/>
        </w:rPr>
        <w:t xml:space="preserve">Земельный участок :ЗУ </w:t>
      </w:r>
      <w:r>
        <w:rPr>
          <w:sz w:val="16"/>
          <w:szCs w:val="16"/>
        </w:rPr>
        <w:t>195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970995,75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3533085,86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970995,75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3533098,06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970983,45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3533098,06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970983,45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3533085,86</w:t>
            </w:r>
          </w:p>
        </w:tc>
      </w:tr>
    </w:tbl>
    <w:p w:rsidR="007C0EA7" w:rsidRPr="00A966A8" w:rsidRDefault="007C0EA7" w:rsidP="005670B5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150 кв. м</w:t>
      </w:r>
    </w:p>
    <w:p w:rsidR="007C0EA7" w:rsidRPr="00A966A8" w:rsidRDefault="007C0EA7" w:rsidP="005670B5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1848F0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:ЗУ196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0° 1' 43"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971548,85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3532706,3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67° 43' 41"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971588,81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3532706,32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30' 13"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971593,61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3532718,04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115° 21' 22"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971593,36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3532746,48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179° 58' 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971584,01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3532766,21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59,9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971548,85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3532766,23</w:t>
            </w:r>
          </w:p>
        </w:tc>
      </w:tr>
    </w:tbl>
    <w:p w:rsidR="007C0EA7" w:rsidRPr="00A966A8" w:rsidRDefault="007C0EA7" w:rsidP="001848F0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2 553 кв. м</w:t>
      </w:r>
    </w:p>
    <w:p w:rsidR="007C0EA7" w:rsidRPr="00A966A8" w:rsidRDefault="007C0EA7" w:rsidP="001848F0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1848F0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:ЗУ197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46' 55"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971612,53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3532817,79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180° 28' 22"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971612,66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3532851,96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270° 24' 54"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971589,64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3532851,77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270° 56' 45"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971589,68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3532846,25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180° 55' 21"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971589,86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3532835,35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180° 9' 25"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971583,03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3532835,24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270° 5' 54"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971572,09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3532835,21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0° 1' 42"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40,4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971572,12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3532817,77</w:t>
            </w:r>
          </w:p>
        </w:tc>
      </w:tr>
    </w:tbl>
    <w:p w:rsidR="007C0EA7" w:rsidRPr="00A966A8" w:rsidRDefault="007C0EA7" w:rsidP="001848F0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1 087 кв. м</w:t>
      </w:r>
    </w:p>
    <w:p w:rsidR="007C0EA7" w:rsidRDefault="007C0EA7" w:rsidP="001848F0">
      <w:pPr>
        <w:pBdr>
          <w:top w:val="single" w:sz="4" w:space="1" w:color="BFBFBF"/>
        </w:pBdr>
        <w:rPr>
          <w:sz w:val="16"/>
          <w:szCs w:val="16"/>
        </w:rPr>
      </w:pPr>
    </w:p>
    <w:p w:rsidR="007C0EA7" w:rsidRDefault="007C0EA7" w:rsidP="001848F0">
      <w:pPr>
        <w:pBdr>
          <w:top w:val="single" w:sz="4" w:space="1" w:color="BFBFBF"/>
        </w:pBdr>
        <w:rPr>
          <w:sz w:val="16"/>
          <w:szCs w:val="16"/>
        </w:rPr>
      </w:pPr>
    </w:p>
    <w:p w:rsidR="007C0EA7" w:rsidRDefault="007C0EA7" w:rsidP="001848F0">
      <w:pPr>
        <w:pBdr>
          <w:top w:val="single" w:sz="4" w:space="1" w:color="BFBFBF"/>
        </w:pBdr>
        <w:rPr>
          <w:sz w:val="16"/>
          <w:szCs w:val="16"/>
        </w:rPr>
      </w:pPr>
    </w:p>
    <w:p w:rsidR="007C0EA7" w:rsidRPr="004B2399" w:rsidRDefault="007C0EA7" w:rsidP="001848F0">
      <w:pPr>
        <w:pBdr>
          <w:top w:val="single" w:sz="4" w:space="1" w:color="BFBFBF"/>
        </w:pBdr>
        <w:rPr>
          <w:sz w:val="16"/>
          <w:szCs w:val="16"/>
        </w:rPr>
      </w:pPr>
    </w:p>
    <w:p w:rsidR="007C0EA7" w:rsidRPr="00A966A8" w:rsidRDefault="007C0EA7" w:rsidP="001848F0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:ЗУ198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56' 45"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971589,86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3532835,35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180° 50' 28"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971589,68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3532846,25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270° 50' 24"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971582,87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3532846,15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0° 55' 21"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971583,03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3532835,24</w:t>
            </w:r>
          </w:p>
        </w:tc>
      </w:tr>
    </w:tbl>
    <w:p w:rsidR="007C0EA7" w:rsidRPr="00A966A8" w:rsidRDefault="007C0EA7" w:rsidP="001848F0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74 кв. м</w:t>
      </w:r>
    </w:p>
    <w:p w:rsidR="007C0EA7" w:rsidRPr="00A966A8" w:rsidRDefault="007C0EA7" w:rsidP="001848F0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1848F0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:ЗУ199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136° 19' 55"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971594,9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3532887,48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222° 30'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971594,46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3532887,9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309° 38' 39"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971589,44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3532883,3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221° 36' 14"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971590,02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3532882,6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221° 42' 28"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971585,2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3532878,32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131° 30' 10"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971580,42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3532874,06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220° 17' 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971577,04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3532877,88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309° 10' 15"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971571,79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3532873,43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220° 32' 17"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971575,66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3532868,68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129° 14' 36"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971571,17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3532864,84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216° 56'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971567,29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3532869,59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309° 51' 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971557,22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3532862,02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222° 9' 57"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971561,36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3532857,06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128° 56' 17"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971557,12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3532853,22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42° 32' 52"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971553,08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3532858,22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166° 56' 36"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971557,22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3532862,02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58' 36"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971551,14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3532863,43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0° 20' 15"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971551,13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3532838,62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91° 46' 45"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971563,01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3532838,69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39° 46' 29"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38,3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971562,48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3532855,75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51° 39' 54"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971591,9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3532880,24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141° 31' 11"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971604,37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3532896,01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230° 16' 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971603,2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3532896,94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227° 20' 23"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971599,36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3532892,32</w:t>
            </w:r>
          </w:p>
        </w:tc>
      </w:tr>
    </w:tbl>
    <w:p w:rsidR="007C0EA7" w:rsidRPr="00A966A8" w:rsidRDefault="007C0EA7" w:rsidP="001848F0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463 кв. м</w:t>
      </w:r>
    </w:p>
    <w:p w:rsidR="007C0EA7" w:rsidRPr="00A966A8" w:rsidRDefault="007C0EA7" w:rsidP="001848F0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1848F0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:ЗУ200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168° 38' 48"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70,2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971612,26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3532940,36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179° 54' 48"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971543,48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3532954,17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41' 49"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971523,64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3532954,2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58' 46"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971523,16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3532863,44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346° 56' 36"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971551,14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3532863,43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36° 56'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971557,22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3532862,02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40° 28' 30"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971567,29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3532869,59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40° 17' 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971571,79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3532873,43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130° 47' 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971577,04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3532877,88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41° 35' 20"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971576,16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3532878,9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41° 34' 34"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971580,96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3532883,16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42° 54' 28"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971585,92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3532887,56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45° 38' 58"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971590,46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3532891,78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50° 24' 52"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971594,82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3532896,24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51° 56' 51"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971598,64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3532900,86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971612,26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3532918,26</w:t>
            </w:r>
          </w:p>
        </w:tc>
      </w:tr>
    </w:tbl>
    <w:p w:rsidR="007C0EA7" w:rsidRPr="00A966A8" w:rsidRDefault="007C0EA7" w:rsidP="001848F0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6 273 кв. м</w:t>
      </w:r>
    </w:p>
    <w:p w:rsidR="007C0EA7" w:rsidRPr="00A966A8" w:rsidRDefault="007C0EA7" w:rsidP="001848F0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1848F0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:ЗУ201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41' 49"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971523,16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3532863,44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179° 45' 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82,9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971523,64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3532954,2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971440,7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3532954,56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270° 2' 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971440,7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3532952,35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270° 1' 12"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56,6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971440,72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3532920,04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0° 1' 15"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82,4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971440,74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3532863,41</w:t>
            </w:r>
          </w:p>
        </w:tc>
      </w:tr>
    </w:tbl>
    <w:p w:rsidR="007C0EA7" w:rsidRPr="00A966A8" w:rsidRDefault="007C0EA7" w:rsidP="001848F0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7 520 кв. м</w:t>
      </w:r>
    </w:p>
    <w:p w:rsidR="007C0EA7" w:rsidRDefault="007C0EA7" w:rsidP="001848F0">
      <w:pPr>
        <w:pBdr>
          <w:top w:val="single" w:sz="4" w:space="1" w:color="BFBFBF"/>
        </w:pBdr>
        <w:rPr>
          <w:sz w:val="16"/>
          <w:szCs w:val="16"/>
        </w:rPr>
      </w:pPr>
    </w:p>
    <w:p w:rsidR="007C0EA7" w:rsidRPr="004B2399" w:rsidRDefault="007C0EA7" w:rsidP="001848F0">
      <w:pPr>
        <w:pBdr>
          <w:top w:val="single" w:sz="4" w:space="1" w:color="BFBFBF"/>
        </w:pBdr>
        <w:rPr>
          <w:sz w:val="16"/>
          <w:szCs w:val="16"/>
        </w:rPr>
      </w:pPr>
    </w:p>
    <w:p w:rsidR="007C0EA7" w:rsidRPr="00A966A8" w:rsidRDefault="007C0EA7" w:rsidP="001848F0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:ЗУ202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58' 51"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971501,22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3533126,68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58' 58"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971531,28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3533126,67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971631,29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3533126,64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45' 32"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49,9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971641,93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3533126,64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971641,72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3533076,72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45'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971641,73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3533076,72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45' 48"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53,3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971641,6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3533046,9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46' 50"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36,6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971641,38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3532993,58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179° 42' 43"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971641,24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3532957,02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169° 15' 58"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91,9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971631,29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3532957,07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179° 46' 12"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971541,03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3532974,18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9' 11"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48,6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971516,11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3532974,28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14'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971515,98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3533022,89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104° 9' 12"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971515,91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3533040,07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104° 37' 25"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971514,46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3533045,82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157° 22' 48"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971506,1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3533077,86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5' 52"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971501,3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3533079,86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5' 53"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971501,24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3533115,01</w:t>
            </w:r>
          </w:p>
        </w:tc>
      </w:tr>
    </w:tbl>
    <w:p w:rsidR="007C0EA7" w:rsidRPr="00A966A8" w:rsidRDefault="007C0EA7" w:rsidP="001848F0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20 997 кв. м</w:t>
      </w:r>
    </w:p>
    <w:p w:rsidR="007C0EA7" w:rsidRPr="00A966A8" w:rsidRDefault="007C0EA7" w:rsidP="001848F0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1848F0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:ЗУ203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9' 11"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48,6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971516,11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3532974,28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75,2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971515,98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3533022,89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55'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48,3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971440,77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3533022,89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47' 14"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75,4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971440,7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3532974,56</w:t>
            </w:r>
          </w:p>
        </w:tc>
      </w:tr>
    </w:tbl>
    <w:p w:rsidR="007C0EA7" w:rsidRPr="00A966A8" w:rsidRDefault="007C0EA7" w:rsidP="001848F0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3 650 кв. м</w:t>
      </w:r>
    </w:p>
    <w:p w:rsidR="007C0EA7" w:rsidRPr="00A966A8" w:rsidRDefault="007C0EA7" w:rsidP="001848F0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8A4C64" w:rsidRDefault="007C0EA7" w:rsidP="001848F0">
      <w:pPr>
        <w:rPr>
          <w:sz w:val="16"/>
          <w:szCs w:val="16"/>
        </w:rPr>
      </w:pPr>
      <w:r>
        <w:rPr>
          <w:sz w:val="16"/>
          <w:szCs w:val="16"/>
        </w:rPr>
        <w:t>Земельный участок :ЗУ204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971440,67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3533095,31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270° 10' 10"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971440,67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3533076,7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971440,77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3533042,92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75,2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971440,77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3533022,89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14'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971515,98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3533022,89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199° 40' 30"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971515,91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3533040,07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106° 18' 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971510,82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3533038,25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105° 23' 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971509,08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3533044,2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156° 51' 37"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56,0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971501,04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3533073,42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180° 42' 32"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971449,56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3533095,42</w:t>
            </w:r>
          </w:p>
        </w:tc>
      </w:tr>
    </w:tbl>
    <w:p w:rsidR="007C0EA7" w:rsidRPr="00A966A8" w:rsidRDefault="007C0EA7" w:rsidP="001848F0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4 212 кв. м</w:t>
      </w:r>
    </w:p>
    <w:p w:rsidR="007C0EA7" w:rsidRDefault="007C0EA7" w:rsidP="001848F0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8A4C64" w:rsidRDefault="007C0EA7" w:rsidP="001848F0">
      <w:pPr>
        <w:rPr>
          <w:sz w:val="16"/>
          <w:szCs w:val="16"/>
        </w:rPr>
      </w:pPr>
      <w:r>
        <w:rPr>
          <w:sz w:val="16"/>
          <w:szCs w:val="16"/>
        </w:rPr>
        <w:t>Земельный участок :ЗУ205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104° 9' 12"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971515,91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3533040,07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196° 45' 28"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971514,46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3533045,82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286° 18' 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971509,08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3533044,2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19° 40' 30"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971510,82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3533038,25</w:t>
            </w:r>
          </w:p>
        </w:tc>
      </w:tr>
    </w:tbl>
    <w:p w:rsidR="007C0EA7" w:rsidRPr="00A966A8" w:rsidRDefault="007C0EA7" w:rsidP="001848F0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33 кв. м</w:t>
      </w:r>
    </w:p>
    <w:p w:rsidR="007C0EA7" w:rsidRPr="00A966A8" w:rsidRDefault="007C0EA7" w:rsidP="001848F0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1848F0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:ЗУ206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180° 7' 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43,9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971501,24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3533115,01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265° 26' 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971457,34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3533114,92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337° 27' 52"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49,0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971456,04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3533098,64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5' 52"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971501,3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3533079,86</w:t>
            </w:r>
          </w:p>
        </w:tc>
      </w:tr>
    </w:tbl>
    <w:p w:rsidR="007C0EA7" w:rsidRPr="00A966A8" w:rsidRDefault="007C0EA7" w:rsidP="001848F0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1 152 кв. м</w:t>
      </w:r>
    </w:p>
    <w:p w:rsidR="007C0EA7" w:rsidRPr="00A966A8" w:rsidRDefault="007C0EA7" w:rsidP="001848F0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1848F0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:ЗУ207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66,8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971631,29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3533308,07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58' 54"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971564,47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3533308,07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66,8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971564,46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3533276,64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971631,29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3533276,64</w:t>
            </w:r>
          </w:p>
        </w:tc>
      </w:tr>
    </w:tbl>
    <w:p w:rsidR="007C0EA7" w:rsidRPr="00A966A8" w:rsidRDefault="007C0EA7" w:rsidP="001848F0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2 100 кв. м</w:t>
      </w:r>
    </w:p>
    <w:p w:rsidR="007C0EA7" w:rsidRPr="00A966A8" w:rsidRDefault="007C0EA7" w:rsidP="001848F0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1848F0">
      <w:pPr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Земельный участок :ЗУ208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971531,28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3533276,64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971555,27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3533276,64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54,0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971555,27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3533308,07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57' 48"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971501,27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3533308,07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56' 33"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971501,25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3533276,67</w:t>
            </w:r>
          </w:p>
        </w:tc>
      </w:tr>
    </w:tbl>
    <w:p w:rsidR="007C0EA7" w:rsidRPr="00A966A8" w:rsidRDefault="007C0EA7" w:rsidP="001848F0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1 697 кв. м</w:t>
      </w:r>
    </w:p>
    <w:p w:rsidR="007C0EA7" w:rsidRPr="00A966A8" w:rsidRDefault="007C0EA7" w:rsidP="001848F0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1848F0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:ЗУ210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26' 49"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971966,59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3532621,43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179° 40' 25"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971966,69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3532631,79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29' 47"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971961,42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3532631,82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358° 21' 59"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971961,33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3532621,58</w:t>
            </w:r>
          </w:p>
        </w:tc>
      </w:tr>
    </w:tbl>
    <w:p w:rsidR="007C0EA7" w:rsidRPr="00A966A8" w:rsidRDefault="007C0EA7" w:rsidP="001848F0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54 кв. м</w:t>
      </w:r>
    </w:p>
    <w:p w:rsidR="007C0EA7" w:rsidRDefault="007C0EA7" w:rsidP="001848F0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1848F0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:ЗУ211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365446" w:rsidRDefault="007C0EA7" w:rsidP="00365446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365446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365446" w:rsidRDefault="007C0EA7" w:rsidP="00365446">
            <w:pPr>
              <w:jc w:val="center"/>
              <w:rPr>
                <w:sz w:val="16"/>
                <w:szCs w:val="16"/>
              </w:rPr>
            </w:pPr>
            <w:r w:rsidRPr="00365446">
              <w:rPr>
                <w:sz w:val="16"/>
                <w:szCs w:val="16"/>
                <w:lang w:val="en-US"/>
              </w:rPr>
              <w:t>89° 11' 7"</w:t>
            </w:r>
          </w:p>
        </w:tc>
        <w:tc>
          <w:tcPr>
            <w:tcW w:w="1134" w:type="dxa"/>
            <w:vAlign w:val="center"/>
          </w:tcPr>
          <w:p w:rsidR="007C0EA7" w:rsidRPr="00365446" w:rsidRDefault="007C0EA7" w:rsidP="00365446">
            <w:pPr>
              <w:jc w:val="center"/>
              <w:rPr>
                <w:sz w:val="16"/>
                <w:szCs w:val="16"/>
              </w:rPr>
            </w:pPr>
            <w:r w:rsidRPr="00365446">
              <w:rPr>
                <w:sz w:val="16"/>
                <w:szCs w:val="16"/>
                <w:lang w:val="en-US"/>
              </w:rPr>
              <w:t>4,2</w:t>
            </w:r>
          </w:p>
        </w:tc>
        <w:tc>
          <w:tcPr>
            <w:tcW w:w="1913" w:type="dxa"/>
            <w:vAlign w:val="center"/>
          </w:tcPr>
          <w:p w:rsidR="007C0EA7" w:rsidRPr="00365446" w:rsidRDefault="007C0EA7" w:rsidP="00365446">
            <w:pPr>
              <w:jc w:val="center"/>
              <w:rPr>
                <w:sz w:val="16"/>
                <w:szCs w:val="16"/>
                <w:lang w:val="en-US"/>
              </w:rPr>
            </w:pPr>
            <w:r w:rsidRPr="00365446">
              <w:rPr>
                <w:sz w:val="16"/>
                <w:szCs w:val="16"/>
                <w:lang w:val="en-US"/>
              </w:rPr>
              <w:t>971915</w:t>
            </w:r>
          </w:p>
        </w:tc>
        <w:tc>
          <w:tcPr>
            <w:tcW w:w="1914" w:type="dxa"/>
            <w:vAlign w:val="center"/>
          </w:tcPr>
          <w:p w:rsidR="007C0EA7" w:rsidRPr="00365446" w:rsidRDefault="007C0EA7" w:rsidP="00365446">
            <w:pPr>
              <w:jc w:val="center"/>
              <w:rPr>
                <w:sz w:val="16"/>
                <w:szCs w:val="16"/>
                <w:lang w:val="en-US"/>
              </w:rPr>
            </w:pPr>
            <w:r w:rsidRPr="00365446">
              <w:rPr>
                <w:sz w:val="16"/>
                <w:szCs w:val="16"/>
                <w:lang w:val="en-US"/>
              </w:rPr>
              <w:t>3532632,17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365446" w:rsidRDefault="007C0EA7" w:rsidP="00365446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365446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365446" w:rsidRDefault="007C0EA7" w:rsidP="00365446">
            <w:pPr>
              <w:jc w:val="center"/>
              <w:rPr>
                <w:sz w:val="16"/>
                <w:szCs w:val="16"/>
              </w:rPr>
            </w:pPr>
            <w:r w:rsidRPr="00365446">
              <w:rPr>
                <w:sz w:val="16"/>
                <w:szCs w:val="16"/>
                <w:lang w:val="en-US"/>
              </w:rPr>
              <w:t>89° 48' 32"</w:t>
            </w:r>
          </w:p>
        </w:tc>
        <w:tc>
          <w:tcPr>
            <w:tcW w:w="1134" w:type="dxa"/>
            <w:vAlign w:val="center"/>
          </w:tcPr>
          <w:p w:rsidR="007C0EA7" w:rsidRPr="00365446" w:rsidRDefault="007C0EA7" w:rsidP="00365446">
            <w:pPr>
              <w:jc w:val="center"/>
              <w:rPr>
                <w:sz w:val="16"/>
                <w:szCs w:val="16"/>
              </w:rPr>
            </w:pPr>
            <w:r w:rsidRPr="00365446">
              <w:rPr>
                <w:sz w:val="16"/>
                <w:szCs w:val="16"/>
                <w:lang w:val="en-US"/>
              </w:rPr>
              <w:t>6,0</w:t>
            </w:r>
          </w:p>
        </w:tc>
        <w:tc>
          <w:tcPr>
            <w:tcW w:w="1913" w:type="dxa"/>
            <w:vAlign w:val="center"/>
          </w:tcPr>
          <w:p w:rsidR="007C0EA7" w:rsidRPr="00365446" w:rsidRDefault="007C0EA7" w:rsidP="00365446">
            <w:pPr>
              <w:jc w:val="center"/>
              <w:rPr>
                <w:sz w:val="16"/>
                <w:szCs w:val="16"/>
                <w:lang w:val="en-US"/>
              </w:rPr>
            </w:pPr>
            <w:r w:rsidRPr="00365446">
              <w:rPr>
                <w:sz w:val="16"/>
                <w:szCs w:val="16"/>
                <w:lang w:val="en-US"/>
              </w:rPr>
              <w:t>971915,06</w:t>
            </w:r>
          </w:p>
        </w:tc>
        <w:tc>
          <w:tcPr>
            <w:tcW w:w="1914" w:type="dxa"/>
            <w:vAlign w:val="center"/>
          </w:tcPr>
          <w:p w:rsidR="007C0EA7" w:rsidRPr="00365446" w:rsidRDefault="007C0EA7" w:rsidP="00365446">
            <w:pPr>
              <w:jc w:val="center"/>
              <w:rPr>
                <w:sz w:val="16"/>
                <w:szCs w:val="16"/>
                <w:lang w:val="en-US"/>
              </w:rPr>
            </w:pPr>
            <w:r w:rsidRPr="00365446">
              <w:rPr>
                <w:sz w:val="16"/>
                <w:szCs w:val="16"/>
                <w:lang w:val="en-US"/>
              </w:rPr>
              <w:t>3532636,39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365446" w:rsidRDefault="007C0EA7" w:rsidP="00365446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365446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365446" w:rsidRDefault="007C0EA7" w:rsidP="00365446">
            <w:pPr>
              <w:jc w:val="center"/>
              <w:rPr>
                <w:sz w:val="16"/>
                <w:szCs w:val="16"/>
              </w:rPr>
            </w:pPr>
            <w:r w:rsidRPr="00365446">
              <w:rPr>
                <w:sz w:val="16"/>
                <w:szCs w:val="16"/>
                <w:lang w:val="en-US"/>
              </w:rPr>
              <w:t>178° 46' 18"</w:t>
            </w:r>
          </w:p>
        </w:tc>
        <w:tc>
          <w:tcPr>
            <w:tcW w:w="1134" w:type="dxa"/>
            <w:vAlign w:val="center"/>
          </w:tcPr>
          <w:p w:rsidR="007C0EA7" w:rsidRPr="00365446" w:rsidRDefault="007C0EA7" w:rsidP="00365446">
            <w:pPr>
              <w:jc w:val="center"/>
              <w:rPr>
                <w:sz w:val="16"/>
                <w:szCs w:val="16"/>
              </w:rPr>
            </w:pPr>
            <w:r w:rsidRPr="00365446">
              <w:rPr>
                <w:sz w:val="16"/>
                <w:szCs w:val="16"/>
                <w:lang w:val="en-US"/>
              </w:rPr>
              <w:t>54,1</w:t>
            </w:r>
          </w:p>
        </w:tc>
        <w:tc>
          <w:tcPr>
            <w:tcW w:w="1913" w:type="dxa"/>
            <w:vAlign w:val="center"/>
          </w:tcPr>
          <w:p w:rsidR="007C0EA7" w:rsidRPr="00365446" w:rsidRDefault="007C0EA7" w:rsidP="00365446">
            <w:pPr>
              <w:jc w:val="center"/>
              <w:rPr>
                <w:sz w:val="16"/>
                <w:szCs w:val="16"/>
                <w:lang w:val="en-US"/>
              </w:rPr>
            </w:pPr>
            <w:r w:rsidRPr="00365446">
              <w:rPr>
                <w:sz w:val="16"/>
                <w:szCs w:val="16"/>
                <w:lang w:val="en-US"/>
              </w:rPr>
              <w:t>971915,08</w:t>
            </w:r>
          </w:p>
        </w:tc>
        <w:tc>
          <w:tcPr>
            <w:tcW w:w="1914" w:type="dxa"/>
            <w:vAlign w:val="center"/>
          </w:tcPr>
          <w:p w:rsidR="007C0EA7" w:rsidRPr="00365446" w:rsidRDefault="007C0EA7" w:rsidP="00365446">
            <w:pPr>
              <w:jc w:val="center"/>
              <w:rPr>
                <w:sz w:val="16"/>
                <w:szCs w:val="16"/>
                <w:lang w:val="en-US"/>
              </w:rPr>
            </w:pPr>
            <w:r w:rsidRPr="00365446">
              <w:rPr>
                <w:sz w:val="16"/>
                <w:szCs w:val="16"/>
                <w:lang w:val="en-US"/>
              </w:rPr>
              <w:t>3532642,39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365446" w:rsidRDefault="007C0EA7" w:rsidP="00365446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365446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365446" w:rsidRDefault="007C0EA7" w:rsidP="00365446">
            <w:pPr>
              <w:jc w:val="center"/>
              <w:rPr>
                <w:sz w:val="16"/>
                <w:szCs w:val="16"/>
              </w:rPr>
            </w:pPr>
            <w:r w:rsidRPr="00365446">
              <w:rPr>
                <w:sz w:val="16"/>
                <w:szCs w:val="16"/>
                <w:lang w:val="en-US"/>
              </w:rPr>
              <w:t>269° 48' 30"</w:t>
            </w:r>
          </w:p>
        </w:tc>
        <w:tc>
          <w:tcPr>
            <w:tcW w:w="1134" w:type="dxa"/>
            <w:vAlign w:val="center"/>
          </w:tcPr>
          <w:p w:rsidR="007C0EA7" w:rsidRPr="00365446" w:rsidRDefault="007C0EA7" w:rsidP="00365446">
            <w:pPr>
              <w:jc w:val="center"/>
              <w:rPr>
                <w:sz w:val="16"/>
                <w:szCs w:val="16"/>
              </w:rPr>
            </w:pPr>
            <w:r w:rsidRPr="00365446">
              <w:rPr>
                <w:sz w:val="16"/>
                <w:szCs w:val="16"/>
                <w:lang w:val="en-US"/>
              </w:rPr>
              <w:t>12,0</w:t>
            </w:r>
          </w:p>
        </w:tc>
        <w:tc>
          <w:tcPr>
            <w:tcW w:w="1913" w:type="dxa"/>
            <w:vAlign w:val="center"/>
          </w:tcPr>
          <w:p w:rsidR="007C0EA7" w:rsidRPr="00365446" w:rsidRDefault="007C0EA7" w:rsidP="00365446">
            <w:pPr>
              <w:jc w:val="center"/>
              <w:rPr>
                <w:sz w:val="16"/>
                <w:szCs w:val="16"/>
                <w:lang w:val="en-US"/>
              </w:rPr>
            </w:pPr>
            <w:r w:rsidRPr="00365446">
              <w:rPr>
                <w:sz w:val="16"/>
                <w:szCs w:val="16"/>
                <w:lang w:val="en-US"/>
              </w:rPr>
              <w:t>971860,97</w:t>
            </w:r>
          </w:p>
        </w:tc>
        <w:tc>
          <w:tcPr>
            <w:tcW w:w="1914" w:type="dxa"/>
            <w:vAlign w:val="center"/>
          </w:tcPr>
          <w:p w:rsidR="007C0EA7" w:rsidRPr="00365446" w:rsidRDefault="007C0EA7" w:rsidP="00365446">
            <w:pPr>
              <w:jc w:val="center"/>
              <w:rPr>
                <w:sz w:val="16"/>
                <w:szCs w:val="16"/>
                <w:lang w:val="en-US"/>
              </w:rPr>
            </w:pPr>
            <w:r w:rsidRPr="00365446">
              <w:rPr>
                <w:sz w:val="16"/>
                <w:szCs w:val="16"/>
                <w:lang w:val="en-US"/>
              </w:rPr>
              <w:t>3532643,55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365446" w:rsidRDefault="007C0EA7" w:rsidP="00365446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365446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365446" w:rsidRDefault="007C0EA7" w:rsidP="00365446">
            <w:pPr>
              <w:jc w:val="center"/>
              <w:rPr>
                <w:sz w:val="16"/>
                <w:szCs w:val="16"/>
              </w:rPr>
            </w:pPr>
            <w:r w:rsidRPr="00365446">
              <w:rPr>
                <w:sz w:val="16"/>
                <w:szCs w:val="16"/>
                <w:lang w:val="en-US"/>
              </w:rPr>
              <w:t>269° 56' 9"</w:t>
            </w:r>
          </w:p>
        </w:tc>
        <w:tc>
          <w:tcPr>
            <w:tcW w:w="1134" w:type="dxa"/>
            <w:vAlign w:val="center"/>
          </w:tcPr>
          <w:p w:rsidR="007C0EA7" w:rsidRPr="00365446" w:rsidRDefault="007C0EA7" w:rsidP="00365446">
            <w:pPr>
              <w:jc w:val="center"/>
              <w:rPr>
                <w:sz w:val="16"/>
                <w:szCs w:val="16"/>
              </w:rPr>
            </w:pPr>
            <w:r w:rsidRPr="00365446">
              <w:rPr>
                <w:sz w:val="16"/>
                <w:szCs w:val="16"/>
                <w:lang w:val="en-US"/>
              </w:rPr>
              <w:t>35,8</w:t>
            </w:r>
          </w:p>
        </w:tc>
        <w:tc>
          <w:tcPr>
            <w:tcW w:w="1913" w:type="dxa"/>
            <w:vAlign w:val="center"/>
          </w:tcPr>
          <w:p w:rsidR="007C0EA7" w:rsidRPr="00365446" w:rsidRDefault="007C0EA7" w:rsidP="00365446">
            <w:pPr>
              <w:jc w:val="center"/>
              <w:rPr>
                <w:sz w:val="16"/>
                <w:szCs w:val="16"/>
                <w:lang w:val="en-US"/>
              </w:rPr>
            </w:pPr>
            <w:r w:rsidRPr="00365446">
              <w:rPr>
                <w:sz w:val="16"/>
                <w:szCs w:val="16"/>
                <w:lang w:val="en-US"/>
              </w:rPr>
              <w:t>971860,93</w:t>
            </w:r>
          </w:p>
        </w:tc>
        <w:tc>
          <w:tcPr>
            <w:tcW w:w="1914" w:type="dxa"/>
            <w:vAlign w:val="center"/>
          </w:tcPr>
          <w:p w:rsidR="007C0EA7" w:rsidRPr="00365446" w:rsidRDefault="007C0EA7" w:rsidP="00365446">
            <w:pPr>
              <w:jc w:val="center"/>
              <w:rPr>
                <w:sz w:val="16"/>
                <w:szCs w:val="16"/>
                <w:lang w:val="en-US"/>
              </w:rPr>
            </w:pPr>
            <w:r w:rsidRPr="00365446">
              <w:rPr>
                <w:sz w:val="16"/>
                <w:szCs w:val="16"/>
                <w:lang w:val="en-US"/>
              </w:rPr>
              <w:t>3532631,58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365446" w:rsidRDefault="007C0EA7" w:rsidP="00365446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365446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365446" w:rsidRDefault="007C0EA7" w:rsidP="00365446">
            <w:pPr>
              <w:jc w:val="center"/>
              <w:rPr>
                <w:sz w:val="16"/>
                <w:szCs w:val="16"/>
              </w:rPr>
            </w:pPr>
            <w:r w:rsidRPr="00365446">
              <w:rPr>
                <w:sz w:val="16"/>
                <w:szCs w:val="16"/>
                <w:lang w:val="en-US"/>
              </w:rPr>
              <w:t>355° 15' 31"</w:t>
            </w:r>
          </w:p>
        </w:tc>
        <w:tc>
          <w:tcPr>
            <w:tcW w:w="1134" w:type="dxa"/>
            <w:vAlign w:val="center"/>
          </w:tcPr>
          <w:p w:rsidR="007C0EA7" w:rsidRPr="00365446" w:rsidRDefault="007C0EA7" w:rsidP="00365446">
            <w:pPr>
              <w:jc w:val="center"/>
              <w:rPr>
                <w:sz w:val="16"/>
                <w:szCs w:val="16"/>
              </w:rPr>
            </w:pPr>
            <w:r w:rsidRPr="00365446">
              <w:rPr>
                <w:sz w:val="16"/>
                <w:szCs w:val="16"/>
                <w:lang w:val="en-US"/>
              </w:rPr>
              <w:t>12,7</w:t>
            </w:r>
          </w:p>
        </w:tc>
        <w:tc>
          <w:tcPr>
            <w:tcW w:w="1913" w:type="dxa"/>
            <w:vAlign w:val="center"/>
          </w:tcPr>
          <w:p w:rsidR="007C0EA7" w:rsidRPr="00365446" w:rsidRDefault="007C0EA7" w:rsidP="00365446">
            <w:pPr>
              <w:jc w:val="center"/>
              <w:rPr>
                <w:sz w:val="16"/>
                <w:szCs w:val="16"/>
                <w:lang w:val="en-US"/>
              </w:rPr>
            </w:pPr>
            <w:r w:rsidRPr="00365446">
              <w:rPr>
                <w:sz w:val="16"/>
                <w:szCs w:val="16"/>
                <w:lang w:val="en-US"/>
              </w:rPr>
              <w:t>971860,89</w:t>
            </w:r>
          </w:p>
        </w:tc>
        <w:tc>
          <w:tcPr>
            <w:tcW w:w="1914" w:type="dxa"/>
            <w:vAlign w:val="center"/>
          </w:tcPr>
          <w:p w:rsidR="007C0EA7" w:rsidRPr="00365446" w:rsidRDefault="007C0EA7" w:rsidP="00365446">
            <w:pPr>
              <w:jc w:val="center"/>
              <w:rPr>
                <w:sz w:val="16"/>
                <w:szCs w:val="16"/>
                <w:lang w:val="en-US"/>
              </w:rPr>
            </w:pPr>
            <w:r w:rsidRPr="00365446">
              <w:rPr>
                <w:sz w:val="16"/>
                <w:szCs w:val="16"/>
                <w:lang w:val="en-US"/>
              </w:rPr>
              <w:t>3532595,81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365446" w:rsidRDefault="007C0EA7" w:rsidP="00365446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365446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365446" w:rsidRDefault="007C0EA7" w:rsidP="00365446">
            <w:pPr>
              <w:jc w:val="center"/>
              <w:rPr>
                <w:sz w:val="16"/>
                <w:szCs w:val="16"/>
              </w:rPr>
            </w:pPr>
            <w:r w:rsidRPr="00365446">
              <w:rPr>
                <w:sz w:val="16"/>
                <w:szCs w:val="16"/>
                <w:lang w:val="en-US"/>
              </w:rPr>
              <w:t>266° 44' 18"</w:t>
            </w:r>
          </w:p>
        </w:tc>
        <w:tc>
          <w:tcPr>
            <w:tcW w:w="1134" w:type="dxa"/>
            <w:vAlign w:val="center"/>
          </w:tcPr>
          <w:p w:rsidR="007C0EA7" w:rsidRPr="00365446" w:rsidRDefault="007C0EA7" w:rsidP="00365446">
            <w:pPr>
              <w:jc w:val="center"/>
              <w:rPr>
                <w:sz w:val="16"/>
                <w:szCs w:val="16"/>
              </w:rPr>
            </w:pPr>
            <w:r w:rsidRPr="00365446">
              <w:rPr>
                <w:sz w:val="16"/>
                <w:szCs w:val="16"/>
                <w:lang w:val="en-US"/>
              </w:rPr>
              <w:t>7,4</w:t>
            </w:r>
          </w:p>
        </w:tc>
        <w:tc>
          <w:tcPr>
            <w:tcW w:w="1913" w:type="dxa"/>
            <w:vAlign w:val="center"/>
          </w:tcPr>
          <w:p w:rsidR="007C0EA7" w:rsidRPr="00365446" w:rsidRDefault="007C0EA7" w:rsidP="00365446">
            <w:pPr>
              <w:jc w:val="center"/>
              <w:rPr>
                <w:sz w:val="16"/>
                <w:szCs w:val="16"/>
                <w:lang w:val="en-US"/>
              </w:rPr>
            </w:pPr>
            <w:r w:rsidRPr="00365446">
              <w:rPr>
                <w:sz w:val="16"/>
                <w:szCs w:val="16"/>
                <w:lang w:val="en-US"/>
              </w:rPr>
              <w:t>971873,55</w:t>
            </w:r>
          </w:p>
        </w:tc>
        <w:tc>
          <w:tcPr>
            <w:tcW w:w="1914" w:type="dxa"/>
            <w:vAlign w:val="center"/>
          </w:tcPr>
          <w:p w:rsidR="007C0EA7" w:rsidRPr="00365446" w:rsidRDefault="007C0EA7" w:rsidP="00365446">
            <w:pPr>
              <w:jc w:val="center"/>
              <w:rPr>
                <w:sz w:val="16"/>
                <w:szCs w:val="16"/>
                <w:lang w:val="en-US"/>
              </w:rPr>
            </w:pPr>
            <w:r w:rsidRPr="00365446">
              <w:rPr>
                <w:sz w:val="16"/>
                <w:szCs w:val="16"/>
                <w:lang w:val="en-US"/>
              </w:rPr>
              <w:t>3532594,76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365446" w:rsidRDefault="007C0EA7" w:rsidP="00365446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365446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365446" w:rsidRDefault="007C0EA7" w:rsidP="00365446">
            <w:pPr>
              <w:jc w:val="center"/>
              <w:rPr>
                <w:sz w:val="16"/>
                <w:szCs w:val="16"/>
              </w:rPr>
            </w:pPr>
            <w:r w:rsidRPr="00365446">
              <w:rPr>
                <w:sz w:val="16"/>
                <w:szCs w:val="16"/>
                <w:lang w:val="en-US"/>
              </w:rPr>
              <w:t>265° 15' 57"</w:t>
            </w:r>
          </w:p>
        </w:tc>
        <w:tc>
          <w:tcPr>
            <w:tcW w:w="1134" w:type="dxa"/>
            <w:vAlign w:val="center"/>
          </w:tcPr>
          <w:p w:rsidR="007C0EA7" w:rsidRPr="00365446" w:rsidRDefault="007C0EA7" w:rsidP="00365446">
            <w:pPr>
              <w:jc w:val="center"/>
              <w:rPr>
                <w:sz w:val="16"/>
                <w:szCs w:val="16"/>
              </w:rPr>
            </w:pPr>
            <w:r w:rsidRPr="00365446">
              <w:rPr>
                <w:sz w:val="16"/>
                <w:szCs w:val="16"/>
                <w:lang w:val="en-US"/>
              </w:rPr>
              <w:t>6,4</w:t>
            </w:r>
          </w:p>
        </w:tc>
        <w:tc>
          <w:tcPr>
            <w:tcW w:w="1913" w:type="dxa"/>
            <w:vAlign w:val="center"/>
          </w:tcPr>
          <w:p w:rsidR="007C0EA7" w:rsidRPr="00365446" w:rsidRDefault="007C0EA7" w:rsidP="00365446">
            <w:pPr>
              <w:jc w:val="center"/>
              <w:rPr>
                <w:sz w:val="16"/>
                <w:szCs w:val="16"/>
                <w:lang w:val="en-US"/>
              </w:rPr>
            </w:pPr>
            <w:r w:rsidRPr="00365446">
              <w:rPr>
                <w:sz w:val="16"/>
                <w:szCs w:val="16"/>
                <w:lang w:val="en-US"/>
              </w:rPr>
              <w:t>971873,13</w:t>
            </w:r>
          </w:p>
        </w:tc>
        <w:tc>
          <w:tcPr>
            <w:tcW w:w="1914" w:type="dxa"/>
            <w:vAlign w:val="center"/>
          </w:tcPr>
          <w:p w:rsidR="007C0EA7" w:rsidRPr="00365446" w:rsidRDefault="007C0EA7" w:rsidP="00365446">
            <w:pPr>
              <w:jc w:val="center"/>
              <w:rPr>
                <w:sz w:val="16"/>
                <w:szCs w:val="16"/>
                <w:lang w:val="en-US"/>
              </w:rPr>
            </w:pPr>
            <w:r w:rsidRPr="00365446">
              <w:rPr>
                <w:sz w:val="16"/>
                <w:szCs w:val="16"/>
                <w:lang w:val="en-US"/>
              </w:rPr>
              <w:t>3532587,39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365446" w:rsidRDefault="007C0EA7" w:rsidP="00365446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365446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365446" w:rsidRDefault="007C0EA7" w:rsidP="00365446">
            <w:pPr>
              <w:jc w:val="center"/>
              <w:rPr>
                <w:sz w:val="16"/>
                <w:szCs w:val="16"/>
              </w:rPr>
            </w:pPr>
            <w:r w:rsidRPr="00365446">
              <w:rPr>
                <w:sz w:val="16"/>
                <w:szCs w:val="16"/>
                <w:lang w:val="en-US"/>
              </w:rPr>
              <w:t>357° 14' 59"</w:t>
            </w:r>
          </w:p>
        </w:tc>
        <w:tc>
          <w:tcPr>
            <w:tcW w:w="1134" w:type="dxa"/>
            <w:vAlign w:val="center"/>
          </w:tcPr>
          <w:p w:rsidR="007C0EA7" w:rsidRPr="00365446" w:rsidRDefault="007C0EA7" w:rsidP="00365446">
            <w:pPr>
              <w:jc w:val="center"/>
              <w:rPr>
                <w:sz w:val="16"/>
                <w:szCs w:val="16"/>
              </w:rPr>
            </w:pPr>
            <w:r w:rsidRPr="00365446">
              <w:rPr>
                <w:sz w:val="16"/>
                <w:szCs w:val="16"/>
                <w:lang w:val="en-US"/>
              </w:rPr>
              <w:t>58,4</w:t>
            </w:r>
          </w:p>
        </w:tc>
        <w:tc>
          <w:tcPr>
            <w:tcW w:w="1913" w:type="dxa"/>
            <w:vAlign w:val="center"/>
          </w:tcPr>
          <w:p w:rsidR="007C0EA7" w:rsidRPr="00365446" w:rsidRDefault="007C0EA7" w:rsidP="00365446">
            <w:pPr>
              <w:jc w:val="center"/>
              <w:rPr>
                <w:sz w:val="16"/>
                <w:szCs w:val="16"/>
                <w:lang w:val="en-US"/>
              </w:rPr>
            </w:pPr>
            <w:r w:rsidRPr="00365446">
              <w:rPr>
                <w:sz w:val="16"/>
                <w:szCs w:val="16"/>
                <w:lang w:val="en-US"/>
              </w:rPr>
              <w:t>971872,6</w:t>
            </w:r>
          </w:p>
        </w:tc>
        <w:tc>
          <w:tcPr>
            <w:tcW w:w="1914" w:type="dxa"/>
            <w:vAlign w:val="center"/>
          </w:tcPr>
          <w:p w:rsidR="007C0EA7" w:rsidRPr="00365446" w:rsidRDefault="007C0EA7" w:rsidP="00365446">
            <w:pPr>
              <w:jc w:val="center"/>
              <w:rPr>
                <w:sz w:val="16"/>
                <w:szCs w:val="16"/>
                <w:lang w:val="en-US"/>
              </w:rPr>
            </w:pPr>
            <w:r w:rsidRPr="00365446">
              <w:rPr>
                <w:sz w:val="16"/>
                <w:szCs w:val="16"/>
                <w:lang w:val="en-US"/>
              </w:rPr>
              <w:t>3532580,99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365446" w:rsidRDefault="007C0EA7" w:rsidP="00365446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365446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365446" w:rsidRDefault="007C0EA7" w:rsidP="00365446">
            <w:pPr>
              <w:jc w:val="center"/>
              <w:rPr>
                <w:sz w:val="16"/>
                <w:szCs w:val="16"/>
              </w:rPr>
            </w:pPr>
            <w:r w:rsidRPr="00365446">
              <w:rPr>
                <w:sz w:val="16"/>
                <w:szCs w:val="16"/>
                <w:lang w:val="en-US"/>
              </w:rPr>
              <w:t>89° 33' 49"</w:t>
            </w:r>
          </w:p>
        </w:tc>
        <w:tc>
          <w:tcPr>
            <w:tcW w:w="1134" w:type="dxa"/>
            <w:vAlign w:val="center"/>
          </w:tcPr>
          <w:p w:rsidR="007C0EA7" w:rsidRPr="00365446" w:rsidRDefault="007C0EA7" w:rsidP="00365446">
            <w:pPr>
              <w:jc w:val="center"/>
              <w:rPr>
                <w:sz w:val="16"/>
                <w:szCs w:val="16"/>
              </w:rPr>
            </w:pPr>
            <w:r w:rsidRPr="00365446">
              <w:rPr>
                <w:sz w:val="16"/>
                <w:szCs w:val="16"/>
                <w:lang w:val="en-US"/>
              </w:rPr>
              <w:t>53,9</w:t>
            </w:r>
          </w:p>
        </w:tc>
        <w:tc>
          <w:tcPr>
            <w:tcW w:w="1913" w:type="dxa"/>
            <w:vAlign w:val="center"/>
          </w:tcPr>
          <w:p w:rsidR="007C0EA7" w:rsidRPr="00365446" w:rsidRDefault="007C0EA7" w:rsidP="00365446">
            <w:pPr>
              <w:jc w:val="center"/>
              <w:rPr>
                <w:sz w:val="16"/>
                <w:szCs w:val="16"/>
                <w:lang w:val="en-US"/>
              </w:rPr>
            </w:pPr>
            <w:r w:rsidRPr="00365446">
              <w:rPr>
                <w:sz w:val="16"/>
                <w:szCs w:val="16"/>
                <w:lang w:val="en-US"/>
              </w:rPr>
              <w:t>971930,89</w:t>
            </w:r>
          </w:p>
        </w:tc>
        <w:tc>
          <w:tcPr>
            <w:tcW w:w="1914" w:type="dxa"/>
            <w:vAlign w:val="center"/>
          </w:tcPr>
          <w:p w:rsidR="007C0EA7" w:rsidRPr="00365446" w:rsidRDefault="007C0EA7" w:rsidP="00365446">
            <w:pPr>
              <w:jc w:val="center"/>
              <w:rPr>
                <w:sz w:val="16"/>
                <w:szCs w:val="16"/>
                <w:lang w:val="en-US"/>
              </w:rPr>
            </w:pPr>
            <w:r w:rsidRPr="00365446">
              <w:rPr>
                <w:sz w:val="16"/>
                <w:szCs w:val="16"/>
                <w:lang w:val="en-US"/>
              </w:rPr>
              <w:t>3532578,19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365446" w:rsidRDefault="007C0EA7" w:rsidP="00365446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365446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950" w:type="dxa"/>
            <w:vAlign w:val="center"/>
          </w:tcPr>
          <w:p w:rsidR="007C0EA7" w:rsidRPr="00365446" w:rsidRDefault="007C0EA7" w:rsidP="00365446">
            <w:pPr>
              <w:jc w:val="center"/>
              <w:rPr>
                <w:sz w:val="16"/>
                <w:szCs w:val="16"/>
              </w:rPr>
            </w:pPr>
            <w:r w:rsidRPr="00365446">
              <w:rPr>
                <w:sz w:val="16"/>
                <w:szCs w:val="16"/>
                <w:lang w:val="en-US"/>
              </w:rPr>
              <w:t>179° 32' 34"</w:t>
            </w:r>
          </w:p>
        </w:tc>
        <w:tc>
          <w:tcPr>
            <w:tcW w:w="1134" w:type="dxa"/>
            <w:vAlign w:val="center"/>
          </w:tcPr>
          <w:p w:rsidR="007C0EA7" w:rsidRPr="00365446" w:rsidRDefault="007C0EA7" w:rsidP="00365446">
            <w:pPr>
              <w:jc w:val="center"/>
              <w:rPr>
                <w:sz w:val="16"/>
                <w:szCs w:val="16"/>
              </w:rPr>
            </w:pPr>
            <w:r w:rsidRPr="00365446">
              <w:rPr>
                <w:sz w:val="16"/>
                <w:szCs w:val="16"/>
                <w:lang w:val="en-US"/>
              </w:rPr>
              <w:t>16,3</w:t>
            </w:r>
          </w:p>
        </w:tc>
        <w:tc>
          <w:tcPr>
            <w:tcW w:w="1913" w:type="dxa"/>
            <w:vAlign w:val="center"/>
          </w:tcPr>
          <w:p w:rsidR="007C0EA7" w:rsidRPr="00365446" w:rsidRDefault="007C0EA7" w:rsidP="00365446">
            <w:pPr>
              <w:jc w:val="center"/>
              <w:rPr>
                <w:sz w:val="16"/>
                <w:szCs w:val="16"/>
                <w:lang w:val="en-US"/>
              </w:rPr>
            </w:pPr>
            <w:r w:rsidRPr="00365446">
              <w:rPr>
                <w:sz w:val="16"/>
                <w:szCs w:val="16"/>
                <w:lang w:val="en-US"/>
              </w:rPr>
              <w:t>971931,3</w:t>
            </w:r>
          </w:p>
        </w:tc>
        <w:tc>
          <w:tcPr>
            <w:tcW w:w="1914" w:type="dxa"/>
            <w:vAlign w:val="center"/>
          </w:tcPr>
          <w:p w:rsidR="007C0EA7" w:rsidRPr="00365446" w:rsidRDefault="007C0EA7" w:rsidP="00365446">
            <w:pPr>
              <w:jc w:val="center"/>
              <w:rPr>
                <w:sz w:val="16"/>
                <w:szCs w:val="16"/>
                <w:lang w:val="en-US"/>
              </w:rPr>
            </w:pPr>
            <w:r w:rsidRPr="00365446">
              <w:rPr>
                <w:sz w:val="16"/>
                <w:szCs w:val="16"/>
                <w:lang w:val="en-US"/>
              </w:rPr>
              <w:t>3532632,04</w:t>
            </w:r>
          </w:p>
        </w:tc>
      </w:tr>
    </w:tbl>
    <w:p w:rsidR="007C0EA7" w:rsidRPr="00365446" w:rsidRDefault="007C0EA7" w:rsidP="001848F0">
      <w:pPr>
        <w:rPr>
          <w:sz w:val="16"/>
          <w:szCs w:val="16"/>
        </w:rPr>
      </w:pPr>
      <w:r w:rsidRPr="00A966A8">
        <w:rPr>
          <w:sz w:val="16"/>
          <w:szCs w:val="16"/>
        </w:rPr>
        <w:t>Площадь</w:t>
      </w:r>
      <w:r w:rsidRPr="00365446">
        <w:rPr>
          <w:sz w:val="16"/>
          <w:szCs w:val="16"/>
        </w:rPr>
        <w:t xml:space="preserve"> 4</w:t>
      </w:r>
      <w:r w:rsidRPr="00A966A8">
        <w:rPr>
          <w:sz w:val="16"/>
          <w:szCs w:val="16"/>
          <w:lang w:val="en-US"/>
        </w:rPr>
        <w:t> </w:t>
      </w:r>
      <w:r>
        <w:rPr>
          <w:sz w:val="16"/>
          <w:szCs w:val="16"/>
        </w:rPr>
        <w:t>083</w:t>
      </w:r>
      <w:r w:rsidRPr="00365446">
        <w:rPr>
          <w:sz w:val="16"/>
          <w:szCs w:val="16"/>
        </w:rPr>
        <w:t xml:space="preserve"> кв. м</w:t>
      </w:r>
    </w:p>
    <w:p w:rsidR="007C0EA7" w:rsidRDefault="007C0EA7" w:rsidP="001848F0">
      <w:pPr>
        <w:pBdr>
          <w:top w:val="single" w:sz="4" w:space="1" w:color="BFBFBF"/>
        </w:pBdr>
        <w:rPr>
          <w:sz w:val="16"/>
          <w:szCs w:val="16"/>
        </w:rPr>
      </w:pPr>
    </w:p>
    <w:p w:rsidR="007C0EA7" w:rsidRPr="00365446" w:rsidRDefault="007C0EA7" w:rsidP="001848F0">
      <w:pPr>
        <w:rPr>
          <w:sz w:val="16"/>
          <w:szCs w:val="16"/>
        </w:rPr>
      </w:pPr>
      <w:r>
        <w:rPr>
          <w:sz w:val="16"/>
          <w:szCs w:val="16"/>
        </w:rPr>
        <w:t>Земельный участок :ЗУ212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365446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</w:rPr>
            </w:pPr>
            <w:r w:rsidRPr="00365446">
              <w:rPr>
                <w:sz w:val="16"/>
                <w:szCs w:val="16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365446">
              <w:rPr>
                <w:sz w:val="16"/>
                <w:szCs w:val="16"/>
              </w:rPr>
              <w:t>89° 48' 30"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365446">
              <w:rPr>
                <w:sz w:val="16"/>
                <w:szCs w:val="16"/>
              </w:rPr>
              <w:t>12,0</w:t>
            </w:r>
          </w:p>
        </w:tc>
        <w:tc>
          <w:tcPr>
            <w:tcW w:w="1913" w:type="dxa"/>
            <w:vAlign w:val="center"/>
          </w:tcPr>
          <w:p w:rsidR="007C0EA7" w:rsidRPr="00365446" w:rsidRDefault="007C0EA7" w:rsidP="001848F0">
            <w:pPr>
              <w:jc w:val="center"/>
              <w:rPr>
                <w:sz w:val="16"/>
                <w:szCs w:val="16"/>
              </w:rPr>
            </w:pPr>
            <w:r w:rsidRPr="00365446">
              <w:rPr>
                <w:sz w:val="16"/>
                <w:szCs w:val="16"/>
              </w:rPr>
              <w:t>971860,93</w:t>
            </w:r>
          </w:p>
        </w:tc>
        <w:tc>
          <w:tcPr>
            <w:tcW w:w="1914" w:type="dxa"/>
            <w:vAlign w:val="center"/>
          </w:tcPr>
          <w:p w:rsidR="007C0EA7" w:rsidRPr="00365446" w:rsidRDefault="007C0EA7" w:rsidP="001848F0">
            <w:pPr>
              <w:jc w:val="center"/>
              <w:rPr>
                <w:sz w:val="16"/>
                <w:szCs w:val="16"/>
              </w:rPr>
            </w:pPr>
            <w:r w:rsidRPr="00365446">
              <w:rPr>
                <w:sz w:val="16"/>
                <w:szCs w:val="16"/>
              </w:rPr>
              <w:t>3532631,58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365446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</w:rPr>
            </w:pPr>
            <w:r w:rsidRPr="00365446">
              <w:rPr>
                <w:sz w:val="16"/>
                <w:szCs w:val="16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365446">
              <w:rPr>
                <w:sz w:val="16"/>
                <w:szCs w:val="16"/>
              </w:rPr>
              <w:t xml:space="preserve">179° 46' </w:t>
            </w:r>
            <w:r w:rsidRPr="00A966A8">
              <w:rPr>
                <w:sz w:val="16"/>
                <w:szCs w:val="16"/>
                <w:lang w:val="en-US"/>
              </w:rPr>
              <w:t>30"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971860,97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3532643,55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48' 30"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971850,78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3532643,59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46' 30"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971850,74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3532631,62</w:t>
            </w:r>
          </w:p>
        </w:tc>
      </w:tr>
    </w:tbl>
    <w:p w:rsidR="007C0EA7" w:rsidRPr="00A966A8" w:rsidRDefault="007C0EA7" w:rsidP="001848F0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122 кв. м</w:t>
      </w:r>
    </w:p>
    <w:p w:rsidR="007C0EA7" w:rsidRPr="00A966A8" w:rsidRDefault="007C0EA7" w:rsidP="001848F0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1848F0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:ЗУ213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87° 14' 46"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971987,56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3532647,71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178° 0' 31"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60,7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971988,9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3532675,57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266° 58' 58"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971928,21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3532677,68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971927,85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3532670,85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971931,12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3532670,85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971931,12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3532666,76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268° 19'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971927,65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3532666,76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41' 14"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60,5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971927,1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3532648,04</w:t>
            </w:r>
          </w:p>
        </w:tc>
      </w:tr>
    </w:tbl>
    <w:p w:rsidR="007C0EA7" w:rsidRPr="00A966A8" w:rsidRDefault="007C0EA7" w:rsidP="001848F0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1 732 кв. м</w:t>
      </w:r>
    </w:p>
    <w:p w:rsidR="007C0EA7" w:rsidRPr="00A966A8" w:rsidRDefault="007C0EA7" w:rsidP="001848F0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1848F0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:ЗУ214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266° 47'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971927,85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3532670,85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268° 22' 43"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971927,68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3532667,82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971927,65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3532666,76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971931,12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3532666,76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971931,12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3532670,85</w:t>
            </w:r>
          </w:p>
        </w:tc>
      </w:tr>
    </w:tbl>
    <w:p w:rsidR="007C0EA7" w:rsidRPr="00A966A8" w:rsidRDefault="007C0EA7" w:rsidP="001848F0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14 кв. м</w:t>
      </w:r>
    </w:p>
    <w:p w:rsidR="007C0EA7" w:rsidRPr="00A966A8" w:rsidRDefault="007C0EA7" w:rsidP="001848F0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1848F0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:ЗУ215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85° 52' 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46,6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971918,3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3532704,37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211° 14' 21"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971921,66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3532750,88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171° 52' 11"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971919,22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3532749,4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177° 13' 22"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971917,82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3532749,6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177° 12' 17"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971907,1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3532750,12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267° 31' 27"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971873,1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3532751,78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177° 6' 48"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971872,32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3532733,74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178° 25' 50"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971867,56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3532733,98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157° 42' 22"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971864,64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3532734,06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7' 20"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971862,64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3532734,88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358° 10' 20"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56,1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971862,2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3532706,16</w:t>
            </w:r>
          </w:p>
        </w:tc>
      </w:tr>
    </w:tbl>
    <w:p w:rsidR="007C0EA7" w:rsidRPr="00A966A8" w:rsidRDefault="007C0EA7" w:rsidP="001848F0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2 442 кв. м</w:t>
      </w:r>
    </w:p>
    <w:p w:rsidR="007C0EA7" w:rsidRPr="00A966A8" w:rsidRDefault="007C0EA7" w:rsidP="001848F0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1848F0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:ЗУ216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87° 32'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971924,48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3532823,44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178° 9' 16"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971925,36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3532843,97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267° 55' 47"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971900,22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3532844,78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971900,16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3532843,12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5' 31"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971899,66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3532843,12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358° 12' 36"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971899,46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3532830,5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268° 10' 54"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971900,1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3532830,48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267° 52'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971899,94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3532825,44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357° 51' 23"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971899,9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3532824,36</w:t>
            </w:r>
          </w:p>
        </w:tc>
      </w:tr>
    </w:tbl>
    <w:p w:rsidR="007C0EA7" w:rsidRPr="00A966A8" w:rsidRDefault="007C0EA7" w:rsidP="001848F0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516 кв. м</w:t>
      </w:r>
    </w:p>
    <w:p w:rsidR="007C0EA7" w:rsidRDefault="007C0EA7" w:rsidP="001848F0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1848F0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:ЗУ217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88° 11' 30"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971867,5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3532886,06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177° 23' 20"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971867,93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3532899,68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268° 54' 20"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971855,65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3532900,24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357° 45' 23"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971855,39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3532886,63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357° 0' 13"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971860,24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3532886,44</w:t>
            </w:r>
          </w:p>
        </w:tc>
      </w:tr>
    </w:tbl>
    <w:p w:rsidR="007C0EA7" w:rsidRPr="00A966A8" w:rsidRDefault="007C0EA7" w:rsidP="001848F0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166 кв. м</w:t>
      </w:r>
    </w:p>
    <w:p w:rsidR="007C0EA7" w:rsidRPr="00A966A8" w:rsidRDefault="007C0EA7" w:rsidP="001848F0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1848F0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:ЗУ218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4° 31' 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971890,65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3532938,99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971894,7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3532939,31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971894,7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3532946,02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971890,65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3532946,02</w:t>
            </w:r>
          </w:p>
        </w:tc>
      </w:tr>
    </w:tbl>
    <w:p w:rsidR="007C0EA7" w:rsidRPr="00A966A8" w:rsidRDefault="007C0EA7" w:rsidP="001848F0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28 кв. м</w:t>
      </w:r>
    </w:p>
    <w:p w:rsidR="007C0EA7" w:rsidRPr="00A966A8" w:rsidRDefault="007C0EA7" w:rsidP="001848F0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8A4C64" w:rsidRDefault="007C0EA7" w:rsidP="001848F0">
      <w:pPr>
        <w:rPr>
          <w:sz w:val="16"/>
          <w:szCs w:val="16"/>
        </w:rPr>
      </w:pPr>
      <w:r>
        <w:rPr>
          <w:sz w:val="16"/>
          <w:szCs w:val="16"/>
        </w:rPr>
        <w:t>Земельный участок :ЗУ219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86° 55' 49"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972004,45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3533001,65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87° 6' 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972005,53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3533021,79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179° 56' 35"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40,4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972006,29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3533036,8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267° 5' 55"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971965,86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3533036,84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357° 5' 59"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40,3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971964,18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3533003,69</w:t>
            </w:r>
          </w:p>
        </w:tc>
      </w:tr>
    </w:tbl>
    <w:p w:rsidR="007C0EA7" w:rsidRPr="00A966A8" w:rsidRDefault="007C0EA7" w:rsidP="001848F0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1 380 кв. м</w:t>
      </w:r>
    </w:p>
    <w:p w:rsidR="007C0EA7" w:rsidRPr="00A966A8" w:rsidRDefault="007C0EA7" w:rsidP="001848F0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1848F0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:ЗУ220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162° 49' 28"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56,1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972008,28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3533097,81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178° 29' 21"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971954,67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3533114,38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268° 2'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971950,12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3533114,5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268° 16' 39"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971949,5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3533096,44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1° 44' 24"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971948,72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3533070,5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1° 44' 33"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971956,62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3533070,74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0° 42' 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971992,12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3533071,82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139° 50' 38"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972000,28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3533071,92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48° 42' 16"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971999,96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3533072,19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80° 51' 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972001,26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3533073,67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67° 24' 23"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972003,17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3533085,53</w:t>
            </w:r>
          </w:p>
        </w:tc>
      </w:tr>
    </w:tbl>
    <w:p w:rsidR="007C0EA7" w:rsidRPr="00A966A8" w:rsidRDefault="007C0EA7" w:rsidP="001848F0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1 972 кв. м</w:t>
      </w:r>
    </w:p>
    <w:p w:rsidR="007C0EA7" w:rsidRPr="00A966A8" w:rsidRDefault="007C0EA7" w:rsidP="001848F0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1848F0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:ЗУ221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179° 55' 53"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971846,76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3532973,86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268° 10' 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971830,02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3532973,88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0° 10' 28"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971828,89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3532938,55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19' 21"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971845,3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3532938,6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3' 10"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971853,76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3532938,5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87° 59' 55"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971853,8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3532940,92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88° 41' 38"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971854,22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3532952,94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88° 35' 15"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971854,37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3532959,52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88° 49' 51"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971854,62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3532969,66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971854,66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3532971,62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177° 58' 12"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971854,66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3532973,58</w:t>
            </w:r>
          </w:p>
        </w:tc>
      </w:tr>
    </w:tbl>
    <w:p w:rsidR="007C0EA7" w:rsidRPr="00A966A8" w:rsidRDefault="007C0EA7" w:rsidP="001848F0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875 кв. м</w:t>
      </w:r>
    </w:p>
    <w:p w:rsidR="007C0EA7" w:rsidRPr="00A966A8" w:rsidRDefault="007C0EA7" w:rsidP="001848F0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1848F0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:ЗУ222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270° 53'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971831,7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3533046,11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358° 33' 22"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971832,17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3533016,05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88° 37' 23"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971855,58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3533015,46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46° 21' 22"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971856,01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3533033,35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99° 23' 30"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971860,34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3533037,89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179° 22' 15"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971859,03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3533045,81</w:t>
            </w:r>
          </w:p>
        </w:tc>
      </w:tr>
    </w:tbl>
    <w:p w:rsidR="007C0EA7" w:rsidRPr="00A966A8" w:rsidRDefault="007C0EA7" w:rsidP="001848F0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763 кв. м</w:t>
      </w:r>
    </w:p>
    <w:p w:rsidR="007C0EA7" w:rsidRPr="00A966A8" w:rsidRDefault="007C0EA7" w:rsidP="001848F0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1848F0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:ЗУ223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263° 27' 16"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971905,4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3533070,04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178° 17' 28"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41,2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971901,57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3533036,66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99° 23' 30"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971860,34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3533037,89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1'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971859,03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3533045,81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2' 57"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971859,42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3533068,82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2'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971859,99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3533103,17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358° 27' 38"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971860,47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3533131,78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270° 49' 30"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971865,68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3533131,64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317° 6' 21"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971866,04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3533106,64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317° 4' 40"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47,8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971870,41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3533102,58</w:t>
            </w:r>
          </w:p>
        </w:tc>
      </w:tr>
    </w:tbl>
    <w:p w:rsidR="007C0EA7" w:rsidRPr="00A966A8" w:rsidRDefault="007C0EA7" w:rsidP="001848F0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2 538 кв. м</w:t>
      </w:r>
    </w:p>
    <w:p w:rsidR="007C0EA7" w:rsidRPr="00A966A8" w:rsidRDefault="007C0EA7" w:rsidP="001848F0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1848F0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:ЗУ224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971830,61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3533132,73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268° 16' 43"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971830,61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3533132,71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270° 54' 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80,6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971830,43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3533126,72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22' 15"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971831,7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3533046,11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1'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971859,03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3533045,81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2' 57"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971859,42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3533068,82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2'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971859,99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3533103,17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178° 10' 39"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971860,47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3533131,78</w:t>
            </w:r>
          </w:p>
        </w:tc>
      </w:tr>
    </w:tbl>
    <w:p w:rsidR="007C0EA7" w:rsidRPr="00A966A8" w:rsidRDefault="007C0EA7" w:rsidP="001848F0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2 479 кв. м</w:t>
      </w:r>
    </w:p>
    <w:p w:rsidR="007C0EA7" w:rsidRPr="00A966A8" w:rsidRDefault="007C0EA7" w:rsidP="001848F0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1848F0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:ЗУ225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88° 9'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38,2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971822,88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3532938,56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88° 38' 15"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971824,11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3532976,75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85° 36' 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971824,31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3532985,16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82° 24'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971824,36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3532985,81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87° 38' 25"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971825,14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3532991,66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971825,81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3533007,92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86° 31'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971825,81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3533008,03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88° 20' 22"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971826,18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3533014,13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54' 24"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111,8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971826,2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3533014,82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971824,43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3533126,63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971824,43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3533126,72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88° 16' 43"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971824,43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3533126,9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971824,61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3533132,89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178° 11' 52"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971824,61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3533132,92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11' 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113,2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971807,13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3533133,47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177° 46'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971805,52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3533020,27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37' 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971801,91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3533020,41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20' 36"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971801,82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3533006,86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971805,31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3533006,82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2' 34"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971805,34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3533006,82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178° 31'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971805,05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3532989,46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266° 37' 47"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36,6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971801,96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3532989,54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310° 58' 18"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971799,81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3532953,03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310° 23' 59"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971800,14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3532952,65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267° 44' 17"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971800,94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3532951,71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356° 22' 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971800,72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3532946,14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971808,44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3532945,65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971808,44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3532945,63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13' 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971808,44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3532945,44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358° 51' 23"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971808,35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3532938,85</w:t>
            </w:r>
          </w:p>
        </w:tc>
      </w:tr>
    </w:tbl>
    <w:p w:rsidR="007C0EA7" w:rsidRPr="00A966A8" w:rsidRDefault="007C0EA7" w:rsidP="001848F0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3 917 кв. м</w:t>
      </w:r>
    </w:p>
    <w:p w:rsidR="007C0EA7" w:rsidRPr="00A966A8" w:rsidRDefault="007C0EA7" w:rsidP="001848F0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1848F0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:ЗУ226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14'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82,0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972617,35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3533290,14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267° 50' 20"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972616,27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3533208,11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176° 35' 11"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55,1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972616,25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3533207,58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87° 9' 12"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79,3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972561,26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3533210,86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100° 26' 14"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972565,2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3533290,1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82° 52' 29"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972565,06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3533290,86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357° 32' 17"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52,1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972565,25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3533292,38</w:t>
            </w:r>
          </w:p>
        </w:tc>
      </w:tr>
    </w:tbl>
    <w:p w:rsidR="007C0EA7" w:rsidRPr="00A966A8" w:rsidRDefault="007C0EA7" w:rsidP="001848F0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4 398 кв. м</w:t>
      </w:r>
    </w:p>
    <w:p w:rsidR="007C0EA7" w:rsidRPr="00A966A8" w:rsidRDefault="007C0EA7" w:rsidP="001848F0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1848F0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:ЗУ227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85° 11' 55"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205,1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972598,46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3533470,65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149° 18' 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91,6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972615,63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3533675,07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3' 57"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192,0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972536,89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3533721,82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4' 55"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58,0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972533,76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3533529,81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1' 20"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65,6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972532,83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3533471,77</w:t>
            </w:r>
          </w:p>
        </w:tc>
      </w:tr>
    </w:tbl>
    <w:p w:rsidR="007C0EA7" w:rsidRPr="00A966A8" w:rsidRDefault="007C0EA7" w:rsidP="001848F0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16 659 кв. м</w:t>
      </w:r>
    </w:p>
    <w:p w:rsidR="007C0EA7" w:rsidRPr="00A966A8" w:rsidRDefault="007C0EA7" w:rsidP="001848F0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1848F0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:ЗУ228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356° 49' 29"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55,4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972455,27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3533817,24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0° 33' 46"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972510,61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3533814,17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273° 39' 35"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92,7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972530,97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3533814,37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3' 57"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192,0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972536,89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3533721,82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179° 5' 49"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43,8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972533,76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3533529,81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180° 39' 37"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972489,98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3533530,5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181° 5'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972483,04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3533530,42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86° 7' 58"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972460,84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3533530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87° 4' 10"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972461,18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3533535,03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354° 2' 45"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972462,3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3533556,91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84° 28' 32"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972467,19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3533556,4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174° 42'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972467,72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3533561,88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14' 46"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972462,33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3533562,38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176° 28' 42"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972462,24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3533583,33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32' 16"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972429,09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3533585,37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176° 44' 10"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972429,12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3533589,09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87° 41' 24"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972397,73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3533590,88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356° 30' 45"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972397,97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3533596,83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88° 16' 50"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972407,98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3533596,22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177° 18' 42"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972408,36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3533608,88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267° 46' 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972398,35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3533609,35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178° 5' 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972398,17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3533604,73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266° 39' 46"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972392,19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3533604,93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177° 56' 57"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972391,46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3533592,41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87° 10' 24"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42,2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972375,82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3533592,97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173° 33' 25"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972377,9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3533635,1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98° 1'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39,2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972371,17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3533635,86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16' 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972365,69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3533674,71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19° 48' 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972366,07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3533704,49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972375,68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3533707,95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357° 43' 24"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972375,68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3533707,94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357° 24' 41"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62,9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972382,22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3533707,68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32' 10"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972445,04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3533704,84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32' 23"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972445,18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3533722,14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3' 25"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972445,22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3533727,12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57' 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972445,72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3533757,5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94° 17' 46"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972445,74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3533781,74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173° 37' 23"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972444,52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3533797,98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135°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972416,96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3533801,06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133° 29' 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972416,95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3533801,07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124° 44' 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972414,74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3533803,4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7' 31"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972413,7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3533804,9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33° 8' 23"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972445,8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3533804,41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87° 39' 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972454,99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3533810,41</w:t>
            </w:r>
          </w:p>
        </w:tc>
      </w:tr>
    </w:tbl>
    <w:p w:rsidR="007C0EA7" w:rsidRPr="00A966A8" w:rsidRDefault="007C0EA7" w:rsidP="001848F0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33 146 кв. м</w:t>
      </w:r>
    </w:p>
    <w:p w:rsidR="007C0EA7" w:rsidRPr="00A966A8" w:rsidRDefault="007C0EA7" w:rsidP="001848F0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4B2399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:ЗУ229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971523,27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3532416,24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971523,27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3532419,51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971519,92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3532419,51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971519,92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3532416,24</w:t>
            </w:r>
          </w:p>
        </w:tc>
      </w:tr>
    </w:tbl>
    <w:p w:rsidR="007C0EA7" w:rsidRPr="00A966A8" w:rsidRDefault="007C0EA7" w:rsidP="001848F0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11 кв. м</w:t>
      </w:r>
    </w:p>
    <w:p w:rsidR="007C0EA7" w:rsidRPr="00A966A8" w:rsidRDefault="007C0EA7" w:rsidP="001848F0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8A4C64" w:rsidRDefault="007C0EA7" w:rsidP="001848F0">
      <w:pPr>
        <w:rPr>
          <w:sz w:val="16"/>
          <w:szCs w:val="16"/>
        </w:rPr>
      </w:pPr>
      <w:r>
        <w:rPr>
          <w:sz w:val="16"/>
          <w:szCs w:val="16"/>
        </w:rPr>
        <w:t xml:space="preserve"> Земельный участок :ЗУ230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81° 15' 13"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971503,77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3532422,84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171° 45' 13"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971504,77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3532429,34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262° 7'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971497,87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3532430,34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351° 38' 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971496,97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3532423,84</w:t>
            </w:r>
          </w:p>
        </w:tc>
      </w:tr>
    </w:tbl>
    <w:p w:rsidR="007C0EA7" w:rsidRPr="00A966A8" w:rsidRDefault="007C0EA7" w:rsidP="001848F0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8A4C64">
        <w:rPr>
          <w:sz w:val="16"/>
          <w:szCs w:val="16"/>
        </w:rPr>
        <w:t xml:space="preserve"> 45 кв. м</w:t>
      </w:r>
    </w:p>
    <w:p w:rsidR="007C0EA7" w:rsidRPr="00A966A8" w:rsidRDefault="007C0EA7" w:rsidP="001848F0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8A4C64" w:rsidRDefault="007C0EA7" w:rsidP="001848F0">
      <w:pPr>
        <w:rPr>
          <w:sz w:val="16"/>
          <w:szCs w:val="16"/>
        </w:rPr>
      </w:pPr>
      <w:r>
        <w:rPr>
          <w:sz w:val="16"/>
          <w:szCs w:val="16"/>
        </w:rPr>
        <w:t xml:space="preserve"> Земельный участок :ЗУ231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134° 59' 59"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971623,97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3532492,54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225°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971620,87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3532495,64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316° 47' 23"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971613,87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3532488,64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1848F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45° 49' 49"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971617,17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1848F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3532485,54</w:t>
            </w:r>
          </w:p>
        </w:tc>
      </w:tr>
    </w:tbl>
    <w:p w:rsidR="007C0EA7" w:rsidRPr="00A966A8" w:rsidRDefault="007C0EA7" w:rsidP="001848F0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44 кв. м</w:t>
      </w:r>
    </w:p>
    <w:p w:rsidR="007C0EA7" w:rsidRPr="00A966A8" w:rsidRDefault="007C0EA7" w:rsidP="001848F0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9221B2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:ЗУ232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971247,96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3533292,53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179° 38' 54"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971247,96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3533297,27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30' 55"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971244,7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3533297,29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28'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971244,66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3533292,56</w:t>
            </w:r>
          </w:p>
        </w:tc>
      </w:tr>
    </w:tbl>
    <w:p w:rsidR="007C0EA7" w:rsidRPr="00A966A8" w:rsidRDefault="007C0EA7" w:rsidP="009221B2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16 кв. м</w:t>
      </w:r>
    </w:p>
    <w:p w:rsidR="007C0EA7" w:rsidRPr="00A966A8" w:rsidRDefault="007C0EA7" w:rsidP="009221B2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9221B2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:ЗУ233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99° 21' 47"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74,1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972257,64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3531347,01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37° 48' 13"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116,5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972245,59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3531420,09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206° 35' 36"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972337,6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3531491,47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210° 57' 49"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972321,4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3531483,36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198° 26' 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972321,3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3531483,3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198° 28' 38"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77,0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972321,18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3531483,26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972248,16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3531458,86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225°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972248,06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3531458,86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191° 23' 14"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972248,02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3531458,82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279° 22'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111,6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972239,48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3531457,1</w:t>
            </w:r>
          </w:p>
        </w:tc>
      </w:tr>
    </w:tbl>
    <w:p w:rsidR="007C0EA7" w:rsidRPr="00A966A8" w:rsidRDefault="007C0EA7" w:rsidP="009221B2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1 759 кв. м</w:t>
      </w:r>
    </w:p>
    <w:p w:rsidR="007C0EA7" w:rsidRDefault="007C0EA7" w:rsidP="009221B2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5670B5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ЗУ:234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310° 33' 21"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972310,3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3531572,64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316° 59' 22"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46,0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972316,53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3531565,36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316° 56' 57"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972350,19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3531533,96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224° 38'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972368,42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3531516,93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222° 24' 36"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972365,98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3531514,52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217° 48' 36"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972358,47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3531507,66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206° 35'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972349,9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3531501,01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198° 28' 55"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76,8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972320,08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3531486,08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191° 16' 59"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972247,26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3531461,74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99° 22' 48"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39,0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972238,99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3531460,09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972232,64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3531498,53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99° 27' 38"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55,8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972232,64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3531498,53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17° 34' 35"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972223,46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3531553,62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277° 43'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39,6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972236,34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3531557,7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8° 56' 59"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972241,66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3531518,44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277° 4' 59"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972264,9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3531522,1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4° 51' 13"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51,8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972265,74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3531515,34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97° 33' 22"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53,4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972317,32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3531519,72</w:t>
            </w:r>
          </w:p>
        </w:tc>
      </w:tr>
    </w:tbl>
    <w:p w:rsidR="007C0EA7" w:rsidRPr="00A966A8" w:rsidRDefault="007C0EA7" w:rsidP="005670B5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6 700 кв. м</w:t>
      </w:r>
    </w:p>
    <w:p w:rsidR="007C0EA7" w:rsidRPr="00A966A8" w:rsidRDefault="007C0EA7" w:rsidP="005670B5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9221B2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:ЗУ235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1' 53"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54,6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972491,58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3532234,28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357° 45' 37"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972491,55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3532288,87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270° 2' 42"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972506,38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3532288,29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266° 20'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972506,4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3532262,84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972504,57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3532234,28</w:t>
            </w:r>
          </w:p>
        </w:tc>
      </w:tr>
    </w:tbl>
    <w:p w:rsidR="007C0EA7" w:rsidRPr="00A966A8" w:rsidRDefault="007C0EA7" w:rsidP="009221B2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779 кв. м</w:t>
      </w:r>
    </w:p>
    <w:p w:rsidR="007C0EA7" w:rsidRPr="00A966A8" w:rsidRDefault="007C0EA7" w:rsidP="009221B2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9221B2">
      <w:pPr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Земельный участок :ЗУ236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972315,41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3532234,3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87° 16' 22"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61,2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972328,26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3532234,3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177° 38' 33"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972331,17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3532295,39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270° 1' 40"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61,7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972315,38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3532296,04</w:t>
            </w:r>
          </w:p>
        </w:tc>
      </w:tr>
    </w:tbl>
    <w:p w:rsidR="007C0EA7" w:rsidRPr="00A966A8" w:rsidRDefault="007C0EA7" w:rsidP="009221B2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880 кв. м</w:t>
      </w:r>
    </w:p>
    <w:p w:rsidR="007C0EA7" w:rsidRDefault="007C0EA7" w:rsidP="009221B2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556B4F" w:rsidRDefault="007C0EA7" w:rsidP="0016321D">
      <w:pPr>
        <w:rPr>
          <w:sz w:val="16"/>
          <w:szCs w:val="16"/>
          <w:lang w:val="en-US"/>
        </w:rPr>
      </w:pPr>
      <w:r w:rsidRPr="00556B4F">
        <w:rPr>
          <w:sz w:val="16"/>
          <w:szCs w:val="16"/>
        </w:rPr>
        <w:t>Земельный участок :ЗУ23</w:t>
      </w:r>
      <w:r>
        <w:rPr>
          <w:sz w:val="16"/>
          <w:szCs w:val="16"/>
        </w:rPr>
        <w:t>7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556B4F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6B4F" w:rsidRDefault="007C0EA7" w:rsidP="0009552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556B4F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556B4F" w:rsidRDefault="007C0EA7" w:rsidP="0009552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556B4F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556B4F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556B4F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556B4F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556B4F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556B4F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556B4F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556B4F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556B4F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556B4F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556B4F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556B4F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6B4F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</w:rPr>
            </w:pPr>
            <w:r w:rsidRPr="00556B4F">
              <w:rPr>
                <w:sz w:val="16"/>
                <w:szCs w:val="16"/>
                <w:lang w:val="en-US"/>
              </w:rPr>
              <w:t>315° 36' 18"</w:t>
            </w:r>
          </w:p>
        </w:tc>
        <w:tc>
          <w:tcPr>
            <w:tcW w:w="1134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</w:rPr>
            </w:pPr>
            <w:r w:rsidRPr="00556B4F">
              <w:rPr>
                <w:sz w:val="16"/>
                <w:szCs w:val="16"/>
                <w:lang w:val="en-US"/>
              </w:rPr>
              <w:t>12,7</w:t>
            </w:r>
          </w:p>
        </w:tc>
        <w:tc>
          <w:tcPr>
            <w:tcW w:w="1913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971913,92</w:t>
            </w:r>
          </w:p>
        </w:tc>
        <w:tc>
          <w:tcPr>
            <w:tcW w:w="1914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3532170,7</w:t>
            </w:r>
          </w:p>
        </w:tc>
      </w:tr>
      <w:tr w:rsidR="007C0EA7" w:rsidRPr="00556B4F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6B4F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</w:rPr>
            </w:pPr>
            <w:r w:rsidRPr="00556B4F">
              <w:rPr>
                <w:sz w:val="16"/>
                <w:szCs w:val="16"/>
                <w:lang w:val="en-US"/>
              </w:rPr>
              <w:t>48° 29' 30"</w:t>
            </w:r>
          </w:p>
        </w:tc>
        <w:tc>
          <w:tcPr>
            <w:tcW w:w="1134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</w:rPr>
            </w:pPr>
            <w:r w:rsidRPr="00556B4F">
              <w:rPr>
                <w:sz w:val="16"/>
                <w:szCs w:val="16"/>
                <w:lang w:val="en-US"/>
              </w:rPr>
              <w:t>8,4</w:t>
            </w:r>
          </w:p>
        </w:tc>
        <w:tc>
          <w:tcPr>
            <w:tcW w:w="1913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971923,01</w:t>
            </w:r>
          </w:p>
        </w:tc>
        <w:tc>
          <w:tcPr>
            <w:tcW w:w="1914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3532161,8</w:t>
            </w:r>
          </w:p>
        </w:tc>
      </w:tr>
      <w:tr w:rsidR="007C0EA7" w:rsidRPr="00556B4F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6B4F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</w:rPr>
            </w:pPr>
            <w:r w:rsidRPr="00556B4F">
              <w:rPr>
                <w:sz w:val="16"/>
                <w:szCs w:val="16"/>
                <w:lang w:val="en-US"/>
              </w:rPr>
              <w:t>48° 16' 21"</w:t>
            </w:r>
          </w:p>
        </w:tc>
        <w:tc>
          <w:tcPr>
            <w:tcW w:w="1134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</w:rPr>
            </w:pPr>
            <w:r w:rsidRPr="00556B4F">
              <w:rPr>
                <w:sz w:val="16"/>
                <w:szCs w:val="16"/>
                <w:lang w:val="en-US"/>
              </w:rPr>
              <w:t>121,6</w:t>
            </w:r>
          </w:p>
        </w:tc>
        <w:tc>
          <w:tcPr>
            <w:tcW w:w="1913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971928,55</w:t>
            </w:r>
          </w:p>
        </w:tc>
        <w:tc>
          <w:tcPr>
            <w:tcW w:w="1914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3532168,06</w:t>
            </w:r>
          </w:p>
        </w:tc>
      </w:tr>
      <w:tr w:rsidR="007C0EA7" w:rsidRPr="00556B4F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6B4F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</w:rPr>
            </w:pPr>
            <w:r w:rsidRPr="00556B4F">
              <w:rPr>
                <w:sz w:val="16"/>
                <w:szCs w:val="16"/>
                <w:lang w:val="en-US"/>
              </w:rPr>
              <w:t>292° 49' 0"</w:t>
            </w:r>
          </w:p>
        </w:tc>
        <w:tc>
          <w:tcPr>
            <w:tcW w:w="1134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</w:rPr>
            </w:pPr>
            <w:r w:rsidRPr="00556B4F">
              <w:rPr>
                <w:sz w:val="16"/>
                <w:szCs w:val="16"/>
                <w:lang w:val="en-US"/>
              </w:rPr>
              <w:t>41,0</w:t>
            </w:r>
          </w:p>
        </w:tc>
        <w:tc>
          <w:tcPr>
            <w:tcW w:w="1913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972009,51</w:t>
            </w:r>
          </w:p>
        </w:tc>
        <w:tc>
          <w:tcPr>
            <w:tcW w:w="1914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3532258,84</w:t>
            </w:r>
          </w:p>
        </w:tc>
      </w:tr>
      <w:tr w:rsidR="007C0EA7" w:rsidRPr="00556B4F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6B4F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</w:rPr>
            </w:pPr>
            <w:r w:rsidRPr="00556B4F">
              <w:rPr>
                <w:sz w:val="16"/>
                <w:szCs w:val="16"/>
                <w:lang w:val="en-US"/>
              </w:rPr>
              <w:t>266° 25' 30"</w:t>
            </w:r>
          </w:p>
        </w:tc>
        <w:tc>
          <w:tcPr>
            <w:tcW w:w="1134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</w:rPr>
            </w:pPr>
            <w:r w:rsidRPr="00556B4F">
              <w:rPr>
                <w:sz w:val="16"/>
                <w:szCs w:val="16"/>
                <w:lang w:val="en-US"/>
              </w:rPr>
              <w:t>76,7</w:t>
            </w:r>
          </w:p>
        </w:tc>
        <w:tc>
          <w:tcPr>
            <w:tcW w:w="1913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972025,4</w:t>
            </w:r>
          </w:p>
        </w:tc>
        <w:tc>
          <w:tcPr>
            <w:tcW w:w="1914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3532221,07</w:t>
            </w:r>
          </w:p>
        </w:tc>
      </w:tr>
      <w:tr w:rsidR="007C0EA7" w:rsidRPr="00556B4F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6B4F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</w:rPr>
            </w:pPr>
            <w:r w:rsidRPr="00556B4F">
              <w:rPr>
                <w:sz w:val="16"/>
                <w:szCs w:val="16"/>
                <w:lang w:val="en-US"/>
              </w:rPr>
              <w:t>264° 2' 48"</w:t>
            </w:r>
          </w:p>
        </w:tc>
        <w:tc>
          <w:tcPr>
            <w:tcW w:w="1134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</w:rPr>
            </w:pPr>
            <w:r w:rsidRPr="00556B4F">
              <w:rPr>
                <w:sz w:val="16"/>
                <w:szCs w:val="16"/>
                <w:lang w:val="en-US"/>
              </w:rPr>
              <w:t>71,4</w:t>
            </w:r>
          </w:p>
        </w:tc>
        <w:tc>
          <w:tcPr>
            <w:tcW w:w="1913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972020,62</w:t>
            </w:r>
          </w:p>
        </w:tc>
        <w:tc>
          <w:tcPr>
            <w:tcW w:w="1914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3532144,56</w:t>
            </w:r>
          </w:p>
        </w:tc>
      </w:tr>
      <w:tr w:rsidR="007C0EA7" w:rsidRPr="00556B4F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6B4F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</w:rPr>
            </w:pPr>
            <w:r w:rsidRPr="00556B4F">
              <w:rPr>
                <w:sz w:val="16"/>
                <w:szCs w:val="16"/>
                <w:lang w:val="en-US"/>
              </w:rPr>
              <w:t>153° 26' 5"</w:t>
            </w:r>
          </w:p>
        </w:tc>
        <w:tc>
          <w:tcPr>
            <w:tcW w:w="1134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</w:rPr>
            </w:pPr>
            <w:r w:rsidRPr="00556B4F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1913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972013,21</w:t>
            </w:r>
          </w:p>
        </w:tc>
        <w:tc>
          <w:tcPr>
            <w:tcW w:w="1914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3532073,5</w:t>
            </w:r>
          </w:p>
        </w:tc>
      </w:tr>
      <w:tr w:rsidR="007C0EA7" w:rsidRPr="00556B4F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6B4F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</w:rPr>
            </w:pPr>
            <w:r w:rsidRPr="00556B4F">
              <w:rPr>
                <w:sz w:val="16"/>
                <w:szCs w:val="16"/>
                <w:lang w:val="en-US"/>
              </w:rPr>
              <w:t>315° 36' 36"</w:t>
            </w:r>
          </w:p>
        </w:tc>
        <w:tc>
          <w:tcPr>
            <w:tcW w:w="1134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</w:rPr>
            </w:pPr>
            <w:r w:rsidRPr="00556B4F">
              <w:rPr>
                <w:sz w:val="16"/>
                <w:szCs w:val="16"/>
                <w:lang w:val="en-US"/>
              </w:rPr>
              <w:t>135,5</w:t>
            </w:r>
          </w:p>
        </w:tc>
        <w:tc>
          <w:tcPr>
            <w:tcW w:w="1913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972013,19</w:t>
            </w:r>
          </w:p>
        </w:tc>
        <w:tc>
          <w:tcPr>
            <w:tcW w:w="1914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3532073,51</w:t>
            </w:r>
          </w:p>
        </w:tc>
      </w:tr>
      <w:tr w:rsidR="007C0EA7" w:rsidRPr="00556B4F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6B4F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</w:rPr>
            </w:pPr>
            <w:r w:rsidRPr="00556B4F">
              <w:rPr>
                <w:sz w:val="16"/>
                <w:szCs w:val="16"/>
                <w:lang w:val="en-US"/>
              </w:rPr>
              <w:t>98° 41' 30"</w:t>
            </w:r>
          </w:p>
        </w:tc>
        <w:tc>
          <w:tcPr>
            <w:tcW w:w="1134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</w:rPr>
            </w:pPr>
            <w:r w:rsidRPr="00556B4F">
              <w:rPr>
                <w:sz w:val="16"/>
                <w:szCs w:val="16"/>
                <w:lang w:val="en-US"/>
              </w:rPr>
              <w:t>354,0</w:t>
            </w:r>
          </w:p>
        </w:tc>
        <w:tc>
          <w:tcPr>
            <w:tcW w:w="1913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972110,01</w:t>
            </w:r>
          </w:p>
        </w:tc>
        <w:tc>
          <w:tcPr>
            <w:tcW w:w="1914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3531978,73</w:t>
            </w:r>
          </w:p>
        </w:tc>
      </w:tr>
      <w:tr w:rsidR="007C0EA7" w:rsidRPr="00556B4F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6B4F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</w:rPr>
            </w:pPr>
            <w:r w:rsidRPr="00556B4F">
              <w:rPr>
                <w:sz w:val="16"/>
                <w:szCs w:val="16"/>
                <w:lang w:val="en-US"/>
              </w:rPr>
              <w:t>182° 39' 26"</w:t>
            </w:r>
          </w:p>
        </w:tc>
        <w:tc>
          <w:tcPr>
            <w:tcW w:w="1134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</w:rPr>
            </w:pPr>
            <w:r w:rsidRPr="00556B4F">
              <w:rPr>
                <w:sz w:val="16"/>
                <w:szCs w:val="16"/>
                <w:lang w:val="en-US"/>
              </w:rPr>
              <w:t>2,4</w:t>
            </w:r>
          </w:p>
        </w:tc>
        <w:tc>
          <w:tcPr>
            <w:tcW w:w="1913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972056,52</w:t>
            </w:r>
          </w:p>
        </w:tc>
        <w:tc>
          <w:tcPr>
            <w:tcW w:w="1914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3532328,62</w:t>
            </w:r>
          </w:p>
        </w:tc>
      </w:tr>
      <w:tr w:rsidR="007C0EA7" w:rsidRPr="00556B4F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6B4F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950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</w:rPr>
            </w:pPr>
            <w:r w:rsidRPr="00556B4F">
              <w:rPr>
                <w:sz w:val="16"/>
                <w:szCs w:val="16"/>
                <w:lang w:val="en-US"/>
              </w:rPr>
              <w:t>269° 21' 12"</w:t>
            </w:r>
          </w:p>
        </w:tc>
        <w:tc>
          <w:tcPr>
            <w:tcW w:w="1134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</w:rPr>
            </w:pPr>
            <w:r w:rsidRPr="00556B4F">
              <w:rPr>
                <w:sz w:val="16"/>
                <w:szCs w:val="16"/>
                <w:lang w:val="en-US"/>
              </w:rPr>
              <w:t>179,9</w:t>
            </w:r>
          </w:p>
        </w:tc>
        <w:tc>
          <w:tcPr>
            <w:tcW w:w="1913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972054,15</w:t>
            </w:r>
          </w:p>
        </w:tc>
        <w:tc>
          <w:tcPr>
            <w:tcW w:w="1914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3532328,51</w:t>
            </w:r>
          </w:p>
        </w:tc>
      </w:tr>
      <w:tr w:rsidR="007C0EA7" w:rsidRPr="00556B4F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6B4F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950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</w:rPr>
            </w:pPr>
            <w:r w:rsidRPr="00556B4F">
              <w:rPr>
                <w:sz w:val="16"/>
                <w:szCs w:val="16"/>
                <w:lang w:val="en-US"/>
              </w:rPr>
              <w:t>225° 0' 0"</w:t>
            </w:r>
          </w:p>
        </w:tc>
        <w:tc>
          <w:tcPr>
            <w:tcW w:w="1134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</w:rPr>
            </w:pPr>
            <w:r w:rsidRPr="00556B4F">
              <w:rPr>
                <w:sz w:val="16"/>
                <w:szCs w:val="16"/>
                <w:lang w:val="en-US"/>
              </w:rPr>
              <w:t>9,4</w:t>
            </w:r>
          </w:p>
        </w:tc>
        <w:tc>
          <w:tcPr>
            <w:tcW w:w="1913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972052,12</w:t>
            </w:r>
          </w:p>
        </w:tc>
        <w:tc>
          <w:tcPr>
            <w:tcW w:w="1914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3532148,58</w:t>
            </w:r>
          </w:p>
        </w:tc>
      </w:tr>
      <w:tr w:rsidR="007C0EA7" w:rsidRPr="00556B4F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6B4F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950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</w:rPr>
            </w:pPr>
            <w:r w:rsidRPr="00556B4F">
              <w:rPr>
                <w:sz w:val="16"/>
                <w:szCs w:val="16"/>
                <w:lang w:val="en-US"/>
              </w:rPr>
              <w:t>315° 5' 11"</w:t>
            </w:r>
          </w:p>
        </w:tc>
        <w:tc>
          <w:tcPr>
            <w:tcW w:w="1134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</w:rPr>
            </w:pPr>
            <w:r w:rsidRPr="00556B4F">
              <w:rPr>
                <w:sz w:val="16"/>
                <w:szCs w:val="16"/>
                <w:lang w:val="en-US"/>
              </w:rPr>
              <w:t>9,4</w:t>
            </w:r>
          </w:p>
        </w:tc>
        <w:tc>
          <w:tcPr>
            <w:tcW w:w="1913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972045,48</w:t>
            </w:r>
          </w:p>
        </w:tc>
        <w:tc>
          <w:tcPr>
            <w:tcW w:w="1914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3532141,94</w:t>
            </w:r>
          </w:p>
        </w:tc>
      </w:tr>
      <w:tr w:rsidR="007C0EA7" w:rsidRPr="00556B4F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6B4F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950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</w:rPr>
            </w:pPr>
            <w:r w:rsidRPr="00556B4F">
              <w:rPr>
                <w:sz w:val="16"/>
                <w:szCs w:val="16"/>
                <w:lang w:val="en-US"/>
              </w:rPr>
              <w:t>44° 54' 48"</w:t>
            </w:r>
          </w:p>
        </w:tc>
        <w:tc>
          <w:tcPr>
            <w:tcW w:w="1134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</w:rPr>
            </w:pPr>
            <w:r w:rsidRPr="00556B4F">
              <w:rPr>
                <w:sz w:val="16"/>
                <w:szCs w:val="16"/>
                <w:lang w:val="en-US"/>
              </w:rPr>
              <w:t>9,4</w:t>
            </w:r>
          </w:p>
        </w:tc>
        <w:tc>
          <w:tcPr>
            <w:tcW w:w="1913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972052,12</w:t>
            </w:r>
          </w:p>
        </w:tc>
        <w:tc>
          <w:tcPr>
            <w:tcW w:w="1914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3532135,32</w:t>
            </w:r>
          </w:p>
        </w:tc>
      </w:tr>
      <w:tr w:rsidR="007C0EA7" w:rsidRPr="00556B4F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6B4F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950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</w:rPr>
            </w:pPr>
            <w:r w:rsidRPr="00556B4F">
              <w:rPr>
                <w:sz w:val="16"/>
                <w:szCs w:val="16"/>
                <w:lang w:val="en-US"/>
              </w:rPr>
              <w:t>112° 50' 44"</w:t>
            </w:r>
          </w:p>
        </w:tc>
        <w:tc>
          <w:tcPr>
            <w:tcW w:w="1134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</w:rPr>
            </w:pPr>
            <w:r w:rsidRPr="00556B4F">
              <w:rPr>
                <w:sz w:val="16"/>
                <w:szCs w:val="16"/>
                <w:lang w:val="en-US"/>
              </w:rPr>
              <w:t>126,9</w:t>
            </w:r>
          </w:p>
        </w:tc>
        <w:tc>
          <w:tcPr>
            <w:tcW w:w="1913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972058,76</w:t>
            </w:r>
          </w:p>
        </w:tc>
        <w:tc>
          <w:tcPr>
            <w:tcW w:w="1914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3532141,94</w:t>
            </w:r>
          </w:p>
        </w:tc>
      </w:tr>
      <w:tr w:rsidR="007C0EA7" w:rsidRPr="00556B4F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6B4F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950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</w:rPr>
            </w:pPr>
            <w:r w:rsidRPr="00556B4F">
              <w:rPr>
                <w:sz w:val="16"/>
                <w:szCs w:val="16"/>
                <w:lang w:val="en-US"/>
              </w:rPr>
              <w:t>292° 49' 0"</w:t>
            </w:r>
          </w:p>
        </w:tc>
        <w:tc>
          <w:tcPr>
            <w:tcW w:w="1134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</w:rPr>
            </w:pPr>
            <w:r w:rsidRPr="00556B4F">
              <w:rPr>
                <w:sz w:val="16"/>
                <w:szCs w:val="16"/>
                <w:lang w:val="en-US"/>
              </w:rPr>
              <w:t>41,0</w:t>
            </w:r>
          </w:p>
        </w:tc>
        <w:tc>
          <w:tcPr>
            <w:tcW w:w="1913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972009,51</w:t>
            </w:r>
          </w:p>
        </w:tc>
        <w:tc>
          <w:tcPr>
            <w:tcW w:w="1914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3532258,84</w:t>
            </w:r>
          </w:p>
        </w:tc>
      </w:tr>
      <w:tr w:rsidR="007C0EA7" w:rsidRPr="00556B4F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6B4F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950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</w:rPr>
            </w:pPr>
            <w:r w:rsidRPr="00556B4F">
              <w:rPr>
                <w:sz w:val="16"/>
                <w:szCs w:val="16"/>
                <w:lang w:val="en-US"/>
              </w:rPr>
              <w:t>266° 25' 30"</w:t>
            </w:r>
          </w:p>
        </w:tc>
        <w:tc>
          <w:tcPr>
            <w:tcW w:w="1134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</w:rPr>
            </w:pPr>
            <w:r w:rsidRPr="00556B4F">
              <w:rPr>
                <w:sz w:val="16"/>
                <w:szCs w:val="16"/>
                <w:lang w:val="en-US"/>
              </w:rPr>
              <w:t>76,7</w:t>
            </w:r>
          </w:p>
        </w:tc>
        <w:tc>
          <w:tcPr>
            <w:tcW w:w="1913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972025,4</w:t>
            </w:r>
          </w:p>
        </w:tc>
        <w:tc>
          <w:tcPr>
            <w:tcW w:w="1914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3532221,07</w:t>
            </w:r>
          </w:p>
        </w:tc>
      </w:tr>
      <w:tr w:rsidR="007C0EA7" w:rsidRPr="00556B4F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6B4F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950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</w:rPr>
            </w:pPr>
            <w:r w:rsidRPr="00556B4F">
              <w:rPr>
                <w:sz w:val="16"/>
                <w:szCs w:val="16"/>
                <w:lang w:val="en-US"/>
              </w:rPr>
              <w:t>264° 2' 48"</w:t>
            </w:r>
          </w:p>
        </w:tc>
        <w:tc>
          <w:tcPr>
            <w:tcW w:w="1134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</w:rPr>
            </w:pPr>
            <w:r w:rsidRPr="00556B4F">
              <w:rPr>
                <w:sz w:val="16"/>
                <w:szCs w:val="16"/>
                <w:lang w:val="en-US"/>
              </w:rPr>
              <w:t>71,4</w:t>
            </w:r>
          </w:p>
        </w:tc>
        <w:tc>
          <w:tcPr>
            <w:tcW w:w="1913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972020,62</w:t>
            </w:r>
          </w:p>
        </w:tc>
        <w:tc>
          <w:tcPr>
            <w:tcW w:w="1914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3532144,56</w:t>
            </w:r>
          </w:p>
        </w:tc>
      </w:tr>
      <w:tr w:rsidR="007C0EA7" w:rsidRPr="00556B4F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6B4F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1950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</w:rPr>
            </w:pPr>
            <w:r w:rsidRPr="00556B4F">
              <w:rPr>
                <w:sz w:val="16"/>
                <w:szCs w:val="16"/>
                <w:lang w:val="en-US"/>
              </w:rPr>
              <w:t>84° 2' 48"</w:t>
            </w:r>
          </w:p>
        </w:tc>
        <w:tc>
          <w:tcPr>
            <w:tcW w:w="1134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</w:rPr>
            </w:pPr>
            <w:r w:rsidRPr="00556B4F">
              <w:rPr>
                <w:sz w:val="16"/>
                <w:szCs w:val="16"/>
                <w:lang w:val="en-US"/>
              </w:rPr>
              <w:t>71,4</w:t>
            </w:r>
          </w:p>
        </w:tc>
        <w:tc>
          <w:tcPr>
            <w:tcW w:w="1913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972013,21</w:t>
            </w:r>
          </w:p>
        </w:tc>
        <w:tc>
          <w:tcPr>
            <w:tcW w:w="1914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3532073,5</w:t>
            </w:r>
          </w:p>
        </w:tc>
      </w:tr>
      <w:tr w:rsidR="007C0EA7" w:rsidRPr="00556B4F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6B4F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1950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</w:rPr>
            </w:pPr>
            <w:r w:rsidRPr="00556B4F">
              <w:rPr>
                <w:sz w:val="16"/>
                <w:szCs w:val="16"/>
                <w:lang w:val="en-US"/>
              </w:rPr>
              <w:t>86° 25' 30"</w:t>
            </w:r>
          </w:p>
        </w:tc>
        <w:tc>
          <w:tcPr>
            <w:tcW w:w="1134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</w:rPr>
            </w:pPr>
            <w:r w:rsidRPr="00556B4F">
              <w:rPr>
                <w:sz w:val="16"/>
                <w:szCs w:val="16"/>
                <w:lang w:val="en-US"/>
              </w:rPr>
              <w:t>76,7</w:t>
            </w:r>
          </w:p>
        </w:tc>
        <w:tc>
          <w:tcPr>
            <w:tcW w:w="1913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972020,62</w:t>
            </w:r>
          </w:p>
        </w:tc>
        <w:tc>
          <w:tcPr>
            <w:tcW w:w="1914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3532144,56</w:t>
            </w:r>
          </w:p>
        </w:tc>
      </w:tr>
      <w:tr w:rsidR="007C0EA7" w:rsidRPr="00556B4F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6B4F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21</w:t>
            </w:r>
          </w:p>
        </w:tc>
        <w:tc>
          <w:tcPr>
            <w:tcW w:w="1950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</w:rPr>
            </w:pPr>
            <w:r w:rsidRPr="00556B4F">
              <w:rPr>
                <w:sz w:val="16"/>
                <w:szCs w:val="16"/>
                <w:lang w:val="en-US"/>
              </w:rPr>
              <w:t>112° 49' 0"</w:t>
            </w:r>
          </w:p>
        </w:tc>
        <w:tc>
          <w:tcPr>
            <w:tcW w:w="1134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</w:rPr>
            </w:pPr>
            <w:r w:rsidRPr="00556B4F">
              <w:rPr>
                <w:sz w:val="16"/>
                <w:szCs w:val="16"/>
                <w:lang w:val="en-US"/>
              </w:rPr>
              <w:t>41,0</w:t>
            </w:r>
          </w:p>
        </w:tc>
        <w:tc>
          <w:tcPr>
            <w:tcW w:w="1913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972025,4</w:t>
            </w:r>
          </w:p>
        </w:tc>
        <w:tc>
          <w:tcPr>
            <w:tcW w:w="1914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3532221,07</w:t>
            </w:r>
          </w:p>
        </w:tc>
      </w:tr>
      <w:tr w:rsidR="007C0EA7" w:rsidRPr="00556B4F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6B4F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22</w:t>
            </w:r>
          </w:p>
        </w:tc>
        <w:tc>
          <w:tcPr>
            <w:tcW w:w="1950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</w:rPr>
            </w:pPr>
            <w:r w:rsidRPr="00556B4F">
              <w:rPr>
                <w:sz w:val="16"/>
                <w:szCs w:val="16"/>
                <w:lang w:val="en-US"/>
              </w:rPr>
              <w:t>222° 40' 40"</w:t>
            </w:r>
          </w:p>
        </w:tc>
        <w:tc>
          <w:tcPr>
            <w:tcW w:w="1134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</w:rPr>
            </w:pPr>
            <w:r w:rsidRPr="00556B4F">
              <w:rPr>
                <w:sz w:val="16"/>
                <w:szCs w:val="16"/>
                <w:lang w:val="en-US"/>
              </w:rPr>
              <w:t>130,0</w:t>
            </w:r>
          </w:p>
        </w:tc>
        <w:tc>
          <w:tcPr>
            <w:tcW w:w="1913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972009,51</w:t>
            </w:r>
          </w:p>
        </w:tc>
        <w:tc>
          <w:tcPr>
            <w:tcW w:w="1914" w:type="dxa"/>
            <w:vAlign w:val="center"/>
          </w:tcPr>
          <w:p w:rsidR="007C0EA7" w:rsidRPr="00556B4F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556B4F">
              <w:rPr>
                <w:sz w:val="16"/>
                <w:szCs w:val="16"/>
                <w:lang w:val="en-US"/>
              </w:rPr>
              <w:t>3532258,84</w:t>
            </w:r>
          </w:p>
        </w:tc>
      </w:tr>
    </w:tbl>
    <w:p w:rsidR="007C0EA7" w:rsidRPr="00556B4F" w:rsidRDefault="007C0EA7" w:rsidP="0016321D">
      <w:pPr>
        <w:rPr>
          <w:sz w:val="16"/>
          <w:szCs w:val="16"/>
          <w:lang w:val="en-US"/>
        </w:rPr>
      </w:pPr>
      <w:r w:rsidRPr="00556B4F">
        <w:rPr>
          <w:sz w:val="16"/>
          <w:szCs w:val="16"/>
        </w:rPr>
        <w:t>Площадь</w:t>
      </w:r>
      <w:r w:rsidRPr="00556B4F">
        <w:rPr>
          <w:sz w:val="16"/>
          <w:szCs w:val="16"/>
          <w:lang w:val="en-US"/>
        </w:rPr>
        <w:t xml:space="preserve"> 19 548 кв. м</w:t>
      </w:r>
    </w:p>
    <w:p w:rsidR="007C0EA7" w:rsidRPr="00556B4F" w:rsidRDefault="007C0EA7" w:rsidP="0016321D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9221B2">
      <w:pPr>
        <w:rPr>
          <w:sz w:val="16"/>
          <w:szCs w:val="16"/>
          <w:lang w:val="en-US"/>
        </w:rPr>
      </w:pPr>
      <w:bookmarkStart w:id="14" w:name="_Hlk1337575"/>
      <w:r>
        <w:rPr>
          <w:sz w:val="16"/>
          <w:szCs w:val="16"/>
        </w:rPr>
        <w:t>Земельный участок :ЗУ238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bookmarkEnd w:id="14"/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48° 22' 32"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207,8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971911,14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3532173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182° 27'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40,1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972049,14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3532328,3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181° 16' 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972009,03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3532326,58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190° 3' 35"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972002,71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3532326,44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208° 9'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81,3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971982,53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3532322,86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205° 52' 33"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64,3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971910,84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3532284,5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180° 52' 59"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41,5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971852,95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3532256,42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320° 17' 50"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129,6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971811,44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3532255,78</w:t>
            </w:r>
          </w:p>
        </w:tc>
      </w:tr>
    </w:tbl>
    <w:p w:rsidR="007C0EA7" w:rsidRPr="00A966A8" w:rsidRDefault="007C0EA7" w:rsidP="009221B2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13 843 кв. м</w:t>
      </w:r>
    </w:p>
    <w:p w:rsidR="007C0EA7" w:rsidRPr="00A966A8" w:rsidRDefault="007C0EA7" w:rsidP="009221B2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9221B2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:ЗУ239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53' 13"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971840,57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3532595,85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56' 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971860,89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3532595,81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179° 46' 30"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971860,93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3532631,58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48' 30"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971850,74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3532631,62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46' 30"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971850,78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3532643,59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358° 46' 18"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54,1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971860,97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3532643,55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42' 48"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971915,08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3532642,39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88° 19' 13"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971915,11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3532648,39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85° 52' 21"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971915,69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3532668,17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85° 53' 38"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971917,87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3532698,38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178° 10' 20"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56,1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971918,3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3532704,37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7' 20"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971862,2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3532706,16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88° 15' 51"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971862,64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3532734,88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161° 8' 48"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971863,08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3532749,4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88° 59'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971854,06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3532752,48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86° 31' 37"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971854,44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3532773,9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88° 6' 57"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971854,9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3532781,48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86° 7' 40"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971855,1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3532787,56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87° 17' 18"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62,6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971855,9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3532799,38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86° 47' 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971858,86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3532861,88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177° 45' 23"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971860,24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3532886,44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88° 54' 20"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971855,39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3532886,63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357° 23' 20"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971855,65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3532900,24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88° 13'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971867,93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3532899,68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179° 43' 35"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971868,57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3532920,24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179° 2' 42"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971856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3532920,3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179° 3' 57"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971850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3532920,4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268° 59' 11"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287,8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971846,32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3532920,46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268° 58' 30"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36,9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971841,23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3532632,74</w:t>
            </w:r>
          </w:p>
        </w:tc>
      </w:tr>
    </w:tbl>
    <w:p w:rsidR="007C0EA7" w:rsidRPr="00A966A8" w:rsidRDefault="007C0EA7" w:rsidP="009221B2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8 597 кв. м</w:t>
      </w:r>
    </w:p>
    <w:p w:rsidR="007C0EA7" w:rsidRPr="00A966A8" w:rsidRDefault="007C0EA7" w:rsidP="009221B2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9221B2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:ЗУ240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87° 33'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36,6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971922,92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3532786,9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177° 51' 23"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971924,48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3532823,44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267° 20'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971899,9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3532824,36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357° 54' 30"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971898,5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3532794,24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311° 3' 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971917,12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3532793,56</w:t>
            </w:r>
          </w:p>
        </w:tc>
      </w:tr>
    </w:tbl>
    <w:p w:rsidR="007C0EA7" w:rsidRPr="00A966A8" w:rsidRDefault="007C0EA7" w:rsidP="009221B2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763 кв. м</w:t>
      </w:r>
    </w:p>
    <w:p w:rsidR="007C0EA7" w:rsidRDefault="007C0EA7" w:rsidP="009221B2">
      <w:pPr>
        <w:pBdr>
          <w:top w:val="single" w:sz="4" w:space="1" w:color="BFBFBF"/>
        </w:pBdr>
        <w:rPr>
          <w:sz w:val="16"/>
          <w:szCs w:val="16"/>
        </w:rPr>
      </w:pPr>
    </w:p>
    <w:p w:rsidR="007C0EA7" w:rsidRDefault="007C0EA7" w:rsidP="009221B2">
      <w:pPr>
        <w:pBdr>
          <w:top w:val="single" w:sz="4" w:space="1" w:color="BFBFBF"/>
        </w:pBdr>
        <w:rPr>
          <w:sz w:val="16"/>
          <w:szCs w:val="16"/>
        </w:rPr>
      </w:pPr>
    </w:p>
    <w:p w:rsidR="007C0EA7" w:rsidRDefault="007C0EA7" w:rsidP="009221B2">
      <w:pPr>
        <w:pBdr>
          <w:top w:val="single" w:sz="4" w:space="1" w:color="BFBFBF"/>
        </w:pBdr>
        <w:rPr>
          <w:sz w:val="16"/>
          <w:szCs w:val="16"/>
        </w:rPr>
      </w:pPr>
    </w:p>
    <w:p w:rsidR="007C0EA7" w:rsidRDefault="007C0EA7" w:rsidP="009221B2">
      <w:pPr>
        <w:pBdr>
          <w:top w:val="single" w:sz="4" w:space="1" w:color="BFBFBF"/>
        </w:pBdr>
        <w:rPr>
          <w:sz w:val="16"/>
          <w:szCs w:val="16"/>
        </w:rPr>
      </w:pPr>
    </w:p>
    <w:p w:rsidR="007C0EA7" w:rsidRPr="004B2399" w:rsidRDefault="007C0EA7" w:rsidP="009221B2">
      <w:pPr>
        <w:pBdr>
          <w:top w:val="single" w:sz="4" w:space="1" w:color="BFBFBF"/>
        </w:pBdr>
        <w:rPr>
          <w:sz w:val="16"/>
          <w:szCs w:val="16"/>
        </w:rPr>
      </w:pPr>
    </w:p>
    <w:p w:rsidR="007C0EA7" w:rsidRPr="00A966A8" w:rsidRDefault="007C0EA7" w:rsidP="009221B2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:ЗУ241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87° 31' 57"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39,5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971925,36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3532843,97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178° 23' 15"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971927,06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3532883,42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178° 12' 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971913,56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3532883,8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177° 24' 51"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971906,23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3532884,03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268° 1' 33"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39,5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971901,58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3532884,24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358° 9' 16"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971900,22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3532844,78</w:t>
            </w:r>
          </w:p>
        </w:tc>
      </w:tr>
    </w:tbl>
    <w:p w:rsidR="007C0EA7" w:rsidRPr="00A966A8" w:rsidRDefault="007C0EA7" w:rsidP="009221B2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999 кв. м</w:t>
      </w:r>
    </w:p>
    <w:p w:rsidR="007C0EA7" w:rsidRPr="00A966A8" w:rsidRDefault="007C0EA7" w:rsidP="009221B2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9221B2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:ЗУ242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40' 54"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971868,57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3532920,24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295° 20' 46"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971872,17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3532920,22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266° 8' 48"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971872,26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3532920,03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357° 0' 40"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971870,3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3532890,93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48' 51"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971904,01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3532889,17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971904,11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3532920,02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37' 49"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971904,11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3532920,07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44' 54"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971907,21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3532920,05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46'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971927,7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3532919,96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177° 50' 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971927,66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3532909,9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179° 0'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971913,9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3532910,42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268° 26' 51"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971906,94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3532910,54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268° 33' 29"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971906,34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3532888,4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177° 24' 51"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971906,23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3532884,03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176° 56' 35"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971901,58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3532884,24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88° 11' 30"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971867,5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3532886,06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88° 13'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971867,93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3532899,68</w:t>
            </w:r>
          </w:p>
        </w:tc>
      </w:tr>
    </w:tbl>
    <w:p w:rsidR="007C0EA7" w:rsidRPr="00A966A8" w:rsidRDefault="007C0EA7" w:rsidP="009221B2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573 кв. м</w:t>
      </w:r>
    </w:p>
    <w:p w:rsidR="007C0EA7" w:rsidRPr="00A966A8" w:rsidRDefault="007C0EA7" w:rsidP="009221B2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9221B2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:ЗУ243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175C" w:rsidRDefault="007C0EA7" w:rsidP="006740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55175C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bottom"/>
          </w:tcPr>
          <w:p w:rsidR="007C0EA7" w:rsidRPr="00BF2585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175° 36’ 11”</w:t>
            </w:r>
          </w:p>
        </w:tc>
        <w:tc>
          <w:tcPr>
            <w:tcW w:w="1134" w:type="dxa"/>
            <w:vAlign w:val="bottom"/>
          </w:tcPr>
          <w:p w:rsidR="007C0EA7" w:rsidRPr="00BF2585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4.95</w:t>
            </w:r>
          </w:p>
        </w:tc>
        <w:tc>
          <w:tcPr>
            <w:tcW w:w="1913" w:type="dxa"/>
            <w:vAlign w:val="bottom"/>
          </w:tcPr>
          <w:p w:rsidR="007C0EA7" w:rsidRPr="0055175C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971 927.68</w:t>
            </w:r>
          </w:p>
        </w:tc>
        <w:tc>
          <w:tcPr>
            <w:tcW w:w="1914" w:type="dxa"/>
            <w:vAlign w:val="bottom"/>
          </w:tcPr>
          <w:p w:rsidR="007C0EA7" w:rsidRPr="0055175C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3 532 966.64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175C" w:rsidRDefault="007C0EA7" w:rsidP="006740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55175C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bottom"/>
          </w:tcPr>
          <w:p w:rsidR="007C0EA7" w:rsidRPr="00BF2585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86° 05’ 53”</w:t>
            </w:r>
          </w:p>
        </w:tc>
        <w:tc>
          <w:tcPr>
            <w:tcW w:w="1134" w:type="dxa"/>
            <w:vAlign w:val="bottom"/>
          </w:tcPr>
          <w:p w:rsidR="007C0EA7" w:rsidRPr="00BF2585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26.74</w:t>
            </w:r>
          </w:p>
        </w:tc>
        <w:tc>
          <w:tcPr>
            <w:tcW w:w="1913" w:type="dxa"/>
            <w:vAlign w:val="bottom"/>
          </w:tcPr>
          <w:p w:rsidR="007C0EA7" w:rsidRPr="0055175C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971 922.74</w:t>
            </w:r>
          </w:p>
        </w:tc>
        <w:tc>
          <w:tcPr>
            <w:tcW w:w="1914" w:type="dxa"/>
            <w:vAlign w:val="bottom"/>
          </w:tcPr>
          <w:p w:rsidR="007C0EA7" w:rsidRPr="0055175C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3 532 967.02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175C" w:rsidRDefault="007C0EA7" w:rsidP="006740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55175C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bottom"/>
          </w:tcPr>
          <w:p w:rsidR="007C0EA7" w:rsidRPr="00BF2585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178° 12’ 04”</w:t>
            </w:r>
          </w:p>
        </w:tc>
        <w:tc>
          <w:tcPr>
            <w:tcW w:w="1134" w:type="dxa"/>
            <w:vAlign w:val="bottom"/>
          </w:tcPr>
          <w:p w:rsidR="007C0EA7" w:rsidRPr="00BF2585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6.36</w:t>
            </w:r>
          </w:p>
        </w:tc>
        <w:tc>
          <w:tcPr>
            <w:tcW w:w="1913" w:type="dxa"/>
            <w:vAlign w:val="bottom"/>
          </w:tcPr>
          <w:p w:rsidR="007C0EA7" w:rsidRPr="0055175C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971 924.56</w:t>
            </w:r>
          </w:p>
        </w:tc>
        <w:tc>
          <w:tcPr>
            <w:tcW w:w="1914" w:type="dxa"/>
            <w:vAlign w:val="bottom"/>
          </w:tcPr>
          <w:p w:rsidR="007C0EA7" w:rsidRPr="0055175C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3 532 993.70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175C" w:rsidRDefault="007C0EA7" w:rsidP="006740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55175C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bottom"/>
          </w:tcPr>
          <w:p w:rsidR="007C0EA7" w:rsidRPr="00BF2585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267° 44’ 59”</w:t>
            </w:r>
          </w:p>
        </w:tc>
        <w:tc>
          <w:tcPr>
            <w:tcW w:w="1134" w:type="dxa"/>
            <w:vAlign w:val="bottom"/>
          </w:tcPr>
          <w:p w:rsidR="007C0EA7" w:rsidRPr="00BF2585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10.95</w:t>
            </w:r>
          </w:p>
        </w:tc>
        <w:tc>
          <w:tcPr>
            <w:tcW w:w="1913" w:type="dxa"/>
            <w:vAlign w:val="bottom"/>
          </w:tcPr>
          <w:p w:rsidR="007C0EA7" w:rsidRPr="0055175C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971 918.20</w:t>
            </w:r>
          </w:p>
        </w:tc>
        <w:tc>
          <w:tcPr>
            <w:tcW w:w="1914" w:type="dxa"/>
            <w:vAlign w:val="bottom"/>
          </w:tcPr>
          <w:p w:rsidR="007C0EA7" w:rsidRPr="0055175C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3 532 993.90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175C" w:rsidRDefault="007C0EA7" w:rsidP="006740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55175C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bottom"/>
          </w:tcPr>
          <w:p w:rsidR="007C0EA7" w:rsidRPr="00BF2585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268° 00’ 20”</w:t>
            </w:r>
          </w:p>
        </w:tc>
        <w:tc>
          <w:tcPr>
            <w:tcW w:w="1134" w:type="dxa"/>
            <w:vAlign w:val="bottom"/>
          </w:tcPr>
          <w:p w:rsidR="007C0EA7" w:rsidRPr="00BF2585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1.16</w:t>
            </w:r>
          </w:p>
        </w:tc>
        <w:tc>
          <w:tcPr>
            <w:tcW w:w="1913" w:type="dxa"/>
            <w:vAlign w:val="bottom"/>
          </w:tcPr>
          <w:p w:rsidR="007C0EA7" w:rsidRPr="0055175C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971 917.77</w:t>
            </w:r>
          </w:p>
        </w:tc>
        <w:tc>
          <w:tcPr>
            <w:tcW w:w="1914" w:type="dxa"/>
            <w:vAlign w:val="bottom"/>
          </w:tcPr>
          <w:p w:rsidR="007C0EA7" w:rsidRPr="0055175C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3 532 982.96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175C" w:rsidRDefault="007C0EA7" w:rsidP="006740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55175C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bottom"/>
          </w:tcPr>
          <w:p w:rsidR="007C0EA7" w:rsidRPr="00BF2585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268° 56’ 56”</w:t>
            </w:r>
          </w:p>
        </w:tc>
        <w:tc>
          <w:tcPr>
            <w:tcW w:w="1134" w:type="dxa"/>
            <w:vAlign w:val="bottom"/>
          </w:tcPr>
          <w:p w:rsidR="007C0EA7" w:rsidRPr="00BF2585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1.07</w:t>
            </w:r>
          </w:p>
        </w:tc>
        <w:tc>
          <w:tcPr>
            <w:tcW w:w="1913" w:type="dxa"/>
            <w:vAlign w:val="bottom"/>
          </w:tcPr>
          <w:p w:rsidR="007C0EA7" w:rsidRPr="0055175C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971 917.73</w:t>
            </w:r>
          </w:p>
        </w:tc>
        <w:tc>
          <w:tcPr>
            <w:tcW w:w="1914" w:type="dxa"/>
            <w:vAlign w:val="bottom"/>
          </w:tcPr>
          <w:p w:rsidR="007C0EA7" w:rsidRPr="0055175C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3 532 981.80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175C" w:rsidRDefault="007C0EA7" w:rsidP="006740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55175C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bottom"/>
          </w:tcPr>
          <w:p w:rsidR="007C0EA7" w:rsidRPr="00BF2585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359° 07’ 53”</w:t>
            </w:r>
          </w:p>
        </w:tc>
        <w:tc>
          <w:tcPr>
            <w:tcW w:w="1134" w:type="dxa"/>
            <w:vAlign w:val="bottom"/>
          </w:tcPr>
          <w:p w:rsidR="007C0EA7" w:rsidRPr="00BF2585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0.54</w:t>
            </w:r>
          </w:p>
        </w:tc>
        <w:tc>
          <w:tcPr>
            <w:tcW w:w="1913" w:type="dxa"/>
            <w:vAlign w:val="bottom"/>
          </w:tcPr>
          <w:p w:rsidR="007C0EA7" w:rsidRPr="0055175C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971 917.71</w:t>
            </w:r>
          </w:p>
        </w:tc>
        <w:tc>
          <w:tcPr>
            <w:tcW w:w="1914" w:type="dxa"/>
            <w:vAlign w:val="bottom"/>
          </w:tcPr>
          <w:p w:rsidR="007C0EA7" w:rsidRPr="0055175C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3 532 980.73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175C" w:rsidRDefault="007C0EA7" w:rsidP="006740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55175C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bottom"/>
          </w:tcPr>
          <w:p w:rsidR="007C0EA7" w:rsidRPr="00BF2585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270° 16’ 41”</w:t>
            </w:r>
          </w:p>
        </w:tc>
        <w:tc>
          <w:tcPr>
            <w:tcW w:w="1134" w:type="dxa"/>
            <w:vAlign w:val="bottom"/>
          </w:tcPr>
          <w:p w:rsidR="007C0EA7" w:rsidRPr="00BF2585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2.08</w:t>
            </w:r>
          </w:p>
        </w:tc>
        <w:tc>
          <w:tcPr>
            <w:tcW w:w="1913" w:type="dxa"/>
            <w:vAlign w:val="bottom"/>
          </w:tcPr>
          <w:p w:rsidR="007C0EA7" w:rsidRPr="0055175C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971 918.25</w:t>
            </w:r>
          </w:p>
        </w:tc>
        <w:tc>
          <w:tcPr>
            <w:tcW w:w="1914" w:type="dxa"/>
            <w:vAlign w:val="bottom"/>
          </w:tcPr>
          <w:p w:rsidR="007C0EA7" w:rsidRPr="0055175C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3 532 980.72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175C" w:rsidRDefault="007C0EA7" w:rsidP="006740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55175C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bottom"/>
          </w:tcPr>
          <w:p w:rsidR="007C0EA7" w:rsidRPr="00BF2585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183° 16’ 44”</w:t>
            </w:r>
          </w:p>
        </w:tc>
        <w:tc>
          <w:tcPr>
            <w:tcW w:w="1134" w:type="dxa"/>
            <w:vAlign w:val="bottom"/>
          </w:tcPr>
          <w:p w:rsidR="007C0EA7" w:rsidRPr="00BF2585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0.20</w:t>
            </w:r>
          </w:p>
        </w:tc>
        <w:tc>
          <w:tcPr>
            <w:tcW w:w="1913" w:type="dxa"/>
            <w:vAlign w:val="bottom"/>
          </w:tcPr>
          <w:p w:rsidR="007C0EA7" w:rsidRPr="0055175C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971 918.26</w:t>
            </w:r>
          </w:p>
        </w:tc>
        <w:tc>
          <w:tcPr>
            <w:tcW w:w="1914" w:type="dxa"/>
            <w:vAlign w:val="bottom"/>
          </w:tcPr>
          <w:p w:rsidR="007C0EA7" w:rsidRPr="0055175C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3 532 978.64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175C" w:rsidRDefault="007C0EA7" w:rsidP="006740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55175C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bottom"/>
          </w:tcPr>
          <w:p w:rsidR="007C0EA7" w:rsidRPr="00BF2585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265° 34’ 11”</w:t>
            </w:r>
          </w:p>
        </w:tc>
        <w:tc>
          <w:tcPr>
            <w:tcW w:w="1134" w:type="dxa"/>
            <w:vAlign w:val="bottom"/>
          </w:tcPr>
          <w:p w:rsidR="007C0EA7" w:rsidRPr="00BF2585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1.16</w:t>
            </w:r>
          </w:p>
        </w:tc>
        <w:tc>
          <w:tcPr>
            <w:tcW w:w="1913" w:type="dxa"/>
            <w:vAlign w:val="bottom"/>
          </w:tcPr>
          <w:p w:rsidR="007C0EA7" w:rsidRPr="0055175C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971 918.06</w:t>
            </w:r>
          </w:p>
        </w:tc>
        <w:tc>
          <w:tcPr>
            <w:tcW w:w="1914" w:type="dxa"/>
            <w:vAlign w:val="bottom"/>
          </w:tcPr>
          <w:p w:rsidR="007C0EA7" w:rsidRPr="0055175C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3 532 978.63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175C" w:rsidRDefault="007C0EA7" w:rsidP="006740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55175C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950" w:type="dxa"/>
            <w:vAlign w:val="bottom"/>
          </w:tcPr>
          <w:p w:rsidR="007C0EA7" w:rsidRPr="00BF2585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267° 36’ 14”</w:t>
            </w:r>
          </w:p>
        </w:tc>
        <w:tc>
          <w:tcPr>
            <w:tcW w:w="1134" w:type="dxa"/>
            <w:vAlign w:val="bottom"/>
          </w:tcPr>
          <w:p w:rsidR="007C0EA7" w:rsidRPr="00BF2585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10.53</w:t>
            </w:r>
          </w:p>
        </w:tc>
        <w:tc>
          <w:tcPr>
            <w:tcW w:w="1913" w:type="dxa"/>
            <w:vAlign w:val="bottom"/>
          </w:tcPr>
          <w:p w:rsidR="007C0EA7" w:rsidRPr="0055175C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971 917.97</w:t>
            </w:r>
          </w:p>
        </w:tc>
        <w:tc>
          <w:tcPr>
            <w:tcW w:w="1914" w:type="dxa"/>
            <w:vAlign w:val="bottom"/>
          </w:tcPr>
          <w:p w:rsidR="007C0EA7" w:rsidRPr="0055175C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3 532 977.47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175C" w:rsidRDefault="007C0EA7" w:rsidP="006740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55175C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950" w:type="dxa"/>
            <w:vAlign w:val="bottom"/>
          </w:tcPr>
          <w:p w:rsidR="007C0EA7" w:rsidRPr="00BF2585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177° 27’ 09”</w:t>
            </w:r>
          </w:p>
        </w:tc>
        <w:tc>
          <w:tcPr>
            <w:tcW w:w="1134" w:type="dxa"/>
            <w:vAlign w:val="bottom"/>
          </w:tcPr>
          <w:p w:rsidR="007C0EA7" w:rsidRPr="00BF2585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9.43</w:t>
            </w:r>
          </w:p>
        </w:tc>
        <w:tc>
          <w:tcPr>
            <w:tcW w:w="1913" w:type="dxa"/>
            <w:vAlign w:val="bottom"/>
          </w:tcPr>
          <w:p w:rsidR="007C0EA7" w:rsidRPr="0055175C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971 917.53</w:t>
            </w:r>
          </w:p>
        </w:tc>
        <w:tc>
          <w:tcPr>
            <w:tcW w:w="1914" w:type="dxa"/>
            <w:vAlign w:val="bottom"/>
          </w:tcPr>
          <w:p w:rsidR="007C0EA7" w:rsidRPr="0055175C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3 532 966.95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175C" w:rsidRDefault="007C0EA7" w:rsidP="006740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55175C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950" w:type="dxa"/>
            <w:vAlign w:val="bottom"/>
          </w:tcPr>
          <w:p w:rsidR="007C0EA7" w:rsidRPr="00BF2585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122° 44’ 39”</w:t>
            </w:r>
          </w:p>
        </w:tc>
        <w:tc>
          <w:tcPr>
            <w:tcW w:w="1134" w:type="dxa"/>
            <w:vAlign w:val="bottom"/>
          </w:tcPr>
          <w:p w:rsidR="007C0EA7" w:rsidRPr="00BF2585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1.37</w:t>
            </w:r>
          </w:p>
        </w:tc>
        <w:tc>
          <w:tcPr>
            <w:tcW w:w="1913" w:type="dxa"/>
            <w:vAlign w:val="bottom"/>
          </w:tcPr>
          <w:p w:rsidR="007C0EA7" w:rsidRPr="0055175C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971 908.11</w:t>
            </w:r>
          </w:p>
        </w:tc>
        <w:tc>
          <w:tcPr>
            <w:tcW w:w="1914" w:type="dxa"/>
            <w:vAlign w:val="bottom"/>
          </w:tcPr>
          <w:p w:rsidR="007C0EA7" w:rsidRPr="0055175C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3 532 967.37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175C" w:rsidRDefault="007C0EA7" w:rsidP="006740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55175C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950" w:type="dxa"/>
            <w:vAlign w:val="bottom"/>
          </w:tcPr>
          <w:p w:rsidR="007C0EA7" w:rsidRPr="00BF2585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180° 00’ 00”</w:t>
            </w:r>
          </w:p>
        </w:tc>
        <w:tc>
          <w:tcPr>
            <w:tcW w:w="1134" w:type="dxa"/>
            <w:vAlign w:val="bottom"/>
          </w:tcPr>
          <w:p w:rsidR="007C0EA7" w:rsidRPr="00BF2585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1.59</w:t>
            </w:r>
          </w:p>
        </w:tc>
        <w:tc>
          <w:tcPr>
            <w:tcW w:w="1913" w:type="dxa"/>
            <w:vAlign w:val="bottom"/>
          </w:tcPr>
          <w:p w:rsidR="007C0EA7" w:rsidRPr="0055175C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971 907.37</w:t>
            </w:r>
          </w:p>
        </w:tc>
        <w:tc>
          <w:tcPr>
            <w:tcW w:w="1914" w:type="dxa"/>
            <w:vAlign w:val="bottom"/>
          </w:tcPr>
          <w:p w:rsidR="007C0EA7" w:rsidRPr="0055175C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3 532 968.52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175C" w:rsidRDefault="007C0EA7" w:rsidP="006740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55175C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950" w:type="dxa"/>
            <w:vAlign w:val="bottom"/>
          </w:tcPr>
          <w:p w:rsidR="007C0EA7" w:rsidRPr="00BF2585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129° 01’ 45”</w:t>
            </w:r>
          </w:p>
        </w:tc>
        <w:tc>
          <w:tcPr>
            <w:tcW w:w="1134" w:type="dxa"/>
            <w:vAlign w:val="bottom"/>
          </w:tcPr>
          <w:p w:rsidR="007C0EA7" w:rsidRPr="00BF2585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2.84</w:t>
            </w:r>
          </w:p>
        </w:tc>
        <w:tc>
          <w:tcPr>
            <w:tcW w:w="1913" w:type="dxa"/>
            <w:vAlign w:val="bottom"/>
          </w:tcPr>
          <w:p w:rsidR="007C0EA7" w:rsidRPr="0055175C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971 905.78</w:t>
            </w:r>
          </w:p>
        </w:tc>
        <w:tc>
          <w:tcPr>
            <w:tcW w:w="1914" w:type="dxa"/>
            <w:vAlign w:val="bottom"/>
          </w:tcPr>
          <w:p w:rsidR="007C0EA7" w:rsidRPr="0055175C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3 532 968.52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175C" w:rsidRDefault="007C0EA7" w:rsidP="006740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55175C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950" w:type="dxa"/>
            <w:vAlign w:val="bottom"/>
          </w:tcPr>
          <w:p w:rsidR="007C0EA7" w:rsidRPr="00BF2585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266° 02’ 57”</w:t>
            </w:r>
          </w:p>
        </w:tc>
        <w:tc>
          <w:tcPr>
            <w:tcW w:w="1134" w:type="dxa"/>
            <w:vAlign w:val="bottom"/>
          </w:tcPr>
          <w:p w:rsidR="007C0EA7" w:rsidRPr="00BF2585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30.91</w:t>
            </w:r>
          </w:p>
        </w:tc>
        <w:tc>
          <w:tcPr>
            <w:tcW w:w="1913" w:type="dxa"/>
            <w:vAlign w:val="bottom"/>
          </w:tcPr>
          <w:p w:rsidR="007C0EA7" w:rsidRPr="0055175C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971 903.99</w:t>
            </w:r>
          </w:p>
        </w:tc>
        <w:tc>
          <w:tcPr>
            <w:tcW w:w="1914" w:type="dxa"/>
            <w:vAlign w:val="bottom"/>
          </w:tcPr>
          <w:p w:rsidR="007C0EA7" w:rsidRPr="0055175C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3 532 970.73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175C" w:rsidRDefault="007C0EA7" w:rsidP="006740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55175C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950" w:type="dxa"/>
            <w:vAlign w:val="bottom"/>
          </w:tcPr>
          <w:p w:rsidR="007C0EA7" w:rsidRPr="00BF2585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4° 07’ 37”</w:t>
            </w:r>
          </w:p>
        </w:tc>
        <w:tc>
          <w:tcPr>
            <w:tcW w:w="1134" w:type="dxa"/>
            <w:vAlign w:val="bottom"/>
          </w:tcPr>
          <w:p w:rsidR="007C0EA7" w:rsidRPr="00BF2585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3.89</w:t>
            </w:r>
          </w:p>
        </w:tc>
        <w:tc>
          <w:tcPr>
            <w:tcW w:w="1913" w:type="dxa"/>
            <w:vAlign w:val="bottom"/>
          </w:tcPr>
          <w:p w:rsidR="007C0EA7" w:rsidRPr="0055175C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971 901.86</w:t>
            </w:r>
          </w:p>
        </w:tc>
        <w:tc>
          <w:tcPr>
            <w:tcW w:w="1914" w:type="dxa"/>
            <w:vAlign w:val="bottom"/>
          </w:tcPr>
          <w:p w:rsidR="007C0EA7" w:rsidRPr="0055175C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3 532 939.89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175C" w:rsidRDefault="007C0EA7" w:rsidP="006740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55175C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950" w:type="dxa"/>
            <w:vAlign w:val="bottom"/>
          </w:tcPr>
          <w:p w:rsidR="007C0EA7" w:rsidRPr="00BF2585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359° 23’ 05”</w:t>
            </w:r>
          </w:p>
        </w:tc>
        <w:tc>
          <w:tcPr>
            <w:tcW w:w="1134" w:type="dxa"/>
            <w:vAlign w:val="bottom"/>
          </w:tcPr>
          <w:p w:rsidR="007C0EA7" w:rsidRPr="00BF2585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20.43</w:t>
            </w:r>
          </w:p>
        </w:tc>
        <w:tc>
          <w:tcPr>
            <w:tcW w:w="1913" w:type="dxa"/>
            <w:vAlign w:val="bottom"/>
          </w:tcPr>
          <w:p w:rsidR="007C0EA7" w:rsidRPr="0055175C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971 905.74</w:t>
            </w:r>
          </w:p>
        </w:tc>
        <w:tc>
          <w:tcPr>
            <w:tcW w:w="1914" w:type="dxa"/>
            <w:vAlign w:val="bottom"/>
          </w:tcPr>
          <w:p w:rsidR="007C0EA7" w:rsidRPr="0055175C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3 532 940.17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55175C" w:rsidRDefault="007C0EA7" w:rsidP="006740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55175C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1950" w:type="dxa"/>
            <w:vAlign w:val="bottom"/>
          </w:tcPr>
          <w:p w:rsidR="007C0EA7" w:rsidRPr="00BF2585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86° 45’ 44”</w:t>
            </w:r>
          </w:p>
        </w:tc>
        <w:tc>
          <w:tcPr>
            <w:tcW w:w="1134" w:type="dxa"/>
            <w:vAlign w:val="bottom"/>
          </w:tcPr>
          <w:p w:rsidR="007C0EA7" w:rsidRPr="00BF2585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BF2585">
              <w:rPr>
                <w:color w:val="000000"/>
                <w:sz w:val="16"/>
                <w:szCs w:val="16"/>
              </w:rPr>
              <w:t>26.73</w:t>
            </w:r>
          </w:p>
        </w:tc>
        <w:tc>
          <w:tcPr>
            <w:tcW w:w="1913" w:type="dxa"/>
            <w:vAlign w:val="bottom"/>
          </w:tcPr>
          <w:p w:rsidR="007C0EA7" w:rsidRPr="0055175C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971 926.17</w:t>
            </w:r>
          </w:p>
        </w:tc>
        <w:tc>
          <w:tcPr>
            <w:tcW w:w="1914" w:type="dxa"/>
            <w:vAlign w:val="bottom"/>
          </w:tcPr>
          <w:p w:rsidR="007C0EA7" w:rsidRPr="0055175C" w:rsidRDefault="007C0EA7" w:rsidP="006740AE">
            <w:pPr>
              <w:jc w:val="center"/>
              <w:rPr>
                <w:color w:val="000000"/>
                <w:sz w:val="16"/>
                <w:szCs w:val="16"/>
              </w:rPr>
            </w:pPr>
            <w:r w:rsidRPr="0055175C">
              <w:rPr>
                <w:color w:val="000000"/>
                <w:sz w:val="16"/>
                <w:szCs w:val="16"/>
              </w:rPr>
              <w:t>3 532 939.95</w:t>
            </w:r>
          </w:p>
        </w:tc>
      </w:tr>
    </w:tbl>
    <w:p w:rsidR="007C0EA7" w:rsidRPr="006740AE" w:rsidRDefault="007C0EA7" w:rsidP="009221B2">
      <w:pPr>
        <w:rPr>
          <w:sz w:val="16"/>
          <w:szCs w:val="16"/>
        </w:rPr>
      </w:pPr>
      <w:r w:rsidRPr="00A966A8">
        <w:rPr>
          <w:sz w:val="16"/>
          <w:szCs w:val="16"/>
        </w:rPr>
        <w:t>Площадь</w:t>
      </w:r>
      <w:r w:rsidRPr="006740AE">
        <w:rPr>
          <w:sz w:val="16"/>
          <w:szCs w:val="16"/>
        </w:rPr>
        <w:t xml:space="preserve"> </w:t>
      </w:r>
      <w:r>
        <w:rPr>
          <w:sz w:val="16"/>
          <w:szCs w:val="16"/>
        </w:rPr>
        <w:t>814</w:t>
      </w:r>
      <w:r w:rsidRPr="006740AE">
        <w:rPr>
          <w:sz w:val="16"/>
          <w:szCs w:val="16"/>
        </w:rPr>
        <w:t xml:space="preserve"> кв. м</w:t>
      </w:r>
    </w:p>
    <w:p w:rsidR="007C0EA7" w:rsidRPr="006740AE" w:rsidRDefault="007C0EA7" w:rsidP="009221B2">
      <w:pPr>
        <w:pBdr>
          <w:top w:val="single" w:sz="4" w:space="1" w:color="BFBFBF"/>
        </w:pBdr>
        <w:rPr>
          <w:sz w:val="16"/>
          <w:szCs w:val="16"/>
        </w:rPr>
      </w:pPr>
    </w:p>
    <w:p w:rsidR="007C0EA7" w:rsidRPr="006740AE" w:rsidRDefault="007C0EA7" w:rsidP="0016321D">
      <w:pPr>
        <w:rPr>
          <w:sz w:val="16"/>
          <w:szCs w:val="16"/>
        </w:rPr>
      </w:pPr>
      <w:r>
        <w:rPr>
          <w:sz w:val="16"/>
          <w:szCs w:val="16"/>
        </w:rPr>
        <w:t>Земельный участок :ЗУ244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6740AE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</w:rPr>
            </w:pPr>
            <w:r w:rsidRPr="006740AE">
              <w:rPr>
                <w:sz w:val="16"/>
                <w:szCs w:val="16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6740AE">
              <w:rPr>
                <w:sz w:val="16"/>
                <w:szCs w:val="16"/>
              </w:rPr>
              <w:t>271° 1' 22"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6740AE">
              <w:rPr>
                <w:sz w:val="16"/>
                <w:szCs w:val="16"/>
              </w:rPr>
              <w:t>1,7</w:t>
            </w:r>
          </w:p>
        </w:tc>
        <w:tc>
          <w:tcPr>
            <w:tcW w:w="1913" w:type="dxa"/>
            <w:vAlign w:val="center"/>
          </w:tcPr>
          <w:p w:rsidR="007C0EA7" w:rsidRPr="006740AE" w:rsidRDefault="007C0EA7" w:rsidP="00095520">
            <w:pPr>
              <w:jc w:val="center"/>
              <w:rPr>
                <w:sz w:val="16"/>
                <w:szCs w:val="16"/>
              </w:rPr>
            </w:pPr>
            <w:r w:rsidRPr="006740AE">
              <w:rPr>
                <w:sz w:val="16"/>
                <w:szCs w:val="16"/>
              </w:rPr>
              <w:t>971832,17</w:t>
            </w:r>
          </w:p>
        </w:tc>
        <w:tc>
          <w:tcPr>
            <w:tcW w:w="1914" w:type="dxa"/>
            <w:vAlign w:val="center"/>
          </w:tcPr>
          <w:p w:rsidR="007C0EA7" w:rsidRPr="006740AE" w:rsidRDefault="007C0EA7" w:rsidP="00095520">
            <w:pPr>
              <w:jc w:val="center"/>
              <w:rPr>
                <w:sz w:val="16"/>
                <w:szCs w:val="16"/>
              </w:rPr>
            </w:pPr>
            <w:r w:rsidRPr="006740AE">
              <w:rPr>
                <w:sz w:val="16"/>
                <w:szCs w:val="16"/>
              </w:rPr>
              <w:t>3533016,05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6740AE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</w:rPr>
            </w:pPr>
            <w:r w:rsidRPr="006740AE">
              <w:rPr>
                <w:sz w:val="16"/>
                <w:szCs w:val="16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6740AE">
              <w:rPr>
                <w:sz w:val="16"/>
                <w:szCs w:val="16"/>
              </w:rPr>
              <w:t>345° 51' 2</w:t>
            </w:r>
            <w:r w:rsidRPr="00A966A8">
              <w:rPr>
                <w:sz w:val="16"/>
                <w:szCs w:val="16"/>
                <w:lang w:val="en-US"/>
              </w:rPr>
              <w:t>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971832,2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3533014,37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266° 41' 57"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971849,94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3533009,9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265° 39' 57"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971849,38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3533000,19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237° 47' 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971848,3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3532985,94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177° 42' 26"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971842,1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3532976,1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268° 5' 27"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971830,11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3532976,58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55' 53"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971830,02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3532973,88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357° 58' 12"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971846,76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3532973,86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971854,66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3532973,58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268° 49' 51"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971854,66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3532971,62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268° 35' 15"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971854,62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3532969,66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358° 14' 23"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40,7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971854,37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3532959,52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268° 21' 48"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971895,05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3532958,27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971894,7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3532946,02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4° 37' 52"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971894,7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3532939,31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86° 2' 56"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971901,86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3532939,89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87° 56' 56"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971903,99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3532970,73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84° 51' 18"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971904,25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3532977,99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86° 11' 21"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971904,72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3532983,21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86° 17' 11"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971905,46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3532994,32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356° 43'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49,1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971907,25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3533021,9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267° 5' 23"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971956,24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3533019,09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357° 43' 49"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41,4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971955,02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3532995,09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267° 12' 29"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971996,4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3532993,45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357° 3'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971994,98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3532964,33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87° 9' 39"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37,8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972002,58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3532963,94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177° 5' 59"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40,3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972004,45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3533001,65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87° 5' 55"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971964,18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3533003,69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179° 56' 59"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57,1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971965,86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3533036,84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21' 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971908,76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3533036,89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186° 33' 31"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971909,14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3533070,47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263° 27' 16"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971905,4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3533070,04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178° 17' 28"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41,2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971901,57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3533036,66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226° 21' 22"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971860,34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3533037,89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268° 37' 23"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971856,01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3533033,35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313° 40' 41"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57,6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971855,58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3533015,46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86° 35' 14"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971895,38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3532973,78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357° 55' 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971896,94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3532999,94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87° 0' 48"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971899,14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3532999,86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176° 50' 57"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971899,26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3533002,16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86° 35' 54"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971897,08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3533002,28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176° 30' 38"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971898,56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3533027,18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87° 53' 54"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971893,64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3533027,48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176° 13' 39"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971893,72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3533029,66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266° 54' 21"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971891,9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3533029,78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176° 22' 17"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971891,78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3533027,56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266° 18' 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971887,68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3533027,82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175° 27'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971886,5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3533009,56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266° 1' 39"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971883,98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3533009,76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355° 5' 17"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971883,58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3533004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266° 41' 53"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971886,14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3533003,78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179° 32' 16"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971885,78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3532997,54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267° 49' 30"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971883,3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3532997,56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356° 1' 14"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971883,12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3532992,82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266° 36' 41"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971885,42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3532992,66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356° 34' 48"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971884,34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3532974,42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266° 56'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971889,36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3532974,12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356° 0' 32"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971889,3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3532973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86° 56'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971890,16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3532972,94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144° 7' 12"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71,6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971890,22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3532974,06</w:t>
            </w:r>
          </w:p>
        </w:tc>
      </w:tr>
    </w:tbl>
    <w:p w:rsidR="007C0EA7" w:rsidRPr="00A966A8" w:rsidRDefault="007C0EA7" w:rsidP="0016321D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5 790 кв. м</w:t>
      </w:r>
    </w:p>
    <w:p w:rsidR="007C0EA7" w:rsidRPr="00A966A8" w:rsidRDefault="007C0EA7" w:rsidP="0016321D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9221B2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:ЗУ245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266° 25' 25"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971911,34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3533073,58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186° 29'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971911,16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3533070,7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21' 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971909,14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3533070,47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56' 59"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57,1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971908,76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3533036,89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56' 35"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40,4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971965,86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3533036,84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81° 57' 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76,4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972006,29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3533036,8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244° 18'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972016,99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3533112,47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258° 58' 17"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972004,66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3533086,85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263° 28' 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972003,82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3533082,54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261° 55' 17"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972002,92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3533074,68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357° 25' 35"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972002,48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3533071,58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271° 20' 18"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972004,26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3533071,5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181° 26' 15"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55,8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972004,36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3533067,22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180° 39' 25"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971948,58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3533065,82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180° 16' 56"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971939,86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3533065,72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29' 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971923,62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3533065,64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180° 17' 16"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971923,68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3533072,32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134° 16' 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971919,7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3533072,3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87° 36' 50"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971917,38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3533074,68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177° 0' 16"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971917,42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3533075,64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266° 57' 38"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971913,98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3533075,82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179° 32' 43"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971913,86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3533073,56</w:t>
            </w:r>
          </w:p>
        </w:tc>
      </w:tr>
    </w:tbl>
    <w:p w:rsidR="007C0EA7" w:rsidRPr="00A966A8" w:rsidRDefault="007C0EA7" w:rsidP="009221B2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3 309 кв. м</w:t>
      </w:r>
    </w:p>
    <w:p w:rsidR="007C0EA7" w:rsidRDefault="007C0EA7" w:rsidP="009221B2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16321D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:ЗУ246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5' 42"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57,6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971807,41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3533179,72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270° 47' 22"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47,2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971865,03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3533178,81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178° 27' 38"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971865,68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3533131,64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178° 10' 39"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971860,47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3533131,78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971830,61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3533132,73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971830,61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3533132,73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268° 16' 43"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971830,61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3533132,71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270° 54' 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80,6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971830,43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3533126,72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270° 53'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971831,7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3533046,11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271° 1' 22"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971832,17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3533016,05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266° 35'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971832,2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3533014,37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267° 38' 39"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971831,8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3533007,67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262° 27' 37"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971831,12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3532991,14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268° 38' 33"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971830,31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3532985,02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268° 5' 27"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971830,11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3532976,58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268° 10' 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971830,02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3532973,88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179° 54' 16"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971828,89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3532938,55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88° 9'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38,2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971822,88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3532938,56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88° 38' 15"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971824,11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3532976,75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85° 36' 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971824,31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3532985,16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82° 24'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971824,36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3532985,81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87° 38' 25"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971825,14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3532991,66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971825,81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3533007,92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86° 31'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971825,81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3533008,03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88° 20' 22"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971826,18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3533014,13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54' 24"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111,8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971826,2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3533014,82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971824,43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3533126,63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971824,43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3533126,72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88° 16' 43"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971824,43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3533126,9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71° 33' 54"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971824,61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3533132,89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971824,62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3533132,92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178° 11' 52"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971824,61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3533132,92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12' 22"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44,0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971807,13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3533133,47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98° 27' 18"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971807,74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3533177,5</w:t>
            </w:r>
          </w:p>
        </w:tc>
      </w:tr>
    </w:tbl>
    <w:p w:rsidR="007C0EA7" w:rsidRPr="00A966A8" w:rsidRDefault="007C0EA7" w:rsidP="0016321D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3 871 кв. м</w:t>
      </w:r>
    </w:p>
    <w:p w:rsidR="007C0EA7" w:rsidRPr="00A966A8" w:rsidRDefault="007C0EA7" w:rsidP="0016321D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9221B2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:ЗУ247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42' 14"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42,6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971742,03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3530381,13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182° 6' 59"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67,7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971742,25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3530423,7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183° 0' 46"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971674,6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3530421,2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133° 51' 15"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971672,7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3530421,1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176° 31' 26"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971653,1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3530441,5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265° 5' 40"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971639,93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3530442,3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266° 4'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971637,29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3530411,54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265° 9' 40"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971635,73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3530388,85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6° 53'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971634,66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3530376,21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59° 18' 39"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971659,88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3530379,26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59° 25' 37"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971661,34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3530381,72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59° 17'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971664,92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3530387,78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59° 36' 24"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971667,76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3530392,56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150° 44' 13"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971668,98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3530394,64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238° 39'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971646,6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3530407,18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238° 31' 23"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971645,54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3530405,44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239° 41' 57"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971644,34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3530403,48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329° 3' 21"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971637,76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3530392,22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329° 19' 51"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971646,3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3530387,1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356° 59' 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94,1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971648,02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3530386,08</w:t>
            </w:r>
          </w:p>
        </w:tc>
      </w:tr>
    </w:tbl>
    <w:p w:rsidR="007C0EA7" w:rsidRPr="00A966A8" w:rsidRDefault="007C0EA7" w:rsidP="009221B2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4 613 кв. м</w:t>
      </w:r>
    </w:p>
    <w:p w:rsidR="007C0EA7" w:rsidRDefault="007C0EA7" w:rsidP="009221B2">
      <w:pPr>
        <w:pBdr>
          <w:top w:val="single" w:sz="4" w:space="1" w:color="BFBFBF"/>
        </w:pBdr>
        <w:rPr>
          <w:sz w:val="16"/>
          <w:szCs w:val="16"/>
        </w:rPr>
      </w:pPr>
    </w:p>
    <w:p w:rsidR="007C0EA7" w:rsidRDefault="007C0EA7" w:rsidP="009221B2">
      <w:pPr>
        <w:pBdr>
          <w:top w:val="single" w:sz="4" w:space="1" w:color="BFBFBF"/>
        </w:pBdr>
        <w:rPr>
          <w:sz w:val="16"/>
          <w:szCs w:val="16"/>
        </w:rPr>
      </w:pPr>
    </w:p>
    <w:p w:rsidR="007C0EA7" w:rsidRDefault="007C0EA7" w:rsidP="009221B2">
      <w:pPr>
        <w:pBdr>
          <w:top w:val="single" w:sz="4" w:space="1" w:color="BFBFBF"/>
        </w:pBdr>
        <w:rPr>
          <w:sz w:val="16"/>
          <w:szCs w:val="16"/>
        </w:rPr>
      </w:pPr>
    </w:p>
    <w:p w:rsidR="007C0EA7" w:rsidRPr="004B2399" w:rsidRDefault="007C0EA7" w:rsidP="009221B2">
      <w:pPr>
        <w:pBdr>
          <w:top w:val="single" w:sz="4" w:space="1" w:color="BFBFBF"/>
        </w:pBdr>
        <w:rPr>
          <w:sz w:val="16"/>
          <w:szCs w:val="16"/>
        </w:rPr>
      </w:pPr>
    </w:p>
    <w:p w:rsidR="007C0EA7" w:rsidRPr="00A966A8" w:rsidRDefault="007C0EA7" w:rsidP="0016321D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:ЗУ248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87° 28' 38"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42,7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971579,1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3530382,5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85° 46'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971580,98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3530425,17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180° 41' 43"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971582,6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3530447,12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225°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971574,36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3530447,02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274° 15' 33"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971574,35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3530447,01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274° 11' 48"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49,9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971575,45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3530432,24</w:t>
            </w:r>
          </w:p>
        </w:tc>
      </w:tr>
    </w:tbl>
    <w:p w:rsidR="007C0EA7" w:rsidRPr="00A966A8" w:rsidRDefault="007C0EA7" w:rsidP="0016321D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252 кв. м</w:t>
      </w:r>
    </w:p>
    <w:p w:rsidR="007C0EA7" w:rsidRDefault="007C0EA7" w:rsidP="0016321D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9221B2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:ЗУ249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267° 57' 37"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971458,69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3530387,66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298° 47' 58"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971458,44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3530380,64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274° 50' 38"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971464,96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3530368,78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3° 14' 49"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94,6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971465,06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3530367,6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2° 47' 25"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971559,54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3530372,96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85° 14' 10"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971578,62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3530373,89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87° 49' 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971578,9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3530377,25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184° 38' 29"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971579,1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3530382,5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93° 50' 22"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971563,58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3530381,24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4° 51' 17"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971563,38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3530384,22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94° 56' 47"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971575,86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3530385,28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183° 2'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116,6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971575,12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3530393,83</w:t>
            </w:r>
          </w:p>
        </w:tc>
      </w:tr>
    </w:tbl>
    <w:p w:rsidR="007C0EA7" w:rsidRPr="00A966A8" w:rsidRDefault="007C0EA7" w:rsidP="009221B2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2 310 кв. м</w:t>
      </w:r>
    </w:p>
    <w:p w:rsidR="007C0EA7" w:rsidRPr="00A966A8" w:rsidRDefault="007C0EA7" w:rsidP="009221B2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9221B2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:ЗУ250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0° 17' 41"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971533,84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3530455,42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99° 45' 45"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971543,56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3530455,47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177° 50' 24"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971542,39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3530462,27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271° 35'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971533,64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3530462,6</w:t>
            </w:r>
          </w:p>
        </w:tc>
      </w:tr>
    </w:tbl>
    <w:p w:rsidR="007C0EA7" w:rsidRPr="00A966A8" w:rsidRDefault="007C0EA7" w:rsidP="009221B2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64 кв. м</w:t>
      </w:r>
    </w:p>
    <w:p w:rsidR="007C0EA7" w:rsidRPr="00A966A8" w:rsidRDefault="007C0EA7" w:rsidP="009221B2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9221B2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:ЗУ251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357° 46' 54"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971533,61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3530464,13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99° 43' 39"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971542,13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3530463,8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180° 21' 40"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971541,47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3530467,65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271° 9' 20"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971533,54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3530467,6</w:t>
            </w:r>
          </w:p>
        </w:tc>
      </w:tr>
    </w:tbl>
    <w:p w:rsidR="007C0EA7" w:rsidRPr="00A966A8" w:rsidRDefault="007C0EA7" w:rsidP="009221B2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30 кв. м</w:t>
      </w:r>
    </w:p>
    <w:p w:rsidR="007C0EA7" w:rsidRPr="00A966A8" w:rsidRDefault="007C0EA7" w:rsidP="009221B2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9221B2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:ЗУ252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62° 14' 59"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971445,22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3530368,26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178° 57' 39"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971451,06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3530379,36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50' 16"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971426,8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3530379,8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0° 41' 37"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971426,89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3530411,59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31' 23"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55,3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971431,02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3530411,64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197° 47'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971431,48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3530466,9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293° 0' 15"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971423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3530464,18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345° 57' 49"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971425,42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3530458,48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267° 42' 33"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971425,58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3530458,44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312° 32' 13"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971425,56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3530457,94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266° 4' 48"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59,1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971429,12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3530454,06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185° 56' 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971425,08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3530395,1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276° 19' 33"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971421,04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3530394,68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47' 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971423,96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3530368,34</w:t>
            </w:r>
          </w:p>
        </w:tc>
      </w:tr>
    </w:tbl>
    <w:p w:rsidR="007C0EA7" w:rsidRPr="00A966A8" w:rsidRDefault="007C0EA7" w:rsidP="009221B2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598 кв. м</w:t>
      </w:r>
    </w:p>
    <w:p w:rsidR="007C0EA7" w:rsidRPr="00A966A8" w:rsidRDefault="007C0EA7" w:rsidP="009221B2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9221B2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:ЗУ253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2° 31'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39,0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971306,24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3530559,9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2° 33' 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971345,18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3530561,62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288° 3' 15"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971368,3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3530562,65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6° 9' 40"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971374,94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3530542,28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121° 39' 48"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971404,49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3530545,47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121° 40' 47"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76,9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971393,21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3530563,76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97° 16' 38"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971352,85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3530629,16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123° 43' 24"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76,2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971349,13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3530658,29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120° 35' 13"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971306,85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3530721,63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121° 35' 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971299,55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3530733,98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275° 45' 42"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196,2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971286,54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3530755,14</w:t>
            </w:r>
          </w:p>
        </w:tc>
      </w:tr>
    </w:tbl>
    <w:p w:rsidR="007C0EA7" w:rsidRPr="00A966A8" w:rsidRDefault="007C0EA7" w:rsidP="009221B2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9 369 кв. м</w:t>
      </w:r>
    </w:p>
    <w:p w:rsidR="007C0EA7" w:rsidRPr="00A966A8" w:rsidRDefault="007C0EA7" w:rsidP="009221B2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9221B2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:ЗУ254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84° 44'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275,0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971623,94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3530730,12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84° 54' 22"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158,6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971649,18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3531003,94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352° 2'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971663,26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3531161,9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275° 40' 51"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971670,56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3531160,88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264° 52' 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102,4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971670,94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3531157,06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264° 28' 20"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971661,78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3531055,08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264° 54' 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68,4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971659,2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3531028,42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265° 33' 55"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971653,12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3530960,26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264° 52' 18"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65,7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971652,08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3530946,85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264° 42' 35"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971646,21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3530881,44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264° 46' 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971645,86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3530877,66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265° 44' 28"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971644,1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3530858,44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264° 51' 56"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58,8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971643,82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3530854,68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265° 4' 51"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66,1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971638,56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3530796,14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180° 53' 46"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971632,89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3530730,26</w:t>
            </w:r>
          </w:p>
        </w:tc>
      </w:tr>
    </w:tbl>
    <w:p w:rsidR="007C0EA7" w:rsidRPr="00A966A8" w:rsidRDefault="007C0EA7" w:rsidP="009221B2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3 548 кв. м</w:t>
      </w:r>
    </w:p>
    <w:p w:rsidR="007C0EA7" w:rsidRDefault="007C0EA7" w:rsidP="009221B2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11479A" w:rsidRDefault="007C0EA7" w:rsidP="00C711B9">
      <w:pPr>
        <w:pBdr>
          <w:top w:val="single" w:sz="4" w:space="1" w:color="BFBFBF"/>
        </w:pBdr>
        <w:rPr>
          <w:sz w:val="16"/>
          <w:szCs w:val="16"/>
          <w:lang w:val="en-US"/>
        </w:rPr>
      </w:pPr>
      <w:r w:rsidRPr="0011479A">
        <w:rPr>
          <w:sz w:val="16"/>
          <w:szCs w:val="16"/>
        </w:rPr>
        <w:t>Земельный участок :ЗУ255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11479A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11479A" w:rsidRDefault="007C0EA7" w:rsidP="0009552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11479A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11479A" w:rsidRDefault="007C0EA7" w:rsidP="0009552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11479A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11479A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11479A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11479A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11479A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11479A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11479A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11479A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11479A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11479A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11479A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11479A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11479A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350° 46' 32"</w:t>
            </w:r>
          </w:p>
        </w:tc>
        <w:tc>
          <w:tcPr>
            <w:tcW w:w="113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23,0</w:t>
            </w:r>
          </w:p>
        </w:tc>
        <w:tc>
          <w:tcPr>
            <w:tcW w:w="1913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971461,18</w:t>
            </w:r>
          </w:p>
        </w:tc>
        <w:tc>
          <w:tcPr>
            <w:tcW w:w="191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3531351,1</w:t>
            </w:r>
          </w:p>
        </w:tc>
      </w:tr>
      <w:tr w:rsidR="007C0EA7" w:rsidRPr="0011479A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11479A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350° 3' 10"</w:t>
            </w:r>
          </w:p>
        </w:tc>
        <w:tc>
          <w:tcPr>
            <w:tcW w:w="113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27,2</w:t>
            </w:r>
          </w:p>
        </w:tc>
        <w:tc>
          <w:tcPr>
            <w:tcW w:w="1913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971483,84</w:t>
            </w:r>
          </w:p>
        </w:tc>
        <w:tc>
          <w:tcPr>
            <w:tcW w:w="191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3531347,42</w:t>
            </w:r>
          </w:p>
        </w:tc>
      </w:tr>
      <w:tr w:rsidR="007C0EA7" w:rsidRPr="0011479A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11479A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259° 40' 1"</w:t>
            </w:r>
          </w:p>
        </w:tc>
        <w:tc>
          <w:tcPr>
            <w:tcW w:w="113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61,9</w:t>
            </w:r>
          </w:p>
        </w:tc>
        <w:tc>
          <w:tcPr>
            <w:tcW w:w="1913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971510,64</w:t>
            </w:r>
          </w:p>
        </w:tc>
        <w:tc>
          <w:tcPr>
            <w:tcW w:w="191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3531342,72</w:t>
            </w:r>
          </w:p>
        </w:tc>
      </w:tr>
      <w:tr w:rsidR="007C0EA7" w:rsidRPr="0011479A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11479A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262° 28' 0"</w:t>
            </w:r>
          </w:p>
        </w:tc>
        <w:tc>
          <w:tcPr>
            <w:tcW w:w="113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14,8</w:t>
            </w:r>
          </w:p>
        </w:tc>
        <w:tc>
          <w:tcPr>
            <w:tcW w:w="1913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971499,54</w:t>
            </w:r>
          </w:p>
        </w:tc>
        <w:tc>
          <w:tcPr>
            <w:tcW w:w="191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3531281,84</w:t>
            </w:r>
          </w:p>
        </w:tc>
      </w:tr>
      <w:tr w:rsidR="007C0EA7" w:rsidRPr="0011479A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11479A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263° 29' 20"</w:t>
            </w:r>
          </w:p>
        </w:tc>
        <w:tc>
          <w:tcPr>
            <w:tcW w:w="113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20,0</w:t>
            </w:r>
          </w:p>
        </w:tc>
        <w:tc>
          <w:tcPr>
            <w:tcW w:w="1913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971497,6</w:t>
            </w:r>
          </w:p>
        </w:tc>
        <w:tc>
          <w:tcPr>
            <w:tcW w:w="191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3531267,17</w:t>
            </w:r>
          </w:p>
        </w:tc>
      </w:tr>
      <w:tr w:rsidR="007C0EA7" w:rsidRPr="0011479A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11479A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284° 27' 48"</w:t>
            </w:r>
          </w:p>
        </w:tc>
        <w:tc>
          <w:tcPr>
            <w:tcW w:w="113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18,5</w:t>
            </w:r>
          </w:p>
        </w:tc>
        <w:tc>
          <w:tcPr>
            <w:tcW w:w="1913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971495,33</w:t>
            </w:r>
          </w:p>
        </w:tc>
        <w:tc>
          <w:tcPr>
            <w:tcW w:w="191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3531247,28</w:t>
            </w:r>
          </w:p>
        </w:tc>
      </w:tr>
      <w:tr w:rsidR="007C0EA7" w:rsidRPr="0011479A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11479A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272° 46' 31"</w:t>
            </w:r>
          </w:p>
        </w:tc>
        <w:tc>
          <w:tcPr>
            <w:tcW w:w="113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16,1</w:t>
            </w:r>
          </w:p>
        </w:tc>
        <w:tc>
          <w:tcPr>
            <w:tcW w:w="1913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971499,96</w:t>
            </w:r>
          </w:p>
        </w:tc>
        <w:tc>
          <w:tcPr>
            <w:tcW w:w="191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3531229,33</w:t>
            </w:r>
          </w:p>
        </w:tc>
      </w:tr>
      <w:tr w:rsidR="007C0EA7" w:rsidRPr="0011479A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11479A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356° 14' 38"</w:t>
            </w:r>
          </w:p>
        </w:tc>
        <w:tc>
          <w:tcPr>
            <w:tcW w:w="113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35,4</w:t>
            </w:r>
          </w:p>
        </w:tc>
        <w:tc>
          <w:tcPr>
            <w:tcW w:w="1913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971500,74</w:t>
            </w:r>
          </w:p>
        </w:tc>
        <w:tc>
          <w:tcPr>
            <w:tcW w:w="191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3531213,24</w:t>
            </w:r>
          </w:p>
        </w:tc>
      </w:tr>
      <w:tr w:rsidR="007C0EA7" w:rsidRPr="0011479A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11479A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359° 45' 53"</w:t>
            </w:r>
          </w:p>
        </w:tc>
        <w:tc>
          <w:tcPr>
            <w:tcW w:w="113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19,5</w:t>
            </w:r>
          </w:p>
        </w:tc>
        <w:tc>
          <w:tcPr>
            <w:tcW w:w="1913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971536,08</w:t>
            </w:r>
          </w:p>
        </w:tc>
        <w:tc>
          <w:tcPr>
            <w:tcW w:w="191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3531210,92</w:t>
            </w:r>
          </w:p>
        </w:tc>
      </w:tr>
      <w:tr w:rsidR="007C0EA7" w:rsidRPr="0011479A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11479A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53° 29' 47"</w:t>
            </w:r>
          </w:p>
        </w:tc>
        <w:tc>
          <w:tcPr>
            <w:tcW w:w="113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4,7</w:t>
            </w:r>
          </w:p>
        </w:tc>
        <w:tc>
          <w:tcPr>
            <w:tcW w:w="1913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971555,58</w:t>
            </w:r>
          </w:p>
        </w:tc>
        <w:tc>
          <w:tcPr>
            <w:tcW w:w="191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3531210,84</w:t>
            </w:r>
          </w:p>
        </w:tc>
      </w:tr>
      <w:tr w:rsidR="007C0EA7" w:rsidRPr="0011479A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11479A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950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1° 49' 20"</w:t>
            </w:r>
          </w:p>
        </w:tc>
        <w:tc>
          <w:tcPr>
            <w:tcW w:w="113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11,0</w:t>
            </w:r>
          </w:p>
        </w:tc>
        <w:tc>
          <w:tcPr>
            <w:tcW w:w="1913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971558,37</w:t>
            </w:r>
          </w:p>
        </w:tc>
        <w:tc>
          <w:tcPr>
            <w:tcW w:w="191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3531214,61</w:t>
            </w:r>
          </w:p>
        </w:tc>
      </w:tr>
      <w:tr w:rsidR="007C0EA7" w:rsidRPr="0011479A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11479A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950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4° 57' 51"</w:t>
            </w:r>
          </w:p>
        </w:tc>
        <w:tc>
          <w:tcPr>
            <w:tcW w:w="113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64,7</w:t>
            </w:r>
          </w:p>
        </w:tc>
        <w:tc>
          <w:tcPr>
            <w:tcW w:w="1913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971569,37</w:t>
            </w:r>
          </w:p>
        </w:tc>
        <w:tc>
          <w:tcPr>
            <w:tcW w:w="191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3531214,96</w:t>
            </w:r>
          </w:p>
        </w:tc>
      </w:tr>
      <w:tr w:rsidR="007C0EA7" w:rsidRPr="0011479A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11479A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950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10° 58' 54"</w:t>
            </w:r>
          </w:p>
        </w:tc>
        <w:tc>
          <w:tcPr>
            <w:tcW w:w="113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13,7</w:t>
            </w:r>
          </w:p>
        </w:tc>
        <w:tc>
          <w:tcPr>
            <w:tcW w:w="1913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971633,84</w:t>
            </w:r>
          </w:p>
        </w:tc>
        <w:tc>
          <w:tcPr>
            <w:tcW w:w="191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3531220,56</w:t>
            </w:r>
          </w:p>
        </w:tc>
      </w:tr>
      <w:tr w:rsidR="007C0EA7" w:rsidRPr="0011479A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11479A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950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357° 26' 12"</w:t>
            </w:r>
          </w:p>
        </w:tc>
        <w:tc>
          <w:tcPr>
            <w:tcW w:w="113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14,5</w:t>
            </w:r>
          </w:p>
        </w:tc>
        <w:tc>
          <w:tcPr>
            <w:tcW w:w="1913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971647,29</w:t>
            </w:r>
          </w:p>
        </w:tc>
        <w:tc>
          <w:tcPr>
            <w:tcW w:w="191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3531223,17</w:t>
            </w:r>
          </w:p>
        </w:tc>
      </w:tr>
      <w:tr w:rsidR="007C0EA7" w:rsidRPr="0011479A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11479A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950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349° 14' 7"</w:t>
            </w:r>
          </w:p>
        </w:tc>
        <w:tc>
          <w:tcPr>
            <w:tcW w:w="113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15,0</w:t>
            </w:r>
          </w:p>
        </w:tc>
        <w:tc>
          <w:tcPr>
            <w:tcW w:w="1913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971661,81</w:t>
            </w:r>
          </w:p>
        </w:tc>
        <w:tc>
          <w:tcPr>
            <w:tcW w:w="191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3531222,52</w:t>
            </w:r>
          </w:p>
        </w:tc>
      </w:tr>
      <w:tr w:rsidR="007C0EA7" w:rsidRPr="0011479A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11479A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950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265° 14' 10"</w:t>
            </w:r>
          </w:p>
        </w:tc>
        <w:tc>
          <w:tcPr>
            <w:tcW w:w="113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16,3</w:t>
            </w:r>
          </w:p>
        </w:tc>
        <w:tc>
          <w:tcPr>
            <w:tcW w:w="1913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971676,59</w:t>
            </w:r>
          </w:p>
        </w:tc>
        <w:tc>
          <w:tcPr>
            <w:tcW w:w="191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3531219,71</w:t>
            </w:r>
          </w:p>
        </w:tc>
      </w:tr>
      <w:tr w:rsidR="007C0EA7" w:rsidRPr="0011479A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11479A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950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228° 5' 5"</w:t>
            </w:r>
          </w:p>
        </w:tc>
        <w:tc>
          <w:tcPr>
            <w:tcW w:w="113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4,7</w:t>
            </w:r>
          </w:p>
        </w:tc>
        <w:tc>
          <w:tcPr>
            <w:tcW w:w="1913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971675,24</w:t>
            </w:r>
          </w:p>
        </w:tc>
        <w:tc>
          <w:tcPr>
            <w:tcW w:w="191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3531203,51</w:t>
            </w:r>
          </w:p>
        </w:tc>
      </w:tr>
      <w:tr w:rsidR="007C0EA7" w:rsidRPr="0011479A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11479A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950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266° 19' 40"</w:t>
            </w:r>
          </w:p>
        </w:tc>
        <w:tc>
          <w:tcPr>
            <w:tcW w:w="113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6,7</w:t>
            </w:r>
          </w:p>
        </w:tc>
        <w:tc>
          <w:tcPr>
            <w:tcW w:w="1913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971672,08</w:t>
            </w:r>
          </w:p>
        </w:tc>
        <w:tc>
          <w:tcPr>
            <w:tcW w:w="191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3531199,99</w:t>
            </w:r>
          </w:p>
        </w:tc>
      </w:tr>
      <w:tr w:rsidR="007C0EA7" w:rsidRPr="0011479A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11479A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1950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263° 31' 48"</w:t>
            </w:r>
          </w:p>
        </w:tc>
        <w:tc>
          <w:tcPr>
            <w:tcW w:w="113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12,7</w:t>
            </w:r>
          </w:p>
        </w:tc>
        <w:tc>
          <w:tcPr>
            <w:tcW w:w="1913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971671,65</w:t>
            </w:r>
          </w:p>
        </w:tc>
        <w:tc>
          <w:tcPr>
            <w:tcW w:w="191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3531193,29</w:t>
            </w:r>
          </w:p>
        </w:tc>
      </w:tr>
      <w:tr w:rsidR="007C0EA7" w:rsidRPr="0011479A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11479A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1950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266° 41' 2"</w:t>
            </w:r>
          </w:p>
        </w:tc>
        <w:tc>
          <w:tcPr>
            <w:tcW w:w="113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8,6</w:t>
            </w:r>
          </w:p>
        </w:tc>
        <w:tc>
          <w:tcPr>
            <w:tcW w:w="1913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971670,22</w:t>
            </w:r>
          </w:p>
        </w:tc>
        <w:tc>
          <w:tcPr>
            <w:tcW w:w="191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3531180,68</w:t>
            </w:r>
          </w:p>
        </w:tc>
      </w:tr>
      <w:tr w:rsidR="007C0EA7" w:rsidRPr="0011479A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11479A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21</w:t>
            </w:r>
          </w:p>
        </w:tc>
        <w:tc>
          <w:tcPr>
            <w:tcW w:w="1950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267° 29' 48"</w:t>
            </w:r>
          </w:p>
        </w:tc>
        <w:tc>
          <w:tcPr>
            <w:tcW w:w="113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1,8</w:t>
            </w:r>
          </w:p>
        </w:tc>
        <w:tc>
          <w:tcPr>
            <w:tcW w:w="1913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971669,72</w:t>
            </w:r>
          </w:p>
        </w:tc>
        <w:tc>
          <w:tcPr>
            <w:tcW w:w="191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3531172,05</w:t>
            </w:r>
          </w:p>
        </w:tc>
      </w:tr>
      <w:tr w:rsidR="007C0EA7" w:rsidRPr="0011479A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11479A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22</w:t>
            </w:r>
          </w:p>
        </w:tc>
        <w:tc>
          <w:tcPr>
            <w:tcW w:w="1950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275° 37' 31"</w:t>
            </w:r>
          </w:p>
        </w:tc>
        <w:tc>
          <w:tcPr>
            <w:tcW w:w="113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9,4</w:t>
            </w:r>
          </w:p>
        </w:tc>
        <w:tc>
          <w:tcPr>
            <w:tcW w:w="1913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971669,64</w:t>
            </w:r>
          </w:p>
        </w:tc>
        <w:tc>
          <w:tcPr>
            <w:tcW w:w="191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3531170,22</w:t>
            </w:r>
          </w:p>
        </w:tc>
      </w:tr>
      <w:tr w:rsidR="007C0EA7" w:rsidRPr="0011479A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11479A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23</w:t>
            </w:r>
          </w:p>
        </w:tc>
        <w:tc>
          <w:tcPr>
            <w:tcW w:w="1950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172° 2' 44"</w:t>
            </w:r>
          </w:p>
        </w:tc>
        <w:tc>
          <w:tcPr>
            <w:tcW w:w="113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7,4</w:t>
            </w:r>
          </w:p>
        </w:tc>
        <w:tc>
          <w:tcPr>
            <w:tcW w:w="1913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971670,56</w:t>
            </w:r>
          </w:p>
        </w:tc>
        <w:tc>
          <w:tcPr>
            <w:tcW w:w="191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3531160,88</w:t>
            </w:r>
          </w:p>
        </w:tc>
      </w:tr>
      <w:tr w:rsidR="007C0EA7" w:rsidRPr="0011479A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11479A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24</w:t>
            </w:r>
          </w:p>
        </w:tc>
        <w:tc>
          <w:tcPr>
            <w:tcW w:w="1950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171° 49' 27"</w:t>
            </w:r>
          </w:p>
        </w:tc>
        <w:tc>
          <w:tcPr>
            <w:tcW w:w="113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63,9</w:t>
            </w:r>
          </w:p>
        </w:tc>
        <w:tc>
          <w:tcPr>
            <w:tcW w:w="1913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971663,26</w:t>
            </w:r>
          </w:p>
        </w:tc>
        <w:tc>
          <w:tcPr>
            <w:tcW w:w="191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3531161,9</w:t>
            </w:r>
          </w:p>
        </w:tc>
      </w:tr>
      <w:tr w:rsidR="007C0EA7" w:rsidRPr="0011479A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11479A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25</w:t>
            </w:r>
          </w:p>
        </w:tc>
        <w:tc>
          <w:tcPr>
            <w:tcW w:w="1950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174° 56' 54"</w:t>
            </w:r>
          </w:p>
        </w:tc>
        <w:tc>
          <w:tcPr>
            <w:tcW w:w="113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68,3</w:t>
            </w:r>
          </w:p>
        </w:tc>
        <w:tc>
          <w:tcPr>
            <w:tcW w:w="1913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971599,99</w:t>
            </w:r>
          </w:p>
        </w:tc>
        <w:tc>
          <w:tcPr>
            <w:tcW w:w="191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3531170,99</w:t>
            </w:r>
          </w:p>
        </w:tc>
      </w:tr>
      <w:tr w:rsidR="007C0EA7" w:rsidRPr="0011479A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11479A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26</w:t>
            </w:r>
          </w:p>
        </w:tc>
        <w:tc>
          <w:tcPr>
            <w:tcW w:w="1950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173° 48' 17"</w:t>
            </w:r>
          </w:p>
        </w:tc>
        <w:tc>
          <w:tcPr>
            <w:tcW w:w="113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61,1</w:t>
            </w:r>
          </w:p>
        </w:tc>
        <w:tc>
          <w:tcPr>
            <w:tcW w:w="1913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971532</w:t>
            </w:r>
          </w:p>
        </w:tc>
        <w:tc>
          <w:tcPr>
            <w:tcW w:w="191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3531177</w:t>
            </w:r>
          </w:p>
        </w:tc>
      </w:tr>
      <w:tr w:rsidR="007C0EA7" w:rsidRPr="0011479A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11479A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27</w:t>
            </w:r>
          </w:p>
        </w:tc>
        <w:tc>
          <w:tcPr>
            <w:tcW w:w="1950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266° 52' 31"</w:t>
            </w:r>
          </w:p>
        </w:tc>
        <w:tc>
          <w:tcPr>
            <w:tcW w:w="113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81,6</w:t>
            </w:r>
          </w:p>
        </w:tc>
        <w:tc>
          <w:tcPr>
            <w:tcW w:w="1913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971471,29</w:t>
            </w:r>
          </w:p>
        </w:tc>
        <w:tc>
          <w:tcPr>
            <w:tcW w:w="191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3531183,59</w:t>
            </w:r>
          </w:p>
        </w:tc>
      </w:tr>
      <w:tr w:rsidR="007C0EA7" w:rsidRPr="0011479A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11479A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28</w:t>
            </w:r>
          </w:p>
        </w:tc>
        <w:tc>
          <w:tcPr>
            <w:tcW w:w="1950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1913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971466,84</w:t>
            </w:r>
          </w:p>
        </w:tc>
        <w:tc>
          <w:tcPr>
            <w:tcW w:w="191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3531102,07</w:t>
            </w:r>
          </w:p>
        </w:tc>
      </w:tr>
      <w:tr w:rsidR="007C0EA7" w:rsidRPr="0011479A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11479A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29</w:t>
            </w:r>
          </w:p>
        </w:tc>
        <w:tc>
          <w:tcPr>
            <w:tcW w:w="1950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167° 41' 30"</w:t>
            </w:r>
          </w:p>
        </w:tc>
        <w:tc>
          <w:tcPr>
            <w:tcW w:w="113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87,9</w:t>
            </w:r>
          </w:p>
        </w:tc>
        <w:tc>
          <w:tcPr>
            <w:tcW w:w="1913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971466,82</w:t>
            </w:r>
          </w:p>
        </w:tc>
        <w:tc>
          <w:tcPr>
            <w:tcW w:w="191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3531102,07</w:t>
            </w:r>
          </w:p>
        </w:tc>
      </w:tr>
      <w:tr w:rsidR="007C0EA7" w:rsidRPr="0011479A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11479A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30</w:t>
            </w:r>
          </w:p>
        </w:tc>
        <w:tc>
          <w:tcPr>
            <w:tcW w:w="1950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192° 56' 27"</w:t>
            </w:r>
          </w:p>
        </w:tc>
        <w:tc>
          <w:tcPr>
            <w:tcW w:w="113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25,6</w:t>
            </w:r>
          </w:p>
        </w:tc>
        <w:tc>
          <w:tcPr>
            <w:tcW w:w="1913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971380,93</w:t>
            </w:r>
          </w:p>
        </w:tc>
        <w:tc>
          <w:tcPr>
            <w:tcW w:w="191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3531120,81</w:t>
            </w:r>
          </w:p>
        </w:tc>
      </w:tr>
      <w:tr w:rsidR="007C0EA7" w:rsidRPr="0011479A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11479A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31</w:t>
            </w:r>
          </w:p>
        </w:tc>
        <w:tc>
          <w:tcPr>
            <w:tcW w:w="1950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192° 54' 39"</w:t>
            </w:r>
          </w:p>
        </w:tc>
        <w:tc>
          <w:tcPr>
            <w:tcW w:w="113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15,9</w:t>
            </w:r>
          </w:p>
        </w:tc>
        <w:tc>
          <w:tcPr>
            <w:tcW w:w="1913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971355,95</w:t>
            </w:r>
          </w:p>
        </w:tc>
        <w:tc>
          <w:tcPr>
            <w:tcW w:w="191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3531115,07</w:t>
            </w:r>
          </w:p>
        </w:tc>
      </w:tr>
      <w:tr w:rsidR="007C0EA7" w:rsidRPr="0011479A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11479A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32</w:t>
            </w:r>
          </w:p>
        </w:tc>
        <w:tc>
          <w:tcPr>
            <w:tcW w:w="1950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190° 58' 10"</w:t>
            </w:r>
          </w:p>
        </w:tc>
        <w:tc>
          <w:tcPr>
            <w:tcW w:w="113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8,3</w:t>
            </w:r>
          </w:p>
        </w:tc>
        <w:tc>
          <w:tcPr>
            <w:tcW w:w="1913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971340,42</w:t>
            </w:r>
          </w:p>
        </w:tc>
        <w:tc>
          <w:tcPr>
            <w:tcW w:w="191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3531111,51</w:t>
            </w:r>
          </w:p>
        </w:tc>
      </w:tr>
      <w:tr w:rsidR="007C0EA7" w:rsidRPr="0011479A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11479A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33</w:t>
            </w:r>
          </w:p>
        </w:tc>
        <w:tc>
          <w:tcPr>
            <w:tcW w:w="1950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203° 32' 17"</w:t>
            </w:r>
          </w:p>
        </w:tc>
        <w:tc>
          <w:tcPr>
            <w:tcW w:w="113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13,3</w:t>
            </w:r>
          </w:p>
        </w:tc>
        <w:tc>
          <w:tcPr>
            <w:tcW w:w="1913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971332,32</w:t>
            </w:r>
          </w:p>
        </w:tc>
        <w:tc>
          <w:tcPr>
            <w:tcW w:w="191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3531109,94</w:t>
            </w:r>
          </w:p>
        </w:tc>
      </w:tr>
      <w:tr w:rsidR="007C0EA7" w:rsidRPr="0011479A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11479A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34</w:t>
            </w:r>
          </w:p>
        </w:tc>
        <w:tc>
          <w:tcPr>
            <w:tcW w:w="1950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195° 15' 1"</w:t>
            </w:r>
          </w:p>
        </w:tc>
        <w:tc>
          <w:tcPr>
            <w:tcW w:w="113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11,0</w:t>
            </w:r>
          </w:p>
        </w:tc>
        <w:tc>
          <w:tcPr>
            <w:tcW w:w="1913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971320,13</w:t>
            </w:r>
          </w:p>
        </w:tc>
        <w:tc>
          <w:tcPr>
            <w:tcW w:w="191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3531104,63</w:t>
            </w:r>
          </w:p>
        </w:tc>
      </w:tr>
      <w:tr w:rsidR="007C0EA7" w:rsidRPr="0011479A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11479A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35</w:t>
            </w:r>
          </w:p>
        </w:tc>
        <w:tc>
          <w:tcPr>
            <w:tcW w:w="1950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89° 4' 2"</w:t>
            </w:r>
          </w:p>
        </w:tc>
        <w:tc>
          <w:tcPr>
            <w:tcW w:w="113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92,2</w:t>
            </w:r>
          </w:p>
        </w:tc>
        <w:tc>
          <w:tcPr>
            <w:tcW w:w="1913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971309,53</w:t>
            </w:r>
          </w:p>
        </w:tc>
        <w:tc>
          <w:tcPr>
            <w:tcW w:w="191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3531101,74</w:t>
            </w:r>
          </w:p>
        </w:tc>
      </w:tr>
      <w:tr w:rsidR="007C0EA7" w:rsidRPr="0011479A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11479A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36</w:t>
            </w:r>
          </w:p>
        </w:tc>
        <w:tc>
          <w:tcPr>
            <w:tcW w:w="1950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20° 28' 43"</w:t>
            </w:r>
          </w:p>
        </w:tc>
        <w:tc>
          <w:tcPr>
            <w:tcW w:w="113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8,7</w:t>
            </w:r>
          </w:p>
        </w:tc>
        <w:tc>
          <w:tcPr>
            <w:tcW w:w="1913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971311,03</w:t>
            </w:r>
          </w:p>
        </w:tc>
        <w:tc>
          <w:tcPr>
            <w:tcW w:w="191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3531193,88</w:t>
            </w:r>
          </w:p>
        </w:tc>
      </w:tr>
      <w:tr w:rsidR="007C0EA7" w:rsidRPr="0011479A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11479A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37</w:t>
            </w:r>
          </w:p>
        </w:tc>
        <w:tc>
          <w:tcPr>
            <w:tcW w:w="1950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20° 26' 54"</w:t>
            </w:r>
          </w:p>
        </w:tc>
        <w:tc>
          <w:tcPr>
            <w:tcW w:w="113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64,8</w:t>
            </w:r>
          </w:p>
        </w:tc>
        <w:tc>
          <w:tcPr>
            <w:tcW w:w="1913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971319,17</w:t>
            </w:r>
          </w:p>
        </w:tc>
        <w:tc>
          <w:tcPr>
            <w:tcW w:w="191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3531196,92</w:t>
            </w:r>
          </w:p>
        </w:tc>
      </w:tr>
      <w:tr w:rsidR="007C0EA7" w:rsidRPr="0011479A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11479A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38</w:t>
            </w:r>
          </w:p>
        </w:tc>
        <w:tc>
          <w:tcPr>
            <w:tcW w:w="1950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20° 27' 55"</w:t>
            </w:r>
          </w:p>
        </w:tc>
        <w:tc>
          <w:tcPr>
            <w:tcW w:w="113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85,1</w:t>
            </w:r>
          </w:p>
        </w:tc>
        <w:tc>
          <w:tcPr>
            <w:tcW w:w="1913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971379,89</w:t>
            </w:r>
          </w:p>
        </w:tc>
        <w:tc>
          <w:tcPr>
            <w:tcW w:w="191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3531219,56</w:t>
            </w:r>
          </w:p>
        </w:tc>
      </w:tr>
      <w:tr w:rsidR="007C0EA7" w:rsidRPr="0011479A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11479A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39</w:t>
            </w:r>
          </w:p>
        </w:tc>
        <w:tc>
          <w:tcPr>
            <w:tcW w:w="1950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89° 5' 58"</w:t>
            </w:r>
          </w:p>
        </w:tc>
        <w:tc>
          <w:tcPr>
            <w:tcW w:w="113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</w:rPr>
            </w:pPr>
            <w:r w:rsidRPr="0011479A">
              <w:rPr>
                <w:sz w:val="16"/>
                <w:szCs w:val="16"/>
                <w:lang w:val="en-US"/>
              </w:rPr>
              <w:t>101,8</w:t>
            </w:r>
          </w:p>
        </w:tc>
        <w:tc>
          <w:tcPr>
            <w:tcW w:w="1913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971459,58</w:t>
            </w:r>
          </w:p>
        </w:tc>
        <w:tc>
          <w:tcPr>
            <w:tcW w:w="1914" w:type="dxa"/>
            <w:vAlign w:val="center"/>
          </w:tcPr>
          <w:p w:rsidR="007C0EA7" w:rsidRPr="0011479A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11479A">
              <w:rPr>
                <w:sz w:val="16"/>
                <w:szCs w:val="16"/>
                <w:lang w:val="en-US"/>
              </w:rPr>
              <w:t>3531249,3</w:t>
            </w:r>
          </w:p>
        </w:tc>
      </w:tr>
    </w:tbl>
    <w:p w:rsidR="007C0EA7" w:rsidRPr="0011479A" w:rsidRDefault="007C0EA7" w:rsidP="00C711B9">
      <w:pPr>
        <w:rPr>
          <w:sz w:val="16"/>
          <w:szCs w:val="16"/>
          <w:lang w:val="en-US"/>
        </w:rPr>
      </w:pPr>
      <w:r w:rsidRPr="0011479A">
        <w:rPr>
          <w:sz w:val="16"/>
          <w:szCs w:val="16"/>
        </w:rPr>
        <w:t>Площадь</w:t>
      </w:r>
      <w:r w:rsidRPr="0011479A">
        <w:rPr>
          <w:sz w:val="16"/>
          <w:szCs w:val="16"/>
          <w:lang w:val="en-US"/>
        </w:rPr>
        <w:t xml:space="preserve"> 31 641 кв. м</w:t>
      </w:r>
    </w:p>
    <w:p w:rsidR="007C0EA7" w:rsidRDefault="007C0EA7" w:rsidP="00C711B9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5670B5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:ЗУ256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85° 9' 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971676,59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3531219,71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84° 49' 22"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971677,2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3531226,9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85° 13' 35"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971679,9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3531256,7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85° 14' 37"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971681,5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3531275,86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85° 24' 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971682,56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3531288,6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85° 25' 33"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971683,94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3531305,76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162° 11' 13"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971684,12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3531308,01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267° 29' 31"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40,4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971678,02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3531309,97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261° 57' 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971676,25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3531269,56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243° 17' 31"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971674,29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3531255,7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252° 42' 24"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971668,65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3531244,49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349° 14' 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971661,81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3531222,52</w:t>
            </w:r>
          </w:p>
        </w:tc>
      </w:tr>
    </w:tbl>
    <w:p w:rsidR="007C0EA7" w:rsidRPr="00A966A8" w:rsidRDefault="007C0EA7" w:rsidP="005670B5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672 кв. м</w:t>
      </w:r>
    </w:p>
    <w:p w:rsidR="007C0EA7" w:rsidRPr="00A966A8" w:rsidRDefault="007C0EA7" w:rsidP="005670B5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5670B5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:ЗУ257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36° 57' 42"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81,2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971084,42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3530999,04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25° 28' 26"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111,3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971149,27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3531047,84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5° 45' 42"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38,9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971249,77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3531095,72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93° 44' 43"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971288,52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3531099,63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93° 43' 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971287,54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3531114,6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87° 46' 32"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43,8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971286,59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3531129,22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91° 43' 14"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971288,29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3531172,99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201° 56' 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202,3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971287,91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3531185,64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203° 51' 45"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98,6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971100,26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3531110,07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971010,13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3531070,2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307° 27' 39"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66,9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971010,12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3531070,2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313° 31' 28"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971050,8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3531017,11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36° 56' 46"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971074,82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3530991,82</w:t>
            </w:r>
          </w:p>
        </w:tc>
      </w:tr>
    </w:tbl>
    <w:p w:rsidR="007C0EA7" w:rsidRPr="00A966A8" w:rsidRDefault="007C0EA7" w:rsidP="005670B5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21 543 кв. м</w:t>
      </w:r>
    </w:p>
    <w:p w:rsidR="007C0EA7" w:rsidRPr="00A966A8" w:rsidRDefault="007C0EA7" w:rsidP="005670B5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9221B2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:ЗУ258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270° 35' 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971515,22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3532427,56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0° 2' 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971515,43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3532406,98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0° 0' 38"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107,2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971531,78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3532406,99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46' 15"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147,5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971639,02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3532407,01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208° 22' 25"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971639,61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3532554,53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55' 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48,8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971632,13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3532550,49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971632,06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3532501,66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224° 35' 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971607,86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3532501,66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317° 0' 43"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971605,08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3532498,92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44° 59' 59"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971614,95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3532489,72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314° 59' 59"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971620,87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3532495,64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225° 49' 49"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971623,97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3532492,54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45° 47' 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971617,17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3532485,54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317° 1' 47"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971618,25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3532486,65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226° 30' 29"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53,7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971622,34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3532482,84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224° 56' 30"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971585,36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3532443,86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226° 59' 50"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971580,44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3532438,95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178° 44'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47,5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971565,22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3532422,63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323° 8' 47"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971517,72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3532423,67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971523,27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3532419,51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971519,92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3532419,51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971519,92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3532416,24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125° 25' 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971523,27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3532416,24</w:t>
            </w:r>
          </w:p>
        </w:tc>
      </w:tr>
    </w:tbl>
    <w:p w:rsidR="007C0EA7" w:rsidRPr="00A966A8" w:rsidRDefault="007C0EA7" w:rsidP="009221B2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5 535 кв. м</w:t>
      </w:r>
    </w:p>
    <w:p w:rsidR="007C0EA7" w:rsidRDefault="007C0EA7" w:rsidP="009221B2">
      <w:pPr>
        <w:pBdr>
          <w:top w:val="single" w:sz="4" w:space="1" w:color="BFBFBF"/>
        </w:pBdr>
        <w:rPr>
          <w:sz w:val="16"/>
          <w:szCs w:val="16"/>
        </w:rPr>
      </w:pPr>
    </w:p>
    <w:p w:rsidR="007C0EA7" w:rsidRDefault="007C0EA7" w:rsidP="009221B2">
      <w:pPr>
        <w:pBdr>
          <w:top w:val="single" w:sz="4" w:space="1" w:color="BFBFBF"/>
        </w:pBdr>
        <w:rPr>
          <w:sz w:val="16"/>
          <w:szCs w:val="16"/>
        </w:rPr>
      </w:pPr>
    </w:p>
    <w:p w:rsidR="007C0EA7" w:rsidRDefault="007C0EA7" w:rsidP="009221B2">
      <w:pPr>
        <w:pBdr>
          <w:top w:val="single" w:sz="4" w:space="1" w:color="BFBFBF"/>
        </w:pBdr>
        <w:rPr>
          <w:sz w:val="16"/>
          <w:szCs w:val="16"/>
        </w:rPr>
      </w:pPr>
    </w:p>
    <w:p w:rsidR="007C0EA7" w:rsidRDefault="007C0EA7" w:rsidP="009221B2">
      <w:pPr>
        <w:pBdr>
          <w:top w:val="single" w:sz="4" w:space="1" w:color="BFBFBF"/>
        </w:pBdr>
        <w:rPr>
          <w:sz w:val="16"/>
          <w:szCs w:val="16"/>
        </w:rPr>
      </w:pPr>
    </w:p>
    <w:p w:rsidR="007C0EA7" w:rsidRPr="004B2399" w:rsidRDefault="007C0EA7" w:rsidP="009221B2">
      <w:pPr>
        <w:pBdr>
          <w:top w:val="single" w:sz="4" w:space="1" w:color="BFBFBF"/>
        </w:pBdr>
        <w:rPr>
          <w:sz w:val="16"/>
          <w:szCs w:val="16"/>
        </w:rPr>
      </w:pPr>
    </w:p>
    <w:p w:rsidR="007C0EA7" w:rsidRPr="00A966A8" w:rsidRDefault="007C0EA7" w:rsidP="009221B2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:ЗУ259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350° 46' 32"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971461,18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3531351,1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350° 3' 10"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971483,84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3531347,42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259° 40'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61,9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971510,64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3531342,72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262° 28'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971499,54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3531281,84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263° 29' 20"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971497,6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3531267,17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284° 27' 48"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971495,33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3531247,28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272° 46' 31"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971499,96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3531229,33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356° 14' 38"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971500,74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3531213,24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45' 53"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971536,08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3531210,92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53° 29' 47"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971555,58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3531210,84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1° 49' 20"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971558,37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3531214,61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4° 57' 51"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64,7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971569,37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3531214,96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10° 58' 54"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971633,84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3531220,56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357° 26' 12"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971647,29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3531223,17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349° 14' 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971661,81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3531222,52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265° 14' 10"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971676,59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3531219,71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228° 5' 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971675,24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3531203,51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266° 19' 40"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971672,08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3531199,99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263° 31' 48"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971671,65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3531193,29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266° 41' 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971670,22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3531180,68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267° 29' 48"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971669,72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3531172,05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275° 37' 31"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971669,64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3531170,22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172° 2'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971670,56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3531160,88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171° 49' 27"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63,9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971663,26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3531161,9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174° 56' 54"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68,3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971599,99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3531170,99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173° 48' 17"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61,1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971532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3531177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266° 52' 31"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81,6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971471,29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3531183,59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971466,84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3531102,07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167° 41' 30"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87,9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971466,82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3531102,07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192° 56' 27"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971380,93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3531120,81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192° 54' 39"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971355,95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3531115,07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190° 58' 10"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971340,42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3531111,51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203° 32' 17"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971332,32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3531109,94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195° 15'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971320,13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3531104,63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4' 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92,2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971309,53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3531101,74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20° 28' 43"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971311,03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3531193,88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20° 26' 54"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64,8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971319,17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3531196,92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20° 27' 55"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85,1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971379,89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3531219,56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5' 58"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101,8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971459,58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3531249,3</w:t>
            </w:r>
          </w:p>
        </w:tc>
      </w:tr>
    </w:tbl>
    <w:p w:rsidR="007C0EA7" w:rsidRPr="00A966A8" w:rsidRDefault="007C0EA7" w:rsidP="009221B2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31 641 кв. м</w:t>
      </w:r>
    </w:p>
    <w:p w:rsidR="007C0EA7" w:rsidRDefault="007C0EA7" w:rsidP="009221B2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16321D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:ЗУ260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179° 50' 57"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971607,88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3532559,89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116° 21' 15"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971604,08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3532559,9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136° 16' 14"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49,1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971603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3532562,08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136° 17' 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971567,52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3532596,02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180° 17' 22"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61,3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971563,42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3532599,94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233° 18' 24"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46,1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971502,08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3532599,63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145° 7' 23"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971474,56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3532562,7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144° 35' 10"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971450,83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3532579,24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270° 6' 33"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971440,76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3532586,4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325° 19' 56"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38,2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971440,77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3532581,16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233° 40' 31"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971472,19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3532559,43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270° 8' 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46,5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971464,97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3532549,61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180° 2' 49"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971465,08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3532503,07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971440,77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3532503,05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44' 13"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971440,77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3532492,08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46'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971449,49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3532492,04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316° 52' 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51,9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971471,63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3532491,95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46' 25"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53,2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971509,47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3532456,5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45° 6' 52"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60,2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971562,62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3532456,29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44° 35' 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971605,08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3532498,92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213° 30' 50"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57,7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971607,86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3532501,66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47° 53' 39"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49,6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971559,72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3532469,78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37' 21"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971592,96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3532506,56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25' 27"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971593,12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3532530,86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39'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971593,16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3532534,84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131° 7' 22"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37,6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971593,28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3532555,2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178° 52' 53"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971568,52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3532583,56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182° 0' 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971539,84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3532584,12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178° 57' 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971535,26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3532583,96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227° 58' 11"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37,7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971506,84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3532584,48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270° 8'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971481,62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3532556,5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270° 30' 58"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971481,68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3532530,72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270° 31'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971481,7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3532528,5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313° 36' 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37,7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971481,98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3532497,78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18' 18"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971507,96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3532470,5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29' 50"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971534,34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3532470,18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52° 27' 17"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113,2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971538,9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3532470,14</w:t>
            </w:r>
          </w:p>
        </w:tc>
      </w:tr>
    </w:tbl>
    <w:p w:rsidR="007C0EA7" w:rsidRPr="00A966A8" w:rsidRDefault="007C0EA7" w:rsidP="0016321D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6 106 кв. м</w:t>
      </w:r>
    </w:p>
    <w:p w:rsidR="007C0EA7" w:rsidRDefault="007C0EA7" w:rsidP="0016321D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C711B9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:ЗУ261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348° 39' 16"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971612,26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3532940,36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348° 38' 40"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971621,58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3532938,49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350° 28' 51"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971631,29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3532936,54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46' 42"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38,8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971641,13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3532934,89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46' 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79,5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971640,98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3532896,08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46' 17"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235,9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971640,66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3532816,6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208° 34'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971639,72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3532580,74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133° 48' 27"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971636,58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3532579,03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133° 48' 53"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971630,7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3532585,16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133° 45' 16"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971629,28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3532586,64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134° 43' 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971628,38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3532587,58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133° 38' 59"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971627,37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3532588,6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133° 48' 35"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971624,47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3532591,64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133° 49' 26"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971619,05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3532597,29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134° 0' 23"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971615,71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3532600,77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133° 41' 31"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971612,31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3532604,29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134° 14' 28"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971608,03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3532608,77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133° 46'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971606,54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3532610,3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133° 37' 30"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971601,29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3532615,78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134° 7' 20"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971600,68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3532616,42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130° 8' 57"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971596,18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3532621,06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130° 6' 52"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971592,19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3532625,79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44° 55' 36"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66,4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971585,61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3532633,6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24"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83,0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971632,65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3532680,52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1' 15"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971632,64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3532763,56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126° 50' 20"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971632,63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3532790,96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46' 55"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971612,53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3532817,79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180° 28' 22"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971612,66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3532851,96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270° 24' 54"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971589,64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3532851,77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180° 50' 28"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971589,68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3532846,25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270° 50' 24"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971582,87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3532846,15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180° 9' 25"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971583,03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3532835,24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270° 5' 54"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971572,09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3532835,21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58' 10"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971572,12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3532817,77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314° 4' 42"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49,2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971572,11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3532799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270° 1' 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59,8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971606,37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3532763,62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224° 55' 32"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59,9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971606,39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3532703,84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57,2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971564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3532661,56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134° 54' 41"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59,5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971506,79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3532661,56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190° 16' 31"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971464,79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3532703,69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49' 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971440,74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3532699,33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9° 45' 29"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971440,75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3532702,5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10' 27"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52,6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971464,59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3532706,6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180° 4' 21"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971464,43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3532759,18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971440,75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3532759,15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971440,75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3532763,69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971440,75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3532768,05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45° 19' 59"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53,5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971469,98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3532768,05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299° 58' 33"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971507,58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3532806,09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3° 4' 12"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971509,27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3532803,16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971517,66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3532803,61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92° 26' 49"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971523,61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3532803,61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53' 53"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39,4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971523,51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3532805,95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35' 51"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971562,95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3532805,88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178° 52'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971563,1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3532827,24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187° 47' 13"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971533,64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3532827,82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190° 8' 29"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971518,43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3532825,74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190° 8' 18"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971498,36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3532822,15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224° 59' 59"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53,2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971478,34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3532818,57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58,4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971440,75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3532780,98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35' 42"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110,4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971440,75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3532839,4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0° 20' 15"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971551,13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3532838,62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91° 46' 45"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971563,01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3532838,69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39° 46' 29"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38,3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971562,48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3532855,75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51° 39' 54"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971591,9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3532880,24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141° 31' 11"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971604,37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3532896,01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139° 18' 57"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971603,2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3532896,94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51° 56' 51"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971598,64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3532900,86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247° 21' 34"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164,7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971612,26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3532918,26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58' 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971548,85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3532766,23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295° 21' 22"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971584,01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3532766,21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270° 30' 13"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971593,36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3532746,48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247° 43' 41"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971593,61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3532718,04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180° 1' 43"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971588,81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3532706,32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74° 50' 29"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242,5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971548,85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3532706,3</w:t>
            </w:r>
          </w:p>
        </w:tc>
      </w:tr>
    </w:tbl>
    <w:p w:rsidR="007C0EA7" w:rsidRPr="00A966A8" w:rsidRDefault="007C0EA7" w:rsidP="00C711B9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27 173 кв. м</w:t>
      </w:r>
    </w:p>
    <w:p w:rsidR="007C0EA7" w:rsidRPr="00A966A8" w:rsidRDefault="007C0EA7" w:rsidP="00C711B9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9221B2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:ЗУ262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971440,74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3532680,03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315° 34' 49"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64,2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971440,74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3532687,43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270° 7' 31"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971486,6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3532642,49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270° 9' 34"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971486,62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3532633,36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232° 39' 37"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59,0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971486,64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3532626,18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144° 35' 10"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971450,83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3532579,24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93,6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971440,76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3532586,4</w:t>
            </w:r>
          </w:p>
        </w:tc>
      </w:tr>
    </w:tbl>
    <w:p w:rsidR="007C0EA7" w:rsidRPr="00A966A8" w:rsidRDefault="007C0EA7" w:rsidP="009221B2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3 056 кв. м</w:t>
      </w:r>
    </w:p>
    <w:p w:rsidR="007C0EA7" w:rsidRPr="00A966A8" w:rsidRDefault="007C0EA7" w:rsidP="009221B2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9221B2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:ЗУ263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971631,29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3533126,64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45' 47"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181,4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971641,93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3533126,64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971642,68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3533308,07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971631,29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3533308,07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971631,29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3533276,64</w:t>
            </w:r>
          </w:p>
        </w:tc>
      </w:tr>
    </w:tbl>
    <w:p w:rsidR="007C0EA7" w:rsidRPr="00A966A8" w:rsidRDefault="007C0EA7" w:rsidP="009221B2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1 998 кв. м</w:t>
      </w:r>
    </w:p>
    <w:p w:rsidR="007C0EA7" w:rsidRPr="00A966A8" w:rsidRDefault="007C0EA7" w:rsidP="009221B2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9221B2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:ЗУ264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971564,47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3533308,07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971555,27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3533308,07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971555,27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3533276,64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58' 54"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971564,46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3533276,64</w:t>
            </w:r>
          </w:p>
        </w:tc>
      </w:tr>
    </w:tbl>
    <w:p w:rsidR="007C0EA7" w:rsidRPr="00A966A8" w:rsidRDefault="007C0EA7" w:rsidP="009221B2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289 кв. м</w:t>
      </w:r>
    </w:p>
    <w:p w:rsidR="007C0EA7" w:rsidRPr="00A966A8" w:rsidRDefault="007C0EA7" w:rsidP="009221B2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9221B2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:ЗУ265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58' 51"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971501,22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3533126,68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971531,28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3533126,67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179° 56' 33"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971531,28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3533276,64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58'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120,6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971501,25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3533276,67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270° 4' 41"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971501,18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3533156,04</w:t>
            </w:r>
          </w:p>
        </w:tc>
      </w:tr>
    </w:tbl>
    <w:p w:rsidR="007C0EA7" w:rsidRPr="00A966A8" w:rsidRDefault="007C0EA7" w:rsidP="009221B2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4 510 кв. м</w:t>
      </w:r>
    </w:p>
    <w:p w:rsidR="007C0EA7" w:rsidRPr="00A966A8" w:rsidRDefault="007C0EA7" w:rsidP="009221B2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9221B2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:ЗУ266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58'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120,6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971501,18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3533156,04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57' 48"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971501,25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3533276,67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971501,27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3533308,07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44,2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971493,61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3533308,07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270° 2' 30"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54,9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971493,61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3533263,85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971493,65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3533208,91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270° 10' 16"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40,2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971488,5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3533208,91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180° 8' 54"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971488,62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3533168,74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265° 25' 53"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971461,63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3533168,67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0° 0' 50"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40,6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971460,62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3533156,03</w:t>
            </w:r>
          </w:p>
        </w:tc>
      </w:tr>
    </w:tbl>
    <w:p w:rsidR="007C0EA7" w:rsidRPr="00A966A8" w:rsidRDefault="007C0EA7" w:rsidP="009221B2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1 771 кв. м</w:t>
      </w:r>
    </w:p>
    <w:p w:rsidR="007C0EA7" w:rsidRPr="00A966A8" w:rsidRDefault="007C0EA7" w:rsidP="009221B2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9221B2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:ЗУ267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58' 14"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971447,06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3533308,07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265° 24' 28"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971466,67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3533308,06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265° 23' 52"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178,4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971463,87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3533273,2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180° 42' 32"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971449,56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3533095,42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58' 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55,4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971440,67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3533095,31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2° 30' 54"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971440,7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3533150,71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5' 28"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122,3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971444,57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3533150,88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5' 46"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971446,51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3533273,2</w:t>
            </w:r>
          </w:p>
        </w:tc>
      </w:tr>
    </w:tbl>
    <w:p w:rsidR="007C0EA7" w:rsidRPr="00CA2EAE" w:rsidRDefault="007C0EA7" w:rsidP="009221B2">
      <w:pPr>
        <w:rPr>
          <w:sz w:val="16"/>
          <w:szCs w:val="16"/>
        </w:rPr>
      </w:pPr>
      <w:r w:rsidRPr="00A966A8">
        <w:rPr>
          <w:sz w:val="16"/>
          <w:szCs w:val="16"/>
        </w:rPr>
        <w:t>Площадь</w:t>
      </w:r>
      <w:r w:rsidRPr="00CA2EAE">
        <w:rPr>
          <w:sz w:val="16"/>
          <w:szCs w:val="16"/>
        </w:rPr>
        <w:t xml:space="preserve"> 2</w:t>
      </w:r>
      <w:r w:rsidRPr="00A966A8">
        <w:rPr>
          <w:sz w:val="16"/>
          <w:szCs w:val="16"/>
          <w:lang w:val="en-US"/>
        </w:rPr>
        <w:t> </w:t>
      </w:r>
      <w:r w:rsidRPr="00CA2EAE">
        <w:rPr>
          <w:sz w:val="16"/>
          <w:szCs w:val="16"/>
        </w:rPr>
        <w:t>901 кв. м</w:t>
      </w:r>
    </w:p>
    <w:p w:rsidR="007C0EA7" w:rsidRPr="00CA2EAE" w:rsidRDefault="007C0EA7" w:rsidP="009221B2">
      <w:pPr>
        <w:pBdr>
          <w:top w:val="single" w:sz="4" w:space="1" w:color="BFBFBF"/>
        </w:pBdr>
        <w:rPr>
          <w:sz w:val="16"/>
          <w:szCs w:val="16"/>
        </w:rPr>
      </w:pPr>
    </w:p>
    <w:p w:rsidR="007C0EA7" w:rsidRPr="008A4C64" w:rsidRDefault="007C0EA7" w:rsidP="009221B2">
      <w:pPr>
        <w:rPr>
          <w:sz w:val="16"/>
          <w:szCs w:val="16"/>
        </w:rPr>
      </w:pPr>
      <w:r>
        <w:rPr>
          <w:sz w:val="16"/>
          <w:szCs w:val="16"/>
        </w:rPr>
        <w:t>Земельный участок :ЗУ268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5' 39"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54,6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971413,34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3532333,74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184° 48' 38"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971413,25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3532388,36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268° 3' 49"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45,3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971405,17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3532387,68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252° 20' 59"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971403,64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3532342,42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0° 33'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971400,84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3532333,62</w:t>
            </w:r>
          </w:p>
        </w:tc>
      </w:tr>
    </w:tbl>
    <w:p w:rsidR="007C0EA7" w:rsidRPr="00A966A8" w:rsidRDefault="007C0EA7" w:rsidP="009221B2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502 кв. м</w:t>
      </w:r>
    </w:p>
    <w:p w:rsidR="007C0EA7" w:rsidRDefault="007C0EA7" w:rsidP="009221B2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C711B9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:ЗУ269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6D40CB" w:rsidRDefault="007C0EA7" w:rsidP="00CA2E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328° 8' 31"</w:t>
            </w:r>
          </w:p>
        </w:tc>
        <w:tc>
          <w:tcPr>
            <w:tcW w:w="113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8,2</w:t>
            </w:r>
          </w:p>
        </w:tc>
        <w:tc>
          <w:tcPr>
            <w:tcW w:w="1913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971270,68</w:t>
            </w:r>
          </w:p>
        </w:tc>
        <w:tc>
          <w:tcPr>
            <w:tcW w:w="191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3532386,82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6D40CB" w:rsidRDefault="007C0EA7" w:rsidP="00CA2E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230° 47' 34"</w:t>
            </w:r>
          </w:p>
        </w:tc>
        <w:tc>
          <w:tcPr>
            <w:tcW w:w="113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1,0</w:t>
            </w:r>
          </w:p>
        </w:tc>
        <w:tc>
          <w:tcPr>
            <w:tcW w:w="1913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971277,68</w:t>
            </w:r>
          </w:p>
        </w:tc>
        <w:tc>
          <w:tcPr>
            <w:tcW w:w="191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3532382,47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6D40CB" w:rsidRDefault="007C0EA7" w:rsidP="00CA2E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232° 25' 53"</w:t>
            </w:r>
          </w:p>
        </w:tc>
        <w:tc>
          <w:tcPr>
            <w:tcW w:w="113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0,5</w:t>
            </w:r>
          </w:p>
        </w:tc>
        <w:tc>
          <w:tcPr>
            <w:tcW w:w="1913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971277,06</w:t>
            </w:r>
          </w:p>
        </w:tc>
        <w:tc>
          <w:tcPr>
            <w:tcW w:w="191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3532381,71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6D40CB" w:rsidRDefault="007C0EA7" w:rsidP="00CA2E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268° 12' 12"</w:t>
            </w:r>
          </w:p>
        </w:tc>
        <w:tc>
          <w:tcPr>
            <w:tcW w:w="113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5,4</w:t>
            </w:r>
          </w:p>
        </w:tc>
        <w:tc>
          <w:tcPr>
            <w:tcW w:w="1913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971276,76</w:t>
            </w:r>
          </w:p>
        </w:tc>
        <w:tc>
          <w:tcPr>
            <w:tcW w:w="191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3532381,32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6D40CB" w:rsidRDefault="007C0EA7" w:rsidP="00CA2E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267° 50' 35"</w:t>
            </w:r>
          </w:p>
        </w:tc>
        <w:tc>
          <w:tcPr>
            <w:tcW w:w="113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10,1</w:t>
            </w:r>
          </w:p>
        </w:tc>
        <w:tc>
          <w:tcPr>
            <w:tcW w:w="1913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971276,59</w:t>
            </w:r>
          </w:p>
        </w:tc>
        <w:tc>
          <w:tcPr>
            <w:tcW w:w="191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3532375,9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6D40CB" w:rsidRDefault="007C0EA7" w:rsidP="00CA2E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343° 18' 2"</w:t>
            </w:r>
          </w:p>
        </w:tc>
        <w:tc>
          <w:tcPr>
            <w:tcW w:w="113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0,1</w:t>
            </w:r>
          </w:p>
        </w:tc>
        <w:tc>
          <w:tcPr>
            <w:tcW w:w="1913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971276,21</w:t>
            </w:r>
          </w:p>
        </w:tc>
        <w:tc>
          <w:tcPr>
            <w:tcW w:w="191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3532365,81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6D40CB" w:rsidRDefault="007C0EA7" w:rsidP="00CA2E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268° 21' 57"</w:t>
            </w:r>
          </w:p>
        </w:tc>
        <w:tc>
          <w:tcPr>
            <w:tcW w:w="113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18,6</w:t>
            </w:r>
          </w:p>
        </w:tc>
        <w:tc>
          <w:tcPr>
            <w:tcW w:w="1913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971276,31</w:t>
            </w:r>
          </w:p>
        </w:tc>
        <w:tc>
          <w:tcPr>
            <w:tcW w:w="191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3532365,78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6D40CB" w:rsidRDefault="007C0EA7" w:rsidP="00CA2E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284° 52' 24"</w:t>
            </w:r>
          </w:p>
        </w:tc>
        <w:tc>
          <w:tcPr>
            <w:tcW w:w="113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3,8</w:t>
            </w:r>
          </w:p>
        </w:tc>
        <w:tc>
          <w:tcPr>
            <w:tcW w:w="1913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971275,78</w:t>
            </w:r>
          </w:p>
        </w:tc>
        <w:tc>
          <w:tcPr>
            <w:tcW w:w="191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3532347,2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6D40CB" w:rsidRDefault="007C0EA7" w:rsidP="00CA2E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267° 40' 5"</w:t>
            </w:r>
          </w:p>
        </w:tc>
        <w:tc>
          <w:tcPr>
            <w:tcW w:w="113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64,9</w:t>
            </w:r>
          </w:p>
        </w:tc>
        <w:tc>
          <w:tcPr>
            <w:tcW w:w="1913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971276,76</w:t>
            </w:r>
          </w:p>
        </w:tc>
        <w:tc>
          <w:tcPr>
            <w:tcW w:w="191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3532343,51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6D40CB" w:rsidRDefault="007C0EA7" w:rsidP="00CA2E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346° 6' 5"</w:t>
            </w:r>
          </w:p>
        </w:tc>
        <w:tc>
          <w:tcPr>
            <w:tcW w:w="113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4,0</w:t>
            </w:r>
          </w:p>
        </w:tc>
        <w:tc>
          <w:tcPr>
            <w:tcW w:w="1913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971274,12</w:t>
            </w:r>
          </w:p>
        </w:tc>
        <w:tc>
          <w:tcPr>
            <w:tcW w:w="191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3532278,68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6D40CB" w:rsidRDefault="007C0EA7" w:rsidP="00CA2E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950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45° 24' 7"</w:t>
            </w:r>
          </w:p>
        </w:tc>
        <w:tc>
          <w:tcPr>
            <w:tcW w:w="113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15,1</w:t>
            </w:r>
          </w:p>
        </w:tc>
        <w:tc>
          <w:tcPr>
            <w:tcW w:w="1913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971278,04</w:t>
            </w:r>
          </w:p>
        </w:tc>
        <w:tc>
          <w:tcPr>
            <w:tcW w:w="191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3532277,71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6D40CB" w:rsidRDefault="007C0EA7" w:rsidP="00CA2E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950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303° 34' 33"</w:t>
            </w:r>
          </w:p>
        </w:tc>
        <w:tc>
          <w:tcPr>
            <w:tcW w:w="113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9,7</w:t>
            </w:r>
          </w:p>
        </w:tc>
        <w:tc>
          <w:tcPr>
            <w:tcW w:w="1913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971288,65</w:t>
            </w:r>
          </w:p>
        </w:tc>
        <w:tc>
          <w:tcPr>
            <w:tcW w:w="191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3532288,47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6D40CB" w:rsidRDefault="007C0EA7" w:rsidP="00CA2E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950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278° 40' 31"</w:t>
            </w:r>
          </w:p>
        </w:tc>
        <w:tc>
          <w:tcPr>
            <w:tcW w:w="113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12,3</w:t>
            </w:r>
          </w:p>
        </w:tc>
        <w:tc>
          <w:tcPr>
            <w:tcW w:w="1913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971294,04</w:t>
            </w:r>
          </w:p>
        </w:tc>
        <w:tc>
          <w:tcPr>
            <w:tcW w:w="191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3532280,35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6D40CB" w:rsidRDefault="007C0EA7" w:rsidP="00CA2E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950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182° 47' 11"</w:t>
            </w:r>
          </w:p>
        </w:tc>
        <w:tc>
          <w:tcPr>
            <w:tcW w:w="113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9,1</w:t>
            </w:r>
          </w:p>
        </w:tc>
        <w:tc>
          <w:tcPr>
            <w:tcW w:w="1913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971295,9</w:t>
            </w:r>
          </w:p>
        </w:tc>
        <w:tc>
          <w:tcPr>
            <w:tcW w:w="191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3532268,16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6D40CB" w:rsidRDefault="007C0EA7" w:rsidP="00CA2E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950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266° 24' 47"</w:t>
            </w:r>
          </w:p>
        </w:tc>
        <w:tc>
          <w:tcPr>
            <w:tcW w:w="113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13,7</w:t>
            </w:r>
          </w:p>
        </w:tc>
        <w:tc>
          <w:tcPr>
            <w:tcW w:w="1913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971286,86</w:t>
            </w:r>
          </w:p>
        </w:tc>
        <w:tc>
          <w:tcPr>
            <w:tcW w:w="191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3532267,72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6D40CB" w:rsidRDefault="007C0EA7" w:rsidP="00CA2E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950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4,5</w:t>
            </w:r>
          </w:p>
        </w:tc>
        <w:tc>
          <w:tcPr>
            <w:tcW w:w="1913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971286</w:t>
            </w:r>
          </w:p>
        </w:tc>
        <w:tc>
          <w:tcPr>
            <w:tcW w:w="191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3532254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6D40CB" w:rsidRDefault="007C0EA7" w:rsidP="00CA2E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950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180° 31' 32"</w:t>
            </w:r>
          </w:p>
        </w:tc>
        <w:tc>
          <w:tcPr>
            <w:tcW w:w="113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8,7</w:t>
            </w:r>
          </w:p>
        </w:tc>
        <w:tc>
          <w:tcPr>
            <w:tcW w:w="1913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971281,5</w:t>
            </w:r>
          </w:p>
        </w:tc>
        <w:tc>
          <w:tcPr>
            <w:tcW w:w="191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3532254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6D40CB" w:rsidRDefault="007C0EA7" w:rsidP="00CA2E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950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270° 53' 47"</w:t>
            </w:r>
          </w:p>
        </w:tc>
        <w:tc>
          <w:tcPr>
            <w:tcW w:w="113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42,2</w:t>
            </w:r>
          </w:p>
        </w:tc>
        <w:tc>
          <w:tcPr>
            <w:tcW w:w="1913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971272,78</w:t>
            </w:r>
          </w:p>
        </w:tc>
        <w:tc>
          <w:tcPr>
            <w:tcW w:w="191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3532253,92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6D40CB" w:rsidRDefault="007C0EA7" w:rsidP="00CA2E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1950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270° 20' 46"</w:t>
            </w:r>
          </w:p>
        </w:tc>
        <w:tc>
          <w:tcPr>
            <w:tcW w:w="113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6,6</w:t>
            </w:r>
          </w:p>
        </w:tc>
        <w:tc>
          <w:tcPr>
            <w:tcW w:w="1913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971273,44</w:t>
            </w:r>
          </w:p>
        </w:tc>
        <w:tc>
          <w:tcPr>
            <w:tcW w:w="191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3532211,74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6D40CB" w:rsidRDefault="007C0EA7" w:rsidP="00CA2E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1950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277° 9' 37"</w:t>
            </w:r>
          </w:p>
        </w:tc>
        <w:tc>
          <w:tcPr>
            <w:tcW w:w="113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4,0</w:t>
            </w:r>
          </w:p>
        </w:tc>
        <w:tc>
          <w:tcPr>
            <w:tcW w:w="1913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971273,48</w:t>
            </w:r>
          </w:p>
        </w:tc>
        <w:tc>
          <w:tcPr>
            <w:tcW w:w="191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3532205,12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6D40CB" w:rsidRDefault="007C0EA7" w:rsidP="00CA2E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21</w:t>
            </w:r>
          </w:p>
        </w:tc>
        <w:tc>
          <w:tcPr>
            <w:tcW w:w="1950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269° 52' 16"</w:t>
            </w:r>
          </w:p>
        </w:tc>
        <w:tc>
          <w:tcPr>
            <w:tcW w:w="113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26,7</w:t>
            </w:r>
          </w:p>
        </w:tc>
        <w:tc>
          <w:tcPr>
            <w:tcW w:w="1913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971273,98</w:t>
            </w:r>
          </w:p>
        </w:tc>
        <w:tc>
          <w:tcPr>
            <w:tcW w:w="191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3532201,14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6D40CB" w:rsidRDefault="007C0EA7" w:rsidP="00CA2E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22</w:t>
            </w:r>
          </w:p>
        </w:tc>
        <w:tc>
          <w:tcPr>
            <w:tcW w:w="1950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178° 11' 38"</w:t>
            </w:r>
          </w:p>
        </w:tc>
        <w:tc>
          <w:tcPr>
            <w:tcW w:w="113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4,4</w:t>
            </w:r>
          </w:p>
        </w:tc>
        <w:tc>
          <w:tcPr>
            <w:tcW w:w="1913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971273,92</w:t>
            </w:r>
          </w:p>
        </w:tc>
        <w:tc>
          <w:tcPr>
            <w:tcW w:w="191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3532174,44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6D40CB" w:rsidRDefault="007C0EA7" w:rsidP="00CA2E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23</w:t>
            </w:r>
          </w:p>
        </w:tc>
        <w:tc>
          <w:tcPr>
            <w:tcW w:w="1950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91° 6' 51"</w:t>
            </w:r>
          </w:p>
        </w:tc>
        <w:tc>
          <w:tcPr>
            <w:tcW w:w="113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29,8</w:t>
            </w:r>
          </w:p>
        </w:tc>
        <w:tc>
          <w:tcPr>
            <w:tcW w:w="1913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971269,48</w:t>
            </w:r>
          </w:p>
        </w:tc>
        <w:tc>
          <w:tcPr>
            <w:tcW w:w="191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3532174,58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6D40CB" w:rsidRDefault="007C0EA7" w:rsidP="00CA2E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24</w:t>
            </w:r>
          </w:p>
        </w:tc>
        <w:tc>
          <w:tcPr>
            <w:tcW w:w="1950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170° 54' 35"</w:t>
            </w:r>
          </w:p>
        </w:tc>
        <w:tc>
          <w:tcPr>
            <w:tcW w:w="113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1,0</w:t>
            </w:r>
          </w:p>
        </w:tc>
        <w:tc>
          <w:tcPr>
            <w:tcW w:w="1913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971268,9</w:t>
            </w:r>
          </w:p>
        </w:tc>
        <w:tc>
          <w:tcPr>
            <w:tcW w:w="191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3532204,4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6D40CB" w:rsidRDefault="007C0EA7" w:rsidP="00CA2E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25</w:t>
            </w:r>
          </w:p>
        </w:tc>
        <w:tc>
          <w:tcPr>
            <w:tcW w:w="1950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90° 37' 16"</w:t>
            </w:r>
          </w:p>
        </w:tc>
        <w:tc>
          <w:tcPr>
            <w:tcW w:w="113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49,8</w:t>
            </w:r>
          </w:p>
        </w:tc>
        <w:tc>
          <w:tcPr>
            <w:tcW w:w="1913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971267,9</w:t>
            </w:r>
          </w:p>
        </w:tc>
        <w:tc>
          <w:tcPr>
            <w:tcW w:w="191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3532204,56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6D40CB" w:rsidRDefault="007C0EA7" w:rsidP="00CA2E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26</w:t>
            </w:r>
          </w:p>
        </w:tc>
        <w:tc>
          <w:tcPr>
            <w:tcW w:w="1950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197° 57' 58"</w:t>
            </w:r>
          </w:p>
        </w:tc>
        <w:tc>
          <w:tcPr>
            <w:tcW w:w="113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20,1</w:t>
            </w:r>
          </w:p>
        </w:tc>
        <w:tc>
          <w:tcPr>
            <w:tcW w:w="1913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971267,36</w:t>
            </w:r>
          </w:p>
        </w:tc>
        <w:tc>
          <w:tcPr>
            <w:tcW w:w="191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3532254,36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6D40CB" w:rsidRDefault="007C0EA7" w:rsidP="00CA2E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27</w:t>
            </w:r>
          </w:p>
        </w:tc>
        <w:tc>
          <w:tcPr>
            <w:tcW w:w="1950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119° 22' 18"</w:t>
            </w:r>
          </w:p>
        </w:tc>
        <w:tc>
          <w:tcPr>
            <w:tcW w:w="113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26,7</w:t>
            </w:r>
          </w:p>
        </w:tc>
        <w:tc>
          <w:tcPr>
            <w:tcW w:w="1913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971248,24</w:t>
            </w:r>
          </w:p>
        </w:tc>
        <w:tc>
          <w:tcPr>
            <w:tcW w:w="191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3532248,16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6D40CB" w:rsidRDefault="007C0EA7" w:rsidP="00CA2E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28</w:t>
            </w:r>
          </w:p>
        </w:tc>
        <w:tc>
          <w:tcPr>
            <w:tcW w:w="1950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1913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971235,16</w:t>
            </w:r>
          </w:p>
        </w:tc>
        <w:tc>
          <w:tcPr>
            <w:tcW w:w="191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3532271,4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6D40CB" w:rsidRDefault="007C0EA7" w:rsidP="00CA2E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29</w:t>
            </w:r>
          </w:p>
        </w:tc>
        <w:tc>
          <w:tcPr>
            <w:tcW w:w="1950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50° 14' 45"</w:t>
            </w:r>
          </w:p>
        </w:tc>
        <w:tc>
          <w:tcPr>
            <w:tcW w:w="113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24,2</w:t>
            </w:r>
          </w:p>
        </w:tc>
        <w:tc>
          <w:tcPr>
            <w:tcW w:w="1913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971235,17</w:t>
            </w:r>
          </w:p>
        </w:tc>
        <w:tc>
          <w:tcPr>
            <w:tcW w:w="191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3532271,4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6D40CB" w:rsidRDefault="007C0EA7" w:rsidP="00CA2E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30</w:t>
            </w:r>
          </w:p>
        </w:tc>
        <w:tc>
          <w:tcPr>
            <w:tcW w:w="1950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357° 32' 48"</w:t>
            </w:r>
          </w:p>
        </w:tc>
        <w:tc>
          <w:tcPr>
            <w:tcW w:w="113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17,8</w:t>
            </w:r>
          </w:p>
        </w:tc>
        <w:tc>
          <w:tcPr>
            <w:tcW w:w="1913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971250,65</w:t>
            </w:r>
          </w:p>
        </w:tc>
        <w:tc>
          <w:tcPr>
            <w:tcW w:w="191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3532290,01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6D40CB" w:rsidRDefault="007C0EA7" w:rsidP="00CA2E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31</w:t>
            </w:r>
          </w:p>
        </w:tc>
        <w:tc>
          <w:tcPr>
            <w:tcW w:w="1950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88° 17' 53"</w:t>
            </w:r>
          </w:p>
        </w:tc>
        <w:tc>
          <w:tcPr>
            <w:tcW w:w="113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54,2</w:t>
            </w:r>
          </w:p>
        </w:tc>
        <w:tc>
          <w:tcPr>
            <w:tcW w:w="1913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971268,39</w:t>
            </w:r>
          </w:p>
        </w:tc>
        <w:tc>
          <w:tcPr>
            <w:tcW w:w="191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3532289,25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6D40CB" w:rsidRDefault="007C0EA7" w:rsidP="00CA2E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32</w:t>
            </w:r>
          </w:p>
        </w:tc>
        <w:tc>
          <w:tcPr>
            <w:tcW w:w="1950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96° 46' 46"</w:t>
            </w:r>
          </w:p>
        </w:tc>
        <w:tc>
          <w:tcPr>
            <w:tcW w:w="113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5,8</w:t>
            </w:r>
          </w:p>
        </w:tc>
        <w:tc>
          <w:tcPr>
            <w:tcW w:w="1913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971270</w:t>
            </w:r>
          </w:p>
        </w:tc>
        <w:tc>
          <w:tcPr>
            <w:tcW w:w="191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3532343,44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6D40CB" w:rsidRDefault="007C0EA7" w:rsidP="00CA2E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33</w:t>
            </w:r>
          </w:p>
        </w:tc>
        <w:tc>
          <w:tcPr>
            <w:tcW w:w="1950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4° 5' 8"</w:t>
            </w:r>
          </w:p>
        </w:tc>
        <w:tc>
          <w:tcPr>
            <w:tcW w:w="113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0,3</w:t>
            </w:r>
          </w:p>
        </w:tc>
        <w:tc>
          <w:tcPr>
            <w:tcW w:w="1913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971269,32</w:t>
            </w:r>
          </w:p>
        </w:tc>
        <w:tc>
          <w:tcPr>
            <w:tcW w:w="191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3532349,16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6D40CB" w:rsidRDefault="007C0EA7" w:rsidP="00CA2E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34</w:t>
            </w:r>
          </w:p>
        </w:tc>
        <w:tc>
          <w:tcPr>
            <w:tcW w:w="1950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86° 38' 0"</w:t>
            </w:r>
          </w:p>
        </w:tc>
        <w:tc>
          <w:tcPr>
            <w:tcW w:w="113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18,1</w:t>
            </w:r>
          </w:p>
        </w:tc>
        <w:tc>
          <w:tcPr>
            <w:tcW w:w="1913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971269,6</w:t>
            </w:r>
          </w:p>
        </w:tc>
        <w:tc>
          <w:tcPr>
            <w:tcW w:w="191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3532349,18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6D40CB" w:rsidRDefault="007C0EA7" w:rsidP="00CA2E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35</w:t>
            </w:r>
          </w:p>
        </w:tc>
        <w:tc>
          <w:tcPr>
            <w:tcW w:w="1950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97° 4' 21"</w:t>
            </w:r>
          </w:p>
        </w:tc>
        <w:tc>
          <w:tcPr>
            <w:tcW w:w="113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8,1</w:t>
            </w:r>
          </w:p>
        </w:tc>
        <w:tc>
          <w:tcPr>
            <w:tcW w:w="1913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971270,66</w:t>
            </w:r>
          </w:p>
        </w:tc>
        <w:tc>
          <w:tcPr>
            <w:tcW w:w="191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3532367,2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6D40CB" w:rsidRDefault="007C0EA7" w:rsidP="00CA2E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36</w:t>
            </w:r>
          </w:p>
        </w:tc>
        <w:tc>
          <w:tcPr>
            <w:tcW w:w="1950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83° 23' 42"</w:t>
            </w:r>
          </w:p>
        </w:tc>
        <w:tc>
          <w:tcPr>
            <w:tcW w:w="113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1,9</w:t>
            </w:r>
          </w:p>
        </w:tc>
        <w:tc>
          <w:tcPr>
            <w:tcW w:w="1913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971269,66</w:t>
            </w:r>
          </w:p>
        </w:tc>
        <w:tc>
          <w:tcPr>
            <w:tcW w:w="191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3532375,26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6D40CB" w:rsidRDefault="007C0EA7" w:rsidP="00CA2E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37</w:t>
            </w:r>
          </w:p>
        </w:tc>
        <w:tc>
          <w:tcPr>
            <w:tcW w:w="1950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10° 0' 28"</w:t>
            </w:r>
          </w:p>
        </w:tc>
        <w:tc>
          <w:tcPr>
            <w:tcW w:w="113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0,7</w:t>
            </w:r>
          </w:p>
        </w:tc>
        <w:tc>
          <w:tcPr>
            <w:tcW w:w="1913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971269,88</w:t>
            </w:r>
          </w:p>
        </w:tc>
        <w:tc>
          <w:tcPr>
            <w:tcW w:w="191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3532377,16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6D40CB" w:rsidRDefault="007C0EA7" w:rsidP="00CA2E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38</w:t>
            </w:r>
          </w:p>
        </w:tc>
        <w:tc>
          <w:tcPr>
            <w:tcW w:w="1950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94° 52' 26"</w:t>
            </w:r>
          </w:p>
        </w:tc>
        <w:tc>
          <w:tcPr>
            <w:tcW w:w="113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5,2</w:t>
            </w:r>
          </w:p>
        </w:tc>
        <w:tc>
          <w:tcPr>
            <w:tcW w:w="1913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971270,56</w:t>
            </w:r>
          </w:p>
        </w:tc>
        <w:tc>
          <w:tcPr>
            <w:tcW w:w="191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3532377,28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6D40CB" w:rsidRDefault="007C0EA7" w:rsidP="00CA2E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39</w:t>
            </w:r>
          </w:p>
        </w:tc>
        <w:tc>
          <w:tcPr>
            <w:tcW w:w="1950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10° 53' 7"</w:t>
            </w:r>
          </w:p>
        </w:tc>
        <w:tc>
          <w:tcPr>
            <w:tcW w:w="113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1,1</w:t>
            </w:r>
          </w:p>
        </w:tc>
        <w:tc>
          <w:tcPr>
            <w:tcW w:w="1913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971270,12</w:t>
            </w:r>
          </w:p>
        </w:tc>
        <w:tc>
          <w:tcPr>
            <w:tcW w:w="191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3532382,44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6D40CB" w:rsidRDefault="007C0EA7" w:rsidP="00CA2EA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40</w:t>
            </w:r>
          </w:p>
        </w:tc>
        <w:tc>
          <w:tcPr>
            <w:tcW w:w="1950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96° 33' 2"</w:t>
            </w:r>
          </w:p>
        </w:tc>
        <w:tc>
          <w:tcPr>
            <w:tcW w:w="113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</w:rPr>
            </w:pPr>
            <w:r w:rsidRPr="006D40CB">
              <w:rPr>
                <w:sz w:val="16"/>
                <w:szCs w:val="16"/>
                <w:lang w:val="en-US"/>
              </w:rPr>
              <w:t>4,2</w:t>
            </w:r>
          </w:p>
        </w:tc>
        <w:tc>
          <w:tcPr>
            <w:tcW w:w="1913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971271,16</w:t>
            </w:r>
          </w:p>
        </w:tc>
        <w:tc>
          <w:tcPr>
            <w:tcW w:w="1914" w:type="dxa"/>
            <w:vAlign w:val="center"/>
          </w:tcPr>
          <w:p w:rsidR="007C0EA7" w:rsidRPr="006D40CB" w:rsidRDefault="007C0EA7" w:rsidP="00CA2EAE">
            <w:pPr>
              <w:jc w:val="center"/>
              <w:rPr>
                <w:sz w:val="16"/>
                <w:szCs w:val="16"/>
                <w:lang w:val="en-US"/>
              </w:rPr>
            </w:pPr>
            <w:r w:rsidRPr="006D40CB">
              <w:rPr>
                <w:sz w:val="16"/>
                <w:szCs w:val="16"/>
                <w:lang w:val="en-US"/>
              </w:rPr>
              <w:t>3532382,64</w:t>
            </w:r>
          </w:p>
        </w:tc>
      </w:tr>
    </w:tbl>
    <w:p w:rsidR="007C0EA7" w:rsidRPr="00CA2EAE" w:rsidRDefault="007C0EA7" w:rsidP="00C711B9">
      <w:pPr>
        <w:rPr>
          <w:sz w:val="16"/>
          <w:szCs w:val="16"/>
        </w:rPr>
      </w:pPr>
      <w:r w:rsidRPr="00A966A8">
        <w:rPr>
          <w:sz w:val="16"/>
          <w:szCs w:val="16"/>
        </w:rPr>
        <w:t>Площадь</w:t>
      </w:r>
      <w:r w:rsidRPr="00CA2EAE">
        <w:rPr>
          <w:sz w:val="16"/>
          <w:szCs w:val="16"/>
        </w:rPr>
        <w:t xml:space="preserve"> </w:t>
      </w:r>
      <w:r>
        <w:rPr>
          <w:sz w:val="16"/>
          <w:szCs w:val="16"/>
        </w:rPr>
        <w:t>2</w:t>
      </w:r>
      <w:r w:rsidRPr="00A966A8">
        <w:rPr>
          <w:sz w:val="16"/>
          <w:szCs w:val="16"/>
          <w:lang w:val="en-US"/>
        </w:rPr>
        <w:t> </w:t>
      </w:r>
      <w:r w:rsidRPr="00CA2EAE">
        <w:rPr>
          <w:sz w:val="16"/>
          <w:szCs w:val="16"/>
        </w:rPr>
        <w:t>7</w:t>
      </w:r>
      <w:r>
        <w:rPr>
          <w:sz w:val="16"/>
          <w:szCs w:val="16"/>
        </w:rPr>
        <w:t>22</w:t>
      </w:r>
      <w:r w:rsidRPr="00CA2EAE">
        <w:rPr>
          <w:sz w:val="16"/>
          <w:szCs w:val="16"/>
        </w:rPr>
        <w:t xml:space="preserve"> кв. м</w:t>
      </w:r>
    </w:p>
    <w:p w:rsidR="007C0EA7" w:rsidRPr="00CA2EAE" w:rsidRDefault="007C0EA7" w:rsidP="00C711B9">
      <w:pPr>
        <w:pBdr>
          <w:top w:val="single" w:sz="4" w:space="1" w:color="BFBFBF"/>
        </w:pBdr>
        <w:rPr>
          <w:sz w:val="16"/>
          <w:szCs w:val="16"/>
        </w:rPr>
      </w:pPr>
    </w:p>
    <w:p w:rsidR="007C0EA7" w:rsidRPr="00CA2EAE" w:rsidRDefault="007C0EA7" w:rsidP="009221B2">
      <w:pPr>
        <w:rPr>
          <w:sz w:val="16"/>
          <w:szCs w:val="16"/>
        </w:rPr>
      </w:pPr>
      <w:r>
        <w:rPr>
          <w:sz w:val="16"/>
          <w:szCs w:val="16"/>
        </w:rPr>
        <w:t>Земельный участок :ЗУ270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49° 29'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51,9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971183,35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3532138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150° 45' 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971217,04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3532177,44</w:t>
            </w:r>
          </w:p>
        </w:tc>
      </w:tr>
    </w:tbl>
    <w:p w:rsidR="007C0EA7" w:rsidRPr="00A966A8" w:rsidRDefault="007C0EA7" w:rsidP="009221B2">
      <w:pPr>
        <w:rPr>
          <w:sz w:val="16"/>
          <w:szCs w:val="16"/>
          <w:lang w:val="en-US"/>
        </w:rPr>
      </w:pPr>
      <w:r w:rsidRPr="00A966A8">
        <w:rPr>
          <w:sz w:val="16"/>
          <w:szCs w:val="16"/>
          <w:lang w:val="en-US"/>
        </w:rPr>
        <w:t>3229° 17' 33"49,8971214,293532178,984295° 16' 39"3,6971181,823532141,24</w:t>
      </w: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162 кв. м</w:t>
      </w:r>
    </w:p>
    <w:p w:rsidR="007C0EA7" w:rsidRPr="00A966A8" w:rsidRDefault="007C0EA7" w:rsidP="009221B2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9221B2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:ЗУ271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343° 58' 33"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971154,28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3532410,29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351° 27' 10"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971160,06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3532408,63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339° 5' 12"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971173,9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3532406,55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351° 6' 10"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971197,06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3532397,7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267° 31' 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971219,29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3532394,22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354° 16' 50"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971219,04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3532388,45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266° 51'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971225,53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3532387,8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217° 22' 51"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971225,3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3532383,62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138° 11' 29"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971207,84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3532370,28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58° 42' 53"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971186,35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3532389,5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167° 59' 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971187,62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3532391,59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78° 9' 28"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971184,19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3532392,32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159° 6' 25"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971184,32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3532392,94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58° 50' 33"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971151,39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3532405,51</w:t>
            </w:r>
          </w:p>
        </w:tc>
      </w:tr>
    </w:tbl>
    <w:p w:rsidR="007C0EA7" w:rsidRPr="00A966A8" w:rsidRDefault="007C0EA7" w:rsidP="009221B2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945 кв. м</w:t>
      </w:r>
    </w:p>
    <w:p w:rsidR="007C0EA7" w:rsidRDefault="007C0EA7" w:rsidP="009221B2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C711B9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:ЗУ272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338° 12' 15"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971211,79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3532752,27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276° 33' 36"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971229,32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3532745,26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5° 59' 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971229,78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3532741,26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99° 48' 57"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971234,74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3532741,78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337° 44' 26"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971233,65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3532748,08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353° 30' 48"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46,3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971261,82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3532736,55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236° 23' 46"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971307,82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3532731,32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232° 58' 18"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971303,74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3532725,18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263° 33'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971285,44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3532700,92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323° 31' 21"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971284,92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3532696,32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325° 16' 23"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971292,9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3532690,42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324° 56' 37"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971300,46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3532685,18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324° 39' 15"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971325,6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3532667,54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325° 11' 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971332,96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3532662,32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8° 20' 14"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971339,46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3532657,8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55° 54' 34"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971341,78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3532658,14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58° 19' 48"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971359,58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3532684,44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327° 6' 32"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971365,28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3532693,68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54' 53"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971366,95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3532692,6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971373,69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3532692,59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271° 17' 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971380,38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3532692,59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1° 18' 16"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971380,68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3532679,22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91° 15' 51"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971390,78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3532679,45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971390,49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3532692,59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270° 45' 50"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971410,67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3532692,59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270° 59' 57"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971410,75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3532686,59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187° 15' 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971411,3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3532655,06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276° 53' 13"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971398,96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3532653,49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276° 51' 39"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971400,5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3532640,74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7° 12' 37"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971402,14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3532627,11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50' 25"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971411,23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3532628,26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52' 12"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971411,18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3532610,32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51' 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971411,16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3532601,5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50' 42"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48,1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971410,9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3532501,47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971410,77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3532453,4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149° 45' 51"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971396,41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3532453,4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179° 56' 18"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971387,78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3532458,43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270° 13' 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971369,18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3532458,45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36'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971369,2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3532453,2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34' 58"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971369,14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3532444,33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971369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3532425,1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179° 10' 12"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115,3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971369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3532405,2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168° 10' 42"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971253,72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3532406,87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168° 16' 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971250,71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3532407,5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62° 37' 30"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971226,92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3532412,44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105° 26' 43"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971235,94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3532429,86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152° 56' 57"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971231,16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3532447,16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6° 4' 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971225,99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3532449,8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47° 17' 26"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971229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3532450,12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76° 55' 50"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971230,68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3532451,94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39' 18"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971231,2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3532454,18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99° 31' 20"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971231,4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3532487,42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111° 27' 35"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971230,88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3532490,52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125° 43' 55"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971229,74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3532493,42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150° 44' 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52,4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971227,74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3532496,2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158° 52' 31"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971182,02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3532521,82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174° 32' 50"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971177,62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3532523,52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205° 0' 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971173,22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3532523,94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242° 7' 30"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971169,36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3532522,14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331° 5' 33"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971155,64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3532496,2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238° 10' 21"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971170,2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3532488,16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244° 8' 53"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971167,68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3532484,1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281° 18' 35"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971166,74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3532482,16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311° 43' 20"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971167,06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3532480,56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152° 56' 38"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971168,13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3532479,36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243° 28' 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971146,28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3532490,52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163° 6' 17"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971132,26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3532462,44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347° 12' 47"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971116,72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3532467,16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7° 21' 39"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971119,54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3532466,52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30° 39' 59"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971123,72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3532467,06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61° 18' 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971127,7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3532469,42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61° 16' 52"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971140,8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3532493,35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67° 32' 54"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971148,52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3532507,44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79° 35' 17"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971150,52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3532512,28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108° 12' 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971151,56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3532517,94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0° 17' 24"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971140,88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3532550,42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86° 23' 50"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971156,68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3532550,5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971156,85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3532553,2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971165,91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3532553,2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330° 51' 59"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36,0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971165,91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3532544,66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971197,38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3532527,12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0° 9' 49"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971197,38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3532538,25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44,4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971200,88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3532538,26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971200,88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3532582,67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1' 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971197,36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3532582,67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208° 41' 33"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971197,35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3532614,28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216° 18' 59"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971182,24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3532606,01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1' 59"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971166,39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3532594,36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30° 7' 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971166,38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3532611,56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3' 11"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43,0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971184,48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3532622,06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114° 55' 24"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971184,44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3532665,06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30° 40' 42"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51,3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971181,94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3532670,44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32° 19' 53"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971226,07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3532696,62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971234,57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3532702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971234,57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3532683,37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270° 25' 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67,2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971234,57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3532669,54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62,1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971235,06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3532602,32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290° 59' 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971235,06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3532540,24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309° 42' 35"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971236,74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3532535,86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333° 13' 16"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971239,68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3532532,32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971243,96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3532530,16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19° 24' 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971262,28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3532530,16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32° 38' 54"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971266,88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3532531,78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36° 23' 55"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971270,22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3532533,92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48° 25' 36"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971272,96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3532535,94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54° 2' 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971276,1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3532539,48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77° 0'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971279,22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3532543,78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38' 40"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51,6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971280,9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3532551,06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328° 38' 28"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971281,22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3532602,66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91° 24'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971301,83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3532590,1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312° 35' 47"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971301,5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3532603,6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323° 14' 46"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971306,75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3532597,89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346° 45' 34"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971308,33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3532596,71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355° 43' 13"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971310,2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3532596,27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7° 26' 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57,2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971311,67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3532596,16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120° 47'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971368,38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3532603,56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204° 53' 48"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971363,78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3532611,28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121° 3' 15"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971361,69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3532610,31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36° 19' 57"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971360,01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3532613,1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122° 36' 50"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971361,9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3532614,49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188° 20' 56"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971359,91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3532617,6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114° 31' 46"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971354,05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3532616,74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79° 33' 18"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971351,75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3532621,78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121° 10' 37"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971353,21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3532629,7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144° 5' 17"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51,4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971342,96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3532646,64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144° 4' 25"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971301,3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3532676,81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147° 4' 54"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971286,45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3532687,57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156° 3' 37"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971277,29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3532693,5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109° 37'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971244,63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3532708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171° 43' 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971235,66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3532733,16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79° 30' 38"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971225,01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3532734,71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170° 8' 43"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971226,83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3532744,54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342° 36'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971209,79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3532747,5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339° 10' 17"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971229,9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3532741,2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249° 6' 51"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971234,5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3532739,45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158° 5' 28"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971233,05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3532735,65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303° 17' 55"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266,0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971228,45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3532737,5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328° 44' 18"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971374,48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3532515,18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238° 32' 46"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49,3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971388,02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3532506,96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148° 24' 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971362,28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3532464,88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73° 37' 39"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121,3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971348,82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3532473,16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356° 30' 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971383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3532589,5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268° 27' 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49,6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971399,68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3532588,48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178° 55' 13"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971398,34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3532538,94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238° 45' 41"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81,6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971381,36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3532539,26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290° 57' 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971339,06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3532469,52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202° 3' 41"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104,7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971346,58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3532449,88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111° 59' 21"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971249,56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3532410,56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53° 55' 56"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203,2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971241,5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3532430,52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27'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62,1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971361,16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3532594,81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289° 24' 18"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971360,57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3532532,73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238° 59' 37"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46,3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971362,68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3532526,74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279° 59' 40"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971338,85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3532487,09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229° 24' 38"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971339,71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3532482,21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114° 55' 15"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971336,3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3532478,23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201° 56' 18"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971333,41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3532484,45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259° 4' 22"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971320,45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3532479,23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201° 50' 46"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49,8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971318,67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3532470,01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110° 7' 58"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971272,45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3532451,48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160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109° 39' 13"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971268,74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3532461,6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161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114° 9'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971265,94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3532469,44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162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237° 48' 15"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971264,46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3532472,74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163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210° 32' 26"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971263,44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3532471,12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164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205° 50' 23"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971261,44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3532469,94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165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178° 11' 14"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971245,54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3532462,24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166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153° 47'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971242,38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3532462,34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167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124° 35' 32"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971239,78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3532463,62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168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91° 1' 53"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51,1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971237,78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3532466,52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169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80° 52' 29"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971236,86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3532517,62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170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54° 57' 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971237,48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3532521,48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171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30° 29' 59"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971239,36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3532524,16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172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1° 9' 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971242,28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3532525,88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173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332° 34' 16"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971258,2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3532526,2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174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306° 30' 39"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971261,36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3532524,56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175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285° 45' 43"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971263,64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3532521,48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176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44' 29"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971263,99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3532520,24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177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301° 20' 30"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971288,37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3532520,13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178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31° 18' 45"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971291,75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3532514,58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179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121° 19' 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971308,83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3532524,97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180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91° 25' 26"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55,9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971303,22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3532534,19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181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207° 8' 35"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91,3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971301,83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3532590,1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182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336° 46' 15"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971220,57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3532548,44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183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271° 55' 17"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971229,68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3532544,53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184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158° 19' 27"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971229,99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3532535,29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185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37° 8' 28"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212,9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971217,41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3532540,29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186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268° 32' 45"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971387,13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3532668,84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187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971387,08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3532666,87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188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35' 48"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971382,66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3532666,87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189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299° 14' 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971382,41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3532631,35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190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209° 55' 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971387,1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3532622,97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191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270° 45' 13"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971382,13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3532620,11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192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210° 38' 14"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971382,14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3532619,35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193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119° 32' 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47,2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971371,52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3532613,06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194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28° 50' 34"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971348,25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3532654,13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195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152° 55' 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183,3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971374,96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3532668,84</w:t>
            </w:r>
          </w:p>
        </w:tc>
      </w:tr>
    </w:tbl>
    <w:p w:rsidR="007C0EA7" w:rsidRPr="00A966A8" w:rsidRDefault="007C0EA7" w:rsidP="00C711B9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31 497 кв. м</w:t>
      </w:r>
    </w:p>
    <w:p w:rsidR="007C0EA7" w:rsidRPr="00A966A8" w:rsidRDefault="007C0EA7" w:rsidP="00C711B9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9221B2">
      <w:pPr>
        <w:rPr>
          <w:sz w:val="16"/>
          <w:szCs w:val="16"/>
        </w:rPr>
      </w:pPr>
      <w:r>
        <w:rPr>
          <w:sz w:val="16"/>
          <w:szCs w:val="16"/>
        </w:rPr>
        <w:t>Земельный участок :ЗУ273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57° 59' 29"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39,5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971060,84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3532416,97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160° 31' 46"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971081,78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3532450,47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236° 19' 33"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39,4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971080,79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3532450,82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330° 8' 52"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971058,95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3532418,04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331° 0' 40"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971060,1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3532417,38</w:t>
            </w:r>
          </w:p>
        </w:tc>
      </w:tr>
    </w:tbl>
    <w:p w:rsidR="007C0EA7" w:rsidRPr="00A966A8" w:rsidRDefault="007C0EA7" w:rsidP="009221B2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63 кв. м</w:t>
      </w:r>
    </w:p>
    <w:p w:rsidR="007C0EA7" w:rsidRDefault="007C0EA7" w:rsidP="009221B2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9221B2">
      <w:pPr>
        <w:rPr>
          <w:sz w:val="16"/>
          <w:szCs w:val="16"/>
        </w:rPr>
      </w:pPr>
      <w:r>
        <w:rPr>
          <w:sz w:val="16"/>
          <w:szCs w:val="16"/>
        </w:rPr>
        <w:t>Земельный участок :ЗУ274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97° 15' 14"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971078,97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3532452,59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205° 41' 28"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971076,26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3532473,88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283° 5' 22"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971072,56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3532472,1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315° 50' 26"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971076,55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3532454,94</w:t>
            </w:r>
          </w:p>
        </w:tc>
      </w:tr>
    </w:tbl>
    <w:p w:rsidR="007C0EA7" w:rsidRPr="00A966A8" w:rsidRDefault="007C0EA7" w:rsidP="009221B2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58 кв. м</w:t>
      </w:r>
    </w:p>
    <w:p w:rsidR="007C0EA7" w:rsidRDefault="007C0EA7" w:rsidP="009221B2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C711B9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:ЗУ275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156° 41' 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971114,48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3532666,72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156° 33' 36"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971101,3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3532672,4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247° 14' 13"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53,9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971099,87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3532673,02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256° 1'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971079,02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3532623,33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280° 48' 13"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71,3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971077,12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3532615,7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280° 47' 59"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971090,48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3532545,69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971093,7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3532528,81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82° 32' 28"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971093,7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3532536,82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55° 55' 52"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971094,64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122° 25' 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971096,52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3532546,78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92° 43' 58"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49,1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971091,16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3532555,22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76° 52' 29"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971088,82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3532604,24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62° 20' 21"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43,0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971094,5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3532628,6</w:t>
            </w:r>
          </w:p>
        </w:tc>
      </w:tr>
    </w:tbl>
    <w:p w:rsidR="007C0EA7" w:rsidRPr="00A966A8" w:rsidRDefault="007C0EA7" w:rsidP="00C711B9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1 325 кв. м</w:t>
      </w:r>
    </w:p>
    <w:p w:rsidR="007C0EA7" w:rsidRPr="00A966A8" w:rsidRDefault="007C0EA7" w:rsidP="00C711B9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9221B2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:ЗУ276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2' 20"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102,6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971413,57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3532704,59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180° 3' 23"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81,1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971413,5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3532807,15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253° 0' 45"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67,6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971332,36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3532807,07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336° 28' 22"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971312,61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3532742,42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325° 6' 29"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971314,08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3532741,78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326° 46' 22"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61,4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971319,07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3532738,3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5° 42' 45"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971370,47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3532704,63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55'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96,8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971400,16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3532707,6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178° 50' 31"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971400,3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3532804,44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270° 0' 42"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97,3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971377,54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3532804,9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355° 11' 24"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36,1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971377,56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3532707,62</w:t>
            </w:r>
          </w:p>
        </w:tc>
      </w:tr>
    </w:tbl>
    <w:p w:rsidR="007C0EA7" w:rsidRPr="00A966A8" w:rsidRDefault="007C0EA7" w:rsidP="009221B2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6 406 кв. м</w:t>
      </w:r>
    </w:p>
    <w:p w:rsidR="007C0EA7" w:rsidRPr="00A966A8" w:rsidRDefault="007C0EA7" w:rsidP="009221B2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9221B2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:ЗУ277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971413,5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3532807,15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96° 49' 24"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971413,5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3532817,05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179° 54' 59"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82,4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971413,22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3532819,39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145° 24' 54"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971330,78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3532819,51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971312,65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3532832,01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180° 28' 24"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971312,65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3532841,74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179° 48' 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971309,02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3532841,71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261° 25' 43"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971297,42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3532841,75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48' 34"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971296,9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3532838,3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250° 36' 41"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971296,89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3532835,29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261° 10' 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971296,07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3532832,96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336° 3'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41,3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971294,65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3532823,82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0° 3' 23"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81,1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971332,36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3532807,07</w:t>
            </w:r>
          </w:p>
        </w:tc>
      </w:tr>
    </w:tbl>
    <w:p w:rsidR="007C0EA7" w:rsidRPr="00095A69" w:rsidRDefault="007C0EA7" w:rsidP="009221B2">
      <w:pPr>
        <w:rPr>
          <w:sz w:val="16"/>
          <w:szCs w:val="16"/>
        </w:rPr>
      </w:pPr>
      <w:r w:rsidRPr="00A966A8">
        <w:rPr>
          <w:sz w:val="16"/>
          <w:szCs w:val="16"/>
        </w:rPr>
        <w:t>Площадь</w:t>
      </w:r>
      <w:r w:rsidRPr="00095A69">
        <w:rPr>
          <w:sz w:val="16"/>
          <w:szCs w:val="16"/>
        </w:rPr>
        <w:t xml:space="preserve"> 1</w:t>
      </w:r>
      <w:r w:rsidRPr="00A966A8">
        <w:rPr>
          <w:sz w:val="16"/>
          <w:szCs w:val="16"/>
          <w:lang w:val="en-US"/>
        </w:rPr>
        <w:t> </w:t>
      </w:r>
      <w:r w:rsidRPr="00095A69">
        <w:rPr>
          <w:sz w:val="16"/>
          <w:szCs w:val="16"/>
        </w:rPr>
        <w:t>641 кв. м</w:t>
      </w:r>
    </w:p>
    <w:p w:rsidR="007C0EA7" w:rsidRPr="00095A69" w:rsidRDefault="007C0EA7" w:rsidP="009221B2">
      <w:pPr>
        <w:pBdr>
          <w:top w:val="single" w:sz="4" w:space="1" w:color="BFBFBF"/>
        </w:pBdr>
        <w:rPr>
          <w:sz w:val="16"/>
          <w:szCs w:val="16"/>
        </w:rPr>
      </w:pPr>
    </w:p>
    <w:p w:rsidR="007C0EA7" w:rsidRPr="00095A69" w:rsidRDefault="007C0EA7" w:rsidP="009221B2">
      <w:pPr>
        <w:rPr>
          <w:sz w:val="16"/>
          <w:szCs w:val="16"/>
        </w:rPr>
      </w:pPr>
      <w:r>
        <w:rPr>
          <w:sz w:val="16"/>
          <w:szCs w:val="16"/>
        </w:rPr>
        <w:t>Земельный участок :ЗУ278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337° 49' 27"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971211,76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3532874,35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249° 9'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971219,66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3532871,13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338° 12' 56"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37,5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971209,99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3532845,74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68° 32' 28"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971244,82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3532831,82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971252,43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3532851,18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971252,43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3532868,48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270° 1' 48"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971260,29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3532868,48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249° 39' 58"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39,2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971260,3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3532849,54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298° 31' 54"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971246,67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3532812,76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248° 38' 15"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41,9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971250,84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3532805,09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158° 49' 31"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971235,57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3532766,05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69° 22' 53"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971227,18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3532769,3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158° 37' 28"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42,5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971237,41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3532796,49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247° 35' 50"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971197,86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3532811,97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158° 57'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971186,73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3532784,97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155° 21' 46"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971185,56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3532785,42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68° 34' 29"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91,9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971178,19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3532788,8</w:t>
            </w:r>
          </w:p>
        </w:tc>
      </w:tr>
    </w:tbl>
    <w:p w:rsidR="007C0EA7" w:rsidRPr="00A966A8" w:rsidRDefault="007C0EA7" w:rsidP="009221B2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3 166 кв. м</w:t>
      </w:r>
    </w:p>
    <w:p w:rsidR="007C0EA7" w:rsidRDefault="007C0EA7" w:rsidP="009221B2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C711B9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:ЗУ280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F80E31" w:rsidRDefault="007C0EA7" w:rsidP="00F80E31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F80E31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F80E31" w:rsidRDefault="007C0EA7" w:rsidP="00F80E31">
            <w:pPr>
              <w:jc w:val="center"/>
              <w:rPr>
                <w:sz w:val="16"/>
                <w:szCs w:val="16"/>
              </w:rPr>
            </w:pPr>
            <w:r w:rsidRPr="00F80E31">
              <w:rPr>
                <w:sz w:val="16"/>
                <w:szCs w:val="16"/>
                <w:lang w:val="en-US"/>
              </w:rPr>
              <w:t>182° 27' 14"</w:t>
            </w:r>
          </w:p>
        </w:tc>
        <w:tc>
          <w:tcPr>
            <w:tcW w:w="1134" w:type="dxa"/>
            <w:vAlign w:val="center"/>
          </w:tcPr>
          <w:p w:rsidR="007C0EA7" w:rsidRPr="00F80E31" w:rsidRDefault="007C0EA7" w:rsidP="00F80E31">
            <w:pPr>
              <w:jc w:val="center"/>
              <w:rPr>
                <w:sz w:val="16"/>
                <w:szCs w:val="16"/>
              </w:rPr>
            </w:pPr>
            <w:r w:rsidRPr="00F80E31">
              <w:rPr>
                <w:sz w:val="16"/>
                <w:szCs w:val="16"/>
                <w:lang w:val="en-US"/>
              </w:rPr>
              <w:t>11,9</w:t>
            </w:r>
          </w:p>
        </w:tc>
        <w:tc>
          <w:tcPr>
            <w:tcW w:w="1913" w:type="dxa"/>
            <w:vAlign w:val="center"/>
          </w:tcPr>
          <w:p w:rsidR="007C0EA7" w:rsidRPr="00F80E31" w:rsidRDefault="007C0EA7" w:rsidP="00F80E31">
            <w:pPr>
              <w:jc w:val="center"/>
              <w:rPr>
                <w:sz w:val="16"/>
                <w:szCs w:val="16"/>
                <w:lang w:val="en-US"/>
              </w:rPr>
            </w:pPr>
            <w:r w:rsidRPr="00F80E31">
              <w:rPr>
                <w:sz w:val="16"/>
                <w:szCs w:val="16"/>
                <w:lang w:val="en-US"/>
              </w:rPr>
              <w:t>971355,16</w:t>
            </w:r>
          </w:p>
        </w:tc>
        <w:tc>
          <w:tcPr>
            <w:tcW w:w="1914" w:type="dxa"/>
            <w:vAlign w:val="center"/>
          </w:tcPr>
          <w:p w:rsidR="007C0EA7" w:rsidRPr="00F80E31" w:rsidRDefault="007C0EA7" w:rsidP="00F80E31">
            <w:pPr>
              <w:jc w:val="center"/>
              <w:rPr>
                <w:sz w:val="16"/>
                <w:szCs w:val="16"/>
                <w:lang w:val="en-US"/>
              </w:rPr>
            </w:pPr>
            <w:r w:rsidRPr="00F80E31">
              <w:rPr>
                <w:sz w:val="16"/>
                <w:szCs w:val="16"/>
                <w:lang w:val="en-US"/>
              </w:rPr>
              <w:t>3533147,03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F80E31" w:rsidRDefault="007C0EA7" w:rsidP="00F80E31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F80E31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F80E31" w:rsidRDefault="007C0EA7" w:rsidP="00F80E31">
            <w:pPr>
              <w:jc w:val="center"/>
              <w:rPr>
                <w:sz w:val="16"/>
                <w:szCs w:val="16"/>
              </w:rPr>
            </w:pPr>
            <w:r w:rsidRPr="00F80E31">
              <w:rPr>
                <w:sz w:val="16"/>
                <w:szCs w:val="16"/>
                <w:lang w:val="en-US"/>
              </w:rPr>
              <w:t>270° 6' 24"</w:t>
            </w:r>
          </w:p>
        </w:tc>
        <w:tc>
          <w:tcPr>
            <w:tcW w:w="1134" w:type="dxa"/>
            <w:vAlign w:val="center"/>
          </w:tcPr>
          <w:p w:rsidR="007C0EA7" w:rsidRPr="00F80E31" w:rsidRDefault="007C0EA7" w:rsidP="00F80E31">
            <w:pPr>
              <w:jc w:val="center"/>
              <w:rPr>
                <w:sz w:val="16"/>
                <w:szCs w:val="16"/>
              </w:rPr>
            </w:pPr>
            <w:r w:rsidRPr="00F80E31">
              <w:rPr>
                <w:sz w:val="16"/>
                <w:szCs w:val="16"/>
                <w:lang w:val="en-US"/>
              </w:rPr>
              <w:t>171,6</w:t>
            </w:r>
          </w:p>
        </w:tc>
        <w:tc>
          <w:tcPr>
            <w:tcW w:w="1913" w:type="dxa"/>
            <w:vAlign w:val="center"/>
          </w:tcPr>
          <w:p w:rsidR="007C0EA7" w:rsidRPr="00F80E31" w:rsidRDefault="007C0EA7" w:rsidP="00F80E31">
            <w:pPr>
              <w:jc w:val="center"/>
              <w:rPr>
                <w:sz w:val="16"/>
                <w:szCs w:val="16"/>
                <w:lang w:val="en-US"/>
              </w:rPr>
            </w:pPr>
            <w:r w:rsidRPr="00F80E31">
              <w:rPr>
                <w:sz w:val="16"/>
                <w:szCs w:val="16"/>
                <w:lang w:val="en-US"/>
              </w:rPr>
              <w:t>971343,26</w:t>
            </w:r>
          </w:p>
        </w:tc>
        <w:tc>
          <w:tcPr>
            <w:tcW w:w="1914" w:type="dxa"/>
            <w:vAlign w:val="center"/>
          </w:tcPr>
          <w:p w:rsidR="007C0EA7" w:rsidRPr="00F80E31" w:rsidRDefault="007C0EA7" w:rsidP="00F80E31">
            <w:pPr>
              <w:jc w:val="center"/>
              <w:rPr>
                <w:sz w:val="16"/>
                <w:szCs w:val="16"/>
                <w:lang w:val="en-US"/>
              </w:rPr>
            </w:pPr>
            <w:r w:rsidRPr="00F80E31">
              <w:rPr>
                <w:sz w:val="16"/>
                <w:szCs w:val="16"/>
                <w:lang w:val="en-US"/>
              </w:rPr>
              <w:t>3533146,52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F80E31" w:rsidRDefault="007C0EA7" w:rsidP="00F80E31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F80E31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F80E31" w:rsidRDefault="007C0EA7" w:rsidP="00F80E31">
            <w:pPr>
              <w:jc w:val="center"/>
              <w:rPr>
                <w:sz w:val="16"/>
                <w:szCs w:val="16"/>
              </w:rPr>
            </w:pPr>
            <w:r w:rsidRPr="00F80E31">
              <w:rPr>
                <w:sz w:val="16"/>
                <w:szCs w:val="16"/>
                <w:lang w:val="en-US"/>
              </w:rPr>
              <w:t>359° 42' 34"</w:t>
            </w:r>
          </w:p>
        </w:tc>
        <w:tc>
          <w:tcPr>
            <w:tcW w:w="1134" w:type="dxa"/>
            <w:vAlign w:val="center"/>
          </w:tcPr>
          <w:p w:rsidR="007C0EA7" w:rsidRPr="00F80E31" w:rsidRDefault="007C0EA7" w:rsidP="00F80E31">
            <w:pPr>
              <w:jc w:val="center"/>
              <w:rPr>
                <w:sz w:val="16"/>
                <w:szCs w:val="16"/>
              </w:rPr>
            </w:pPr>
            <w:r w:rsidRPr="00F80E31">
              <w:rPr>
                <w:sz w:val="16"/>
                <w:szCs w:val="16"/>
                <w:lang w:val="en-US"/>
              </w:rPr>
              <w:t>11,8</w:t>
            </w:r>
          </w:p>
        </w:tc>
        <w:tc>
          <w:tcPr>
            <w:tcW w:w="1913" w:type="dxa"/>
            <w:vAlign w:val="center"/>
          </w:tcPr>
          <w:p w:rsidR="007C0EA7" w:rsidRPr="00F80E31" w:rsidRDefault="007C0EA7" w:rsidP="00F80E31">
            <w:pPr>
              <w:jc w:val="center"/>
              <w:rPr>
                <w:sz w:val="16"/>
                <w:szCs w:val="16"/>
                <w:lang w:val="en-US"/>
              </w:rPr>
            </w:pPr>
            <w:r w:rsidRPr="00F80E31">
              <w:rPr>
                <w:sz w:val="16"/>
                <w:szCs w:val="16"/>
                <w:lang w:val="en-US"/>
              </w:rPr>
              <w:t>971343,58</w:t>
            </w:r>
          </w:p>
        </w:tc>
        <w:tc>
          <w:tcPr>
            <w:tcW w:w="1914" w:type="dxa"/>
            <w:vAlign w:val="center"/>
          </w:tcPr>
          <w:p w:rsidR="007C0EA7" w:rsidRPr="00F80E31" w:rsidRDefault="007C0EA7" w:rsidP="00F80E31">
            <w:pPr>
              <w:jc w:val="center"/>
              <w:rPr>
                <w:sz w:val="16"/>
                <w:szCs w:val="16"/>
                <w:lang w:val="en-US"/>
              </w:rPr>
            </w:pPr>
            <w:r w:rsidRPr="00F80E31">
              <w:rPr>
                <w:sz w:val="16"/>
                <w:szCs w:val="16"/>
                <w:lang w:val="en-US"/>
              </w:rPr>
              <w:t>3532974,94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F80E31" w:rsidRDefault="007C0EA7" w:rsidP="00F80E31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F80E31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F80E31" w:rsidRDefault="007C0EA7" w:rsidP="00F80E31">
            <w:pPr>
              <w:jc w:val="center"/>
              <w:rPr>
                <w:sz w:val="16"/>
                <w:szCs w:val="16"/>
              </w:rPr>
            </w:pPr>
            <w:r w:rsidRPr="00F80E31">
              <w:rPr>
                <w:sz w:val="16"/>
                <w:szCs w:val="16"/>
                <w:lang w:val="en-US"/>
              </w:rPr>
              <w:t>90° 11' 38"</w:t>
            </w:r>
          </w:p>
        </w:tc>
        <w:tc>
          <w:tcPr>
            <w:tcW w:w="1134" w:type="dxa"/>
            <w:vAlign w:val="center"/>
          </w:tcPr>
          <w:p w:rsidR="007C0EA7" w:rsidRPr="00F80E31" w:rsidRDefault="007C0EA7" w:rsidP="00F80E31">
            <w:pPr>
              <w:jc w:val="center"/>
              <w:rPr>
                <w:sz w:val="16"/>
                <w:szCs w:val="16"/>
              </w:rPr>
            </w:pPr>
            <w:r w:rsidRPr="00F80E31">
              <w:rPr>
                <w:sz w:val="16"/>
                <w:szCs w:val="16"/>
                <w:lang w:val="en-US"/>
              </w:rPr>
              <w:t>44,3</w:t>
            </w:r>
          </w:p>
        </w:tc>
        <w:tc>
          <w:tcPr>
            <w:tcW w:w="1913" w:type="dxa"/>
            <w:vAlign w:val="center"/>
          </w:tcPr>
          <w:p w:rsidR="007C0EA7" w:rsidRPr="00F80E31" w:rsidRDefault="007C0EA7" w:rsidP="00F80E31">
            <w:pPr>
              <w:jc w:val="center"/>
              <w:rPr>
                <w:sz w:val="16"/>
                <w:szCs w:val="16"/>
                <w:lang w:val="en-US"/>
              </w:rPr>
            </w:pPr>
            <w:r w:rsidRPr="00F80E31">
              <w:rPr>
                <w:sz w:val="16"/>
                <w:szCs w:val="16"/>
                <w:lang w:val="en-US"/>
              </w:rPr>
              <w:t>971355,42</w:t>
            </w:r>
          </w:p>
        </w:tc>
        <w:tc>
          <w:tcPr>
            <w:tcW w:w="1914" w:type="dxa"/>
            <w:vAlign w:val="center"/>
          </w:tcPr>
          <w:p w:rsidR="007C0EA7" w:rsidRPr="00F80E31" w:rsidRDefault="007C0EA7" w:rsidP="00F80E31">
            <w:pPr>
              <w:jc w:val="center"/>
              <w:rPr>
                <w:sz w:val="16"/>
                <w:szCs w:val="16"/>
                <w:lang w:val="en-US"/>
              </w:rPr>
            </w:pPr>
            <w:r w:rsidRPr="00F80E31">
              <w:rPr>
                <w:sz w:val="16"/>
                <w:szCs w:val="16"/>
                <w:lang w:val="en-US"/>
              </w:rPr>
              <w:t>3532974,88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F80E31" w:rsidRDefault="007C0EA7" w:rsidP="00F80E31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F80E31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F80E31" w:rsidRDefault="007C0EA7" w:rsidP="00F80E31">
            <w:pPr>
              <w:jc w:val="center"/>
              <w:rPr>
                <w:sz w:val="16"/>
                <w:szCs w:val="16"/>
              </w:rPr>
            </w:pPr>
            <w:r w:rsidRPr="00F80E31">
              <w:rPr>
                <w:sz w:val="16"/>
                <w:szCs w:val="16"/>
                <w:lang w:val="en-US"/>
              </w:rPr>
              <w:t>89° 54' 45"</w:t>
            </w:r>
          </w:p>
        </w:tc>
        <w:tc>
          <w:tcPr>
            <w:tcW w:w="1134" w:type="dxa"/>
            <w:vAlign w:val="center"/>
          </w:tcPr>
          <w:p w:rsidR="007C0EA7" w:rsidRPr="00F80E31" w:rsidRDefault="007C0EA7" w:rsidP="00F80E31">
            <w:pPr>
              <w:jc w:val="center"/>
              <w:rPr>
                <w:sz w:val="16"/>
                <w:szCs w:val="16"/>
              </w:rPr>
            </w:pPr>
            <w:r w:rsidRPr="00F80E31">
              <w:rPr>
                <w:sz w:val="16"/>
                <w:szCs w:val="16"/>
                <w:lang w:val="en-US"/>
              </w:rPr>
              <w:t>32,8</w:t>
            </w:r>
          </w:p>
        </w:tc>
        <w:tc>
          <w:tcPr>
            <w:tcW w:w="1913" w:type="dxa"/>
            <w:vAlign w:val="center"/>
          </w:tcPr>
          <w:p w:rsidR="007C0EA7" w:rsidRPr="00F80E31" w:rsidRDefault="007C0EA7" w:rsidP="00F80E31">
            <w:pPr>
              <w:jc w:val="center"/>
              <w:rPr>
                <w:sz w:val="16"/>
                <w:szCs w:val="16"/>
                <w:lang w:val="en-US"/>
              </w:rPr>
            </w:pPr>
            <w:r w:rsidRPr="00F80E31">
              <w:rPr>
                <w:sz w:val="16"/>
                <w:szCs w:val="16"/>
                <w:lang w:val="en-US"/>
              </w:rPr>
              <w:t>971355,27</w:t>
            </w:r>
          </w:p>
        </w:tc>
        <w:tc>
          <w:tcPr>
            <w:tcW w:w="1914" w:type="dxa"/>
            <w:vAlign w:val="center"/>
          </w:tcPr>
          <w:p w:rsidR="007C0EA7" w:rsidRPr="00F80E31" w:rsidRDefault="007C0EA7" w:rsidP="00F80E31">
            <w:pPr>
              <w:jc w:val="center"/>
              <w:rPr>
                <w:sz w:val="16"/>
                <w:szCs w:val="16"/>
                <w:lang w:val="en-US"/>
              </w:rPr>
            </w:pPr>
            <w:r w:rsidRPr="00F80E31">
              <w:rPr>
                <w:sz w:val="16"/>
                <w:szCs w:val="16"/>
                <w:lang w:val="en-US"/>
              </w:rPr>
              <w:t>3533019,19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F80E31" w:rsidRDefault="007C0EA7" w:rsidP="00F80E31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F80E31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F80E31" w:rsidRDefault="007C0EA7" w:rsidP="00F80E31">
            <w:pPr>
              <w:jc w:val="center"/>
              <w:rPr>
                <w:sz w:val="16"/>
                <w:szCs w:val="16"/>
              </w:rPr>
            </w:pPr>
            <w:r w:rsidRPr="00F80E31">
              <w:rPr>
                <w:sz w:val="16"/>
                <w:szCs w:val="16"/>
                <w:lang w:val="en-US"/>
              </w:rPr>
              <w:t>90° 5' 56"</w:t>
            </w:r>
          </w:p>
        </w:tc>
        <w:tc>
          <w:tcPr>
            <w:tcW w:w="1134" w:type="dxa"/>
            <w:vAlign w:val="center"/>
          </w:tcPr>
          <w:p w:rsidR="007C0EA7" w:rsidRPr="00F80E31" w:rsidRDefault="007C0EA7" w:rsidP="00F80E31">
            <w:pPr>
              <w:jc w:val="center"/>
              <w:rPr>
                <w:sz w:val="16"/>
                <w:szCs w:val="16"/>
              </w:rPr>
            </w:pPr>
            <w:r w:rsidRPr="00F80E31">
              <w:rPr>
                <w:sz w:val="16"/>
                <w:szCs w:val="16"/>
                <w:lang w:val="en-US"/>
              </w:rPr>
              <w:t>75,1</w:t>
            </w:r>
          </w:p>
        </w:tc>
        <w:tc>
          <w:tcPr>
            <w:tcW w:w="1913" w:type="dxa"/>
            <w:vAlign w:val="center"/>
          </w:tcPr>
          <w:p w:rsidR="007C0EA7" w:rsidRPr="00F80E31" w:rsidRDefault="007C0EA7" w:rsidP="00F80E31">
            <w:pPr>
              <w:jc w:val="center"/>
              <w:rPr>
                <w:sz w:val="16"/>
                <w:szCs w:val="16"/>
                <w:lang w:val="en-US"/>
              </w:rPr>
            </w:pPr>
            <w:r w:rsidRPr="00F80E31">
              <w:rPr>
                <w:sz w:val="16"/>
                <w:szCs w:val="16"/>
                <w:lang w:val="en-US"/>
              </w:rPr>
              <w:t>971355,32</w:t>
            </w:r>
          </w:p>
        </w:tc>
        <w:tc>
          <w:tcPr>
            <w:tcW w:w="1914" w:type="dxa"/>
            <w:vAlign w:val="center"/>
          </w:tcPr>
          <w:p w:rsidR="007C0EA7" w:rsidRPr="00F80E31" w:rsidRDefault="007C0EA7" w:rsidP="00F80E31">
            <w:pPr>
              <w:jc w:val="center"/>
              <w:rPr>
                <w:sz w:val="16"/>
                <w:szCs w:val="16"/>
                <w:lang w:val="en-US"/>
              </w:rPr>
            </w:pPr>
            <w:r w:rsidRPr="00F80E31">
              <w:rPr>
                <w:sz w:val="16"/>
                <w:szCs w:val="16"/>
                <w:lang w:val="en-US"/>
              </w:rPr>
              <w:t>3533051,99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F80E31" w:rsidRDefault="007C0EA7" w:rsidP="00F80E31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F80E31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F80E31" w:rsidRDefault="007C0EA7" w:rsidP="00F80E31">
            <w:pPr>
              <w:jc w:val="center"/>
              <w:rPr>
                <w:sz w:val="16"/>
                <w:szCs w:val="16"/>
              </w:rPr>
            </w:pPr>
            <w:r w:rsidRPr="00F80E31">
              <w:rPr>
                <w:sz w:val="16"/>
                <w:szCs w:val="16"/>
                <w:lang w:val="en-US"/>
              </w:rPr>
              <w:t>90° 5' 10"</w:t>
            </w:r>
          </w:p>
        </w:tc>
        <w:tc>
          <w:tcPr>
            <w:tcW w:w="1134" w:type="dxa"/>
            <w:vAlign w:val="center"/>
          </w:tcPr>
          <w:p w:rsidR="007C0EA7" w:rsidRPr="00F80E31" w:rsidRDefault="007C0EA7" w:rsidP="00F80E31">
            <w:pPr>
              <w:jc w:val="center"/>
              <w:rPr>
                <w:sz w:val="16"/>
                <w:szCs w:val="16"/>
              </w:rPr>
            </w:pPr>
            <w:r w:rsidRPr="00F80E31">
              <w:rPr>
                <w:sz w:val="16"/>
                <w:szCs w:val="16"/>
                <w:lang w:val="en-US"/>
              </w:rPr>
              <w:t>19,9</w:t>
            </w:r>
          </w:p>
        </w:tc>
        <w:tc>
          <w:tcPr>
            <w:tcW w:w="1913" w:type="dxa"/>
            <w:vAlign w:val="center"/>
          </w:tcPr>
          <w:p w:rsidR="007C0EA7" w:rsidRPr="00F80E31" w:rsidRDefault="007C0EA7" w:rsidP="00F80E31">
            <w:pPr>
              <w:jc w:val="center"/>
              <w:rPr>
                <w:sz w:val="16"/>
                <w:szCs w:val="16"/>
                <w:lang w:val="en-US"/>
              </w:rPr>
            </w:pPr>
            <w:r w:rsidRPr="00F80E31">
              <w:rPr>
                <w:sz w:val="16"/>
                <w:szCs w:val="16"/>
                <w:lang w:val="en-US"/>
              </w:rPr>
              <w:t>971355,19</w:t>
            </w:r>
          </w:p>
        </w:tc>
        <w:tc>
          <w:tcPr>
            <w:tcW w:w="1914" w:type="dxa"/>
            <w:vAlign w:val="center"/>
          </w:tcPr>
          <w:p w:rsidR="007C0EA7" w:rsidRPr="00F80E31" w:rsidRDefault="007C0EA7" w:rsidP="00F80E31">
            <w:pPr>
              <w:jc w:val="center"/>
              <w:rPr>
                <w:sz w:val="16"/>
                <w:szCs w:val="16"/>
                <w:lang w:val="en-US"/>
              </w:rPr>
            </w:pPr>
            <w:r w:rsidRPr="00F80E31">
              <w:rPr>
                <w:sz w:val="16"/>
                <w:szCs w:val="16"/>
                <w:lang w:val="en-US"/>
              </w:rPr>
              <w:t>3533127,12</w:t>
            </w:r>
          </w:p>
        </w:tc>
      </w:tr>
    </w:tbl>
    <w:p w:rsidR="007C0EA7" w:rsidRPr="00F80E31" w:rsidRDefault="007C0EA7" w:rsidP="00C711B9">
      <w:pPr>
        <w:rPr>
          <w:sz w:val="16"/>
          <w:szCs w:val="16"/>
        </w:rPr>
      </w:pPr>
      <w:r w:rsidRPr="00A966A8">
        <w:rPr>
          <w:sz w:val="16"/>
          <w:szCs w:val="16"/>
        </w:rPr>
        <w:t>Площадь</w:t>
      </w:r>
      <w:r w:rsidRPr="00F80E31">
        <w:rPr>
          <w:sz w:val="16"/>
          <w:szCs w:val="16"/>
        </w:rPr>
        <w:t xml:space="preserve"> 2</w:t>
      </w:r>
      <w:r>
        <w:rPr>
          <w:sz w:val="16"/>
          <w:szCs w:val="16"/>
          <w:lang w:val="en-US"/>
        </w:rPr>
        <w:t> </w:t>
      </w:r>
      <w:r w:rsidRPr="00F80E31">
        <w:rPr>
          <w:sz w:val="16"/>
          <w:szCs w:val="16"/>
        </w:rPr>
        <w:t>0</w:t>
      </w:r>
      <w:r>
        <w:rPr>
          <w:sz w:val="16"/>
          <w:szCs w:val="16"/>
        </w:rPr>
        <w:t>38</w:t>
      </w:r>
      <w:r w:rsidRPr="00F80E31">
        <w:rPr>
          <w:sz w:val="16"/>
          <w:szCs w:val="16"/>
        </w:rPr>
        <w:t xml:space="preserve"> кв. м</w:t>
      </w:r>
    </w:p>
    <w:p w:rsidR="007C0EA7" w:rsidRPr="00F80E31" w:rsidRDefault="007C0EA7" w:rsidP="00C711B9">
      <w:pPr>
        <w:pBdr>
          <w:top w:val="single" w:sz="4" w:space="1" w:color="BFBFBF"/>
        </w:pBdr>
        <w:rPr>
          <w:sz w:val="16"/>
          <w:szCs w:val="16"/>
        </w:rPr>
      </w:pPr>
    </w:p>
    <w:p w:rsidR="007C0EA7" w:rsidRPr="008A4C64" w:rsidRDefault="007C0EA7" w:rsidP="009221B2">
      <w:pPr>
        <w:rPr>
          <w:sz w:val="16"/>
          <w:szCs w:val="16"/>
        </w:rPr>
      </w:pPr>
      <w:r>
        <w:rPr>
          <w:sz w:val="16"/>
          <w:szCs w:val="16"/>
        </w:rPr>
        <w:t>Земельный участок :ЗУ281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F80E31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</w:rPr>
            </w:pPr>
            <w:r w:rsidRPr="00F80E31">
              <w:rPr>
                <w:sz w:val="16"/>
                <w:szCs w:val="16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F80E31">
              <w:rPr>
                <w:sz w:val="16"/>
                <w:szCs w:val="16"/>
              </w:rPr>
              <w:t>90° 16' 38"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F80E31">
              <w:rPr>
                <w:sz w:val="16"/>
                <w:szCs w:val="16"/>
              </w:rPr>
              <w:t>103,3</w:t>
            </w:r>
          </w:p>
        </w:tc>
        <w:tc>
          <w:tcPr>
            <w:tcW w:w="1913" w:type="dxa"/>
            <w:vAlign w:val="center"/>
          </w:tcPr>
          <w:p w:rsidR="007C0EA7" w:rsidRPr="00F80E31" w:rsidRDefault="007C0EA7" w:rsidP="009221B2">
            <w:pPr>
              <w:jc w:val="center"/>
              <w:rPr>
                <w:sz w:val="16"/>
                <w:szCs w:val="16"/>
              </w:rPr>
            </w:pPr>
            <w:r w:rsidRPr="00F80E31">
              <w:rPr>
                <w:sz w:val="16"/>
                <w:szCs w:val="16"/>
              </w:rPr>
              <w:t>971320,56</w:t>
            </w:r>
          </w:p>
        </w:tc>
        <w:tc>
          <w:tcPr>
            <w:tcW w:w="1914" w:type="dxa"/>
            <w:vAlign w:val="center"/>
          </w:tcPr>
          <w:p w:rsidR="007C0EA7" w:rsidRPr="00F80E31" w:rsidRDefault="007C0EA7" w:rsidP="009221B2">
            <w:pPr>
              <w:jc w:val="center"/>
              <w:rPr>
                <w:sz w:val="16"/>
                <w:szCs w:val="16"/>
              </w:rPr>
            </w:pPr>
            <w:r w:rsidRPr="00F80E31">
              <w:rPr>
                <w:sz w:val="16"/>
                <w:szCs w:val="16"/>
              </w:rPr>
              <w:t>3533013,71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F80E31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</w:rPr>
            </w:pPr>
            <w:r w:rsidRPr="00F80E31">
              <w:rPr>
                <w:sz w:val="16"/>
                <w:szCs w:val="16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F80E31">
              <w:rPr>
                <w:sz w:val="16"/>
                <w:szCs w:val="16"/>
              </w:rPr>
              <w:t xml:space="preserve">90° </w:t>
            </w:r>
            <w:r w:rsidRPr="00A966A8">
              <w:rPr>
                <w:sz w:val="16"/>
                <w:szCs w:val="16"/>
                <w:lang w:val="en-US"/>
              </w:rPr>
              <w:t>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80,7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971320,06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3533117,03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265° 6' 25"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971239,39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3533117,03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0° 22' 13"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971238,7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3533108,97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270° 1' 16"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81,1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971258,81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3533109,1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179° 51' 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971258,84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3533028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265° 6' 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971231,75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3533028,07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39,5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971230,82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3533017,22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335° 15' 41"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971270,32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3533017,22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27° 14' 12"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971278,22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3533013,58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17' 25"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73,0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971310,1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3533029,99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180° 11'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39,5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971309,73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3533103,01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53' 52"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73,0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971270,28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3533102,88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9221B2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342° 14' 46"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52,9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971270,15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9221B2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3533029,85</w:t>
            </w:r>
          </w:p>
        </w:tc>
      </w:tr>
    </w:tbl>
    <w:p w:rsidR="007C0EA7" w:rsidRPr="00A966A8" w:rsidRDefault="007C0EA7" w:rsidP="009221B2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3 859 кв. м</w:t>
      </w:r>
    </w:p>
    <w:p w:rsidR="007C0EA7" w:rsidRPr="00A966A8" w:rsidRDefault="007C0EA7" w:rsidP="009221B2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FB04F6">
      <w:pPr>
        <w:rPr>
          <w:sz w:val="16"/>
          <w:szCs w:val="16"/>
        </w:rPr>
      </w:pPr>
      <w:r>
        <w:rPr>
          <w:sz w:val="16"/>
          <w:szCs w:val="16"/>
        </w:rPr>
        <w:t>Земельный участок :ЗУ282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83° 58' 40"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971203,67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3533040,68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172° 51' 46"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47,6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971206,82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3533070,54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262° 51' 20"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971159,62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3533076,45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356° 48' 50"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41,4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971159,16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3533072,78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268° 24' 55"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971200,48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3533070,48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357° 42' 54"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971199,66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3533040,84</w:t>
            </w:r>
          </w:p>
        </w:tc>
      </w:tr>
    </w:tbl>
    <w:p w:rsidR="007C0EA7" w:rsidRPr="00A966A8" w:rsidRDefault="007C0EA7" w:rsidP="00FB04F6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251 кв. м</w:t>
      </w:r>
    </w:p>
    <w:p w:rsidR="007C0EA7" w:rsidRPr="00A966A8" w:rsidRDefault="007C0EA7" w:rsidP="00FB04F6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5670B5">
      <w:pPr>
        <w:rPr>
          <w:sz w:val="16"/>
          <w:szCs w:val="16"/>
        </w:rPr>
      </w:pPr>
      <w:r>
        <w:rPr>
          <w:sz w:val="16"/>
          <w:szCs w:val="16"/>
        </w:rPr>
        <w:t>Земельный участок :ЗУ283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86° 39' 36"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101,3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971212,22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3533133,44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176° 52' 11"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971218,12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3533234,54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268° 24' 14"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971215,56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3533234,68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264° 13' 29"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971214,62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3533200,94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266° 7' 18"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971211,06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3533165,74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355° 1' 22"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971208,89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3533133,73</w:t>
            </w:r>
          </w:p>
        </w:tc>
      </w:tr>
    </w:tbl>
    <w:p w:rsidR="007C0EA7" w:rsidRPr="00A966A8" w:rsidRDefault="007C0EA7" w:rsidP="005670B5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253 кв. м</w:t>
      </w:r>
    </w:p>
    <w:p w:rsidR="007C0EA7" w:rsidRPr="00A966A8" w:rsidRDefault="007C0EA7" w:rsidP="005670B5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5670B5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:ЗУ284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217° 51' 17"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971263,7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3533318,97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40' 37"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39,1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971244,04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3533303,69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51' 58"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971243,82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3533264,64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17' 15"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971248,1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3533264,63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179° 28'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971247,96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3533292,53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30' 55"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971244,66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3533292,56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38' 54"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971244,7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3533297,29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971247,96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3533297,27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0° 58' 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37,9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971247,96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3533303,88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270° 3' 26"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40,1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971285,83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3533304,52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0° 53' 42"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971285,87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3533264,47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55' 35"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54,6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971286,51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3533264,48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180° 16' 31"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971286,58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3533319,08</w:t>
            </w:r>
          </w:p>
        </w:tc>
      </w:tr>
    </w:tbl>
    <w:p w:rsidR="007C0EA7" w:rsidRPr="00095A69" w:rsidRDefault="007C0EA7" w:rsidP="005670B5">
      <w:pPr>
        <w:rPr>
          <w:sz w:val="16"/>
          <w:szCs w:val="16"/>
        </w:rPr>
      </w:pPr>
      <w:r w:rsidRPr="00A966A8">
        <w:rPr>
          <w:sz w:val="16"/>
          <w:szCs w:val="16"/>
        </w:rPr>
        <w:t>Площадь</w:t>
      </w:r>
      <w:r w:rsidRPr="00095A69">
        <w:rPr>
          <w:sz w:val="16"/>
          <w:szCs w:val="16"/>
        </w:rPr>
        <w:t xml:space="preserve"> 652 кв. м</w:t>
      </w:r>
    </w:p>
    <w:p w:rsidR="007C0EA7" w:rsidRPr="00095A69" w:rsidRDefault="007C0EA7" w:rsidP="005670B5">
      <w:pPr>
        <w:pBdr>
          <w:top w:val="single" w:sz="4" w:space="1" w:color="BFBFBF"/>
        </w:pBdr>
        <w:rPr>
          <w:sz w:val="16"/>
          <w:szCs w:val="16"/>
        </w:rPr>
      </w:pPr>
    </w:p>
    <w:p w:rsidR="007C0EA7" w:rsidRPr="00095A69" w:rsidRDefault="007C0EA7" w:rsidP="005670B5">
      <w:pPr>
        <w:rPr>
          <w:sz w:val="16"/>
          <w:szCs w:val="16"/>
        </w:rPr>
      </w:pPr>
      <w:r>
        <w:rPr>
          <w:sz w:val="16"/>
          <w:szCs w:val="16"/>
        </w:rPr>
        <w:t>Земельный участок :ЗУ285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180° 14' 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971261,23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3533318,96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41' 52"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971244,12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3533318,89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37° 50' 58"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971244,05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3533305,61</w:t>
            </w:r>
          </w:p>
        </w:tc>
      </w:tr>
    </w:tbl>
    <w:p w:rsidR="007C0EA7" w:rsidRPr="00A966A8" w:rsidRDefault="007C0EA7" w:rsidP="005670B5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114 кв. м</w:t>
      </w:r>
    </w:p>
    <w:p w:rsidR="007C0EA7" w:rsidRPr="00A966A8" w:rsidRDefault="007C0EA7" w:rsidP="005670B5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5670B5">
      <w:pPr>
        <w:rPr>
          <w:sz w:val="16"/>
          <w:szCs w:val="16"/>
        </w:rPr>
      </w:pPr>
      <w:r>
        <w:rPr>
          <w:sz w:val="16"/>
          <w:szCs w:val="16"/>
        </w:rPr>
        <w:t>Земельный участок :ЗУ286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175° 0' 37"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971100,58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3533102,5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175° 0' 23"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43,9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971060,72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3533105,98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264° 9' 54"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971017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3533109,8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354° 41'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40,5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971016,72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3533107,06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355° 46' 22"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50,7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971057,02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3533103,31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78° 48'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971107,62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3533099,57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174° 38' 14"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971113,5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3533129,3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264° 53' 54"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971103,06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3533130,28</w:t>
            </w:r>
          </w:p>
        </w:tc>
      </w:tr>
    </w:tbl>
    <w:p w:rsidR="007C0EA7" w:rsidRPr="00095A69" w:rsidRDefault="007C0EA7" w:rsidP="005670B5">
      <w:pPr>
        <w:rPr>
          <w:sz w:val="16"/>
          <w:szCs w:val="16"/>
        </w:rPr>
      </w:pPr>
      <w:r w:rsidRPr="00A966A8">
        <w:rPr>
          <w:sz w:val="16"/>
          <w:szCs w:val="16"/>
        </w:rPr>
        <w:t>Площадь</w:t>
      </w:r>
      <w:r w:rsidRPr="00095A69">
        <w:rPr>
          <w:sz w:val="16"/>
          <w:szCs w:val="16"/>
        </w:rPr>
        <w:t xml:space="preserve"> 501 кв. м</w:t>
      </w:r>
    </w:p>
    <w:p w:rsidR="007C0EA7" w:rsidRPr="00095A69" w:rsidRDefault="007C0EA7" w:rsidP="005670B5">
      <w:pPr>
        <w:pBdr>
          <w:top w:val="single" w:sz="4" w:space="1" w:color="BFBFBF"/>
        </w:pBdr>
        <w:rPr>
          <w:sz w:val="16"/>
          <w:szCs w:val="16"/>
        </w:rPr>
      </w:pPr>
    </w:p>
    <w:p w:rsidR="007C0EA7" w:rsidRPr="00095A69" w:rsidRDefault="007C0EA7" w:rsidP="005670B5">
      <w:pPr>
        <w:rPr>
          <w:sz w:val="16"/>
          <w:szCs w:val="16"/>
        </w:rPr>
      </w:pPr>
      <w:r>
        <w:rPr>
          <w:sz w:val="16"/>
          <w:szCs w:val="16"/>
        </w:rPr>
        <w:t>Земельный участок :ЗУ287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971309,59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3533424,73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127° 45' 24"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59,2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971309,63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3533424,73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174° 36' 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47,8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971273,4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3533471,51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171° 3' 21"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971225,79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3533476,01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165° 8' 37"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971221,66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3533476,66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157° 37' 54"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971216,91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3533477,92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150° 15' 18"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971212,05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3533479,92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157° 2' 32"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77,1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971211,7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3533480,12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81° 52' 27"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94,6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971140,69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3533510,2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85° 18' 36"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124,0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971154,06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3533603,84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83° 35' 52"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971164,2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3533727,44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171° 47' 13"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971166,94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3533751,86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169° 57' 52"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971161,12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3533752,7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94° 6' 11"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135,4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971154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3533753,96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122° 31'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343,4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971144,31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3533889,04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121° 15' 49"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970959,69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3534178,59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212° 16' 32"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970943,2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3534205,75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122° 50' 20"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970943,01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3534205,63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122° 53' 52"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970924,48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3534234,34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36° 37' 54"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970922,41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3534237,54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124° 37' 36"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970935,16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3534247,02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130° 23' 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970916,75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3534273,68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32° 9' 53"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970913,22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3534277,83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298° 51' 20"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124,0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970930,95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3534288,98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302° 47' 46"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36,1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970990,78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3534180,4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326° 53' 30"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971010,33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3534150,06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1° 10' 13"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971038,7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3534131,56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9° 0' 21"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971068,07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3534132,16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30° 57' 57"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45,6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971091,92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3534135,94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36° 43' 16"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57,9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971131,05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3534159,42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33° 48' 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66,3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971177,42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3534194,01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23° 56' 18"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55,8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971232,55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3534230,92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20° 17' 21"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73,9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971283,57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3534253,57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14° 29' 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49,3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971352,87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3534279,19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8° 43' 46"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49,9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971400,6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3534291,52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5° 11' 26"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40,7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971449,9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3534299,09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6° 33' 38"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45,6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971490,41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3534302,77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17° 8' 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36,7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971535,71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3534307,98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303° 0' 47"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38,7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971570,74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3534318,78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182° 58' 48"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971591,85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3534286,29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182° 0' 20"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144,3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971582,63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3534285,81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186° 5' 16"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971438,43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3534280,76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184° 42' 48"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971417,24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3534278,5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183° 52' 40"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971399,29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3534277,02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188° 56' 18"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971380,85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3534275,77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194° 45' 51"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971352,43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3534271,3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202° 54' 40"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971324,01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3534263,81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211° 3' 37"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971301,58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3534254,33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277° 12' 33"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131,6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971281,54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3534242,26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313° 2' 15"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113,6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971298,05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3534111,74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264° 43' 21"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540,8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971375,56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3534028,73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211° 29' 31"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37,4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971325,82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3533490,23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306° 56' 15"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54,1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971293,94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3533470,7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189° 11' 51"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971326,45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3533427,46</w:t>
            </w:r>
          </w:p>
        </w:tc>
      </w:tr>
    </w:tbl>
    <w:p w:rsidR="007C0EA7" w:rsidRPr="00095A69" w:rsidRDefault="007C0EA7" w:rsidP="005670B5">
      <w:pPr>
        <w:rPr>
          <w:sz w:val="16"/>
          <w:szCs w:val="16"/>
        </w:rPr>
      </w:pPr>
      <w:r w:rsidRPr="00A966A8">
        <w:rPr>
          <w:sz w:val="16"/>
          <w:szCs w:val="16"/>
        </w:rPr>
        <w:t>Площадь</w:t>
      </w:r>
      <w:r w:rsidRPr="00095A69">
        <w:rPr>
          <w:sz w:val="16"/>
          <w:szCs w:val="16"/>
        </w:rPr>
        <w:t xml:space="preserve"> 170</w:t>
      </w:r>
      <w:r w:rsidRPr="00A966A8">
        <w:rPr>
          <w:sz w:val="16"/>
          <w:szCs w:val="16"/>
          <w:lang w:val="en-US"/>
        </w:rPr>
        <w:t> </w:t>
      </w:r>
      <w:r w:rsidRPr="00095A69">
        <w:rPr>
          <w:sz w:val="16"/>
          <w:szCs w:val="16"/>
        </w:rPr>
        <w:t>875 кв. м</w:t>
      </w:r>
    </w:p>
    <w:p w:rsidR="007C0EA7" w:rsidRPr="00095A69" w:rsidRDefault="007C0EA7" w:rsidP="005670B5">
      <w:pPr>
        <w:pBdr>
          <w:top w:val="single" w:sz="4" w:space="1" w:color="BFBFBF"/>
        </w:pBdr>
        <w:rPr>
          <w:sz w:val="16"/>
          <w:szCs w:val="16"/>
        </w:rPr>
      </w:pPr>
    </w:p>
    <w:p w:rsidR="007C0EA7" w:rsidRPr="00095A69" w:rsidRDefault="007C0EA7" w:rsidP="00C711B9">
      <w:pPr>
        <w:rPr>
          <w:sz w:val="16"/>
          <w:szCs w:val="16"/>
        </w:rPr>
      </w:pPr>
      <w:r>
        <w:rPr>
          <w:sz w:val="16"/>
          <w:szCs w:val="16"/>
        </w:rPr>
        <w:t>Земельный участок :ЗУ288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355° 5' 42"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67,4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970916,33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3533096,31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970983,45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3533090,55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970983,45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3533085,86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970995,75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3533085,86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358° 37' 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970995,75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3533088,85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354° 11' 13"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52,3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971006,12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3533088,6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266° 20' 38"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971058,18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3533083,3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266° 16' 39"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971056,52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3533057,32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355° 58' 18"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971054,9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3533032,42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267° 17' 12"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971056,32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3533032,32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250° 32' 14"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971055,34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3533011,64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250° 22' 24"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971053,46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3533006,32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163° 23'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971051,57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3533001,02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80° 20' 27"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971044,6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3533003,1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86° 33' 50"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44,0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971050,14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3533035,65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179° 37' 58"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971052,78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3533079,62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196° 37' 28"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971027,8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3533079,78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207° 2' 12"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971015,14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3533076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213° 55' 27"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970996,76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3533066,62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229° 32' 49"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970988,88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3533061,32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246° 14' 35"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970981,82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3533053,04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239° 1'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970977,26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3533042,68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247° 0' 32"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970963,48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3533019,72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248° 15' 53"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970953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3532995,02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260° 20' 53"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970948,24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3532983,08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157° 56'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970947,99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3532981,61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154° 28' 35"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970946,04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3532982,4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238° 14' 40"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970941,6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3532984,52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237° 52' 58"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970938,53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3532979,56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155° 46' 20"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970932,46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3532969,89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238° 28' 33"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970931,46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3532970,34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234° 44' 49"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970917,34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3532947,32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339° 39' 49"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970910,59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3532937,77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230° 38' 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970912,02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3532937,24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243° 4' 46"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970903,8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3532927,22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342° 5' 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970896,62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3532913,08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251° 53' 46"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970903,24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3532910,94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162° 2' 14"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970899,5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3532899,5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247° 15' 47"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970890,74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3532902,34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80° 16' 41"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145,5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970886,08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3532891,22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095520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84° 44' 18"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61,9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970910,65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095520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3533034,63</w:t>
            </w:r>
          </w:p>
        </w:tc>
      </w:tr>
    </w:tbl>
    <w:p w:rsidR="007C0EA7" w:rsidRPr="00095A69" w:rsidRDefault="007C0EA7" w:rsidP="00C711B9">
      <w:pPr>
        <w:rPr>
          <w:sz w:val="16"/>
          <w:szCs w:val="16"/>
        </w:rPr>
      </w:pPr>
      <w:r w:rsidRPr="00A966A8">
        <w:rPr>
          <w:sz w:val="16"/>
          <w:szCs w:val="16"/>
        </w:rPr>
        <w:t>Площадь</w:t>
      </w:r>
      <w:r w:rsidRPr="00095A69">
        <w:rPr>
          <w:sz w:val="16"/>
          <w:szCs w:val="16"/>
        </w:rPr>
        <w:t xml:space="preserve"> 9</w:t>
      </w:r>
      <w:r w:rsidRPr="00A966A8">
        <w:rPr>
          <w:sz w:val="16"/>
          <w:szCs w:val="16"/>
          <w:lang w:val="en-US"/>
        </w:rPr>
        <w:t> </w:t>
      </w:r>
      <w:r w:rsidRPr="00095A69">
        <w:rPr>
          <w:sz w:val="16"/>
          <w:szCs w:val="16"/>
        </w:rPr>
        <w:t>853 кв. м</w:t>
      </w:r>
    </w:p>
    <w:p w:rsidR="007C0EA7" w:rsidRPr="00095A69" w:rsidRDefault="007C0EA7" w:rsidP="00C711B9">
      <w:pPr>
        <w:pBdr>
          <w:top w:val="single" w:sz="4" w:space="1" w:color="BFBFBF"/>
        </w:pBdr>
        <w:rPr>
          <w:sz w:val="16"/>
          <w:szCs w:val="16"/>
        </w:rPr>
      </w:pPr>
    </w:p>
    <w:p w:rsidR="007C0EA7" w:rsidRPr="00095A69" w:rsidRDefault="007C0EA7" w:rsidP="005670B5">
      <w:pPr>
        <w:rPr>
          <w:sz w:val="16"/>
          <w:szCs w:val="16"/>
        </w:rPr>
      </w:pPr>
      <w:r>
        <w:rPr>
          <w:sz w:val="16"/>
          <w:szCs w:val="16"/>
        </w:rPr>
        <w:t>Земельный участок :ЗУ289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112° 2' 56"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40,8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971029,38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3531915,75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92° 51' 15"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42,8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971014,05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3531953,6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109° 2' 25"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36,5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971011,92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3531996,32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106° 42' 55"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971000,01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3532030,83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108° 32' 29"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970990,25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3532063,33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284° 27' 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970979,98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3532093,95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287° 23' 21"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970981,9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3532086,5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192° 28' 53"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970987,7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3532067,98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216° 5' 16"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970969,72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3532064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251° 41' 16"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970965,22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3532060,72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177° 53' 35"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970962,44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3532052,32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271° 13' 39"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970956,46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3532052,54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332° 2' 38"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970956,58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3532046,94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26° 24' 10"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970974,48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3532037,44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71° 28' 11"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970982,98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3532041,66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283° 32' 17"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59,7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970990,24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3532063,32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273° 27' 24"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971004,22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3532005,26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237° 47' 45"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971005,88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3531977,78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185° 39'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971003,6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3531974,16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16'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970992,28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3531973,04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260° 47' 29"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970992,21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3531967,57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153° 24' 37"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970990,37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3531956,22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153° 51' 11"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970962,4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3531970,22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153° 56' 47"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970960,2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3531971,3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157° 59'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970959,3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3531971,74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158° 37' 45"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970958,36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3531972,12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160° 17' 49"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970957,44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3531972,48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156° 50' 54"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970930,8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3531982,02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81° 46' 16"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970921,96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3531985,8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82° 52' 29"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970925,72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3532011,8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70° 13' 34"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970926,34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3532016,76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56° 25' 29"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970927,21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3532019,18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342° 32' 30"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970932,56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3532027,24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344° 10' 58"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970940,7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3532024,68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70° 20' 46"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970948,96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3532022,34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160° 9' 33"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970949,46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3532023,74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74° 13' 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970941,7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3532026,54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160° 53' 13"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970943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3532031,14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83° 55'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970924,82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3532037,44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356° 35'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970926,56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3532053,8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17' 27"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970933,26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3532053,4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7° 53' 51"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970933,58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3532079,26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92° 37' 39"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970940,14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3532080,17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5° 59' 48"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970938,76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3532110,24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291° 2' 15"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970972,84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3532113,82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106° 24' 12"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970972,89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3532113,69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105° 42' 41"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970968,33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3532129,18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281° 46' 40"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970963,59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3532146,03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183° 53' 13"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42,8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970964,08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3532143,68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102° 21' 38"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970921,4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3532140,78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29' 37"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970915,86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3532166,06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344° 40' 56"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43,5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970915,69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3532185,79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100° 14' 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50,8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970957,64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3532174,3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970948,62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3532224,26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272° 39' 33"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970948,61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3532224,26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166° 29' 58"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970949,76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3532199,5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143° 39' 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970940,43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3532201,74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171° 35' 22"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970924,34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3532213,58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970910,61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3532215,61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180° 34'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970910,61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3532215,62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159° 9'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970900,5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3532215,52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134° 28' 27"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970895,72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3532217,34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94° 44' 52"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970893,56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3532219,54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88° 9' 59"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970891,56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3532243,62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86° 25' 38"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970892,14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3532261,74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86° 49' 31"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970893,32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3532280,64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84° 51' 36"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970893,98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3532292,54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970896,02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3532315,22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84° 56' 10"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970896,01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3532315,22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5° 40' 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970896,64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3532322,33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970897,95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3532322,46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83° 9' 49"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970897,96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3532322,46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179° 11' 35"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970898,78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3532329,3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52' 35"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970898,07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3532329,31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85° 10' 45"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970898,1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3532343,22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91° 10'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970899,5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3532359,82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88° 41' 31"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970899,33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3532368,13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120° 37' 31"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970899,38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3532370,32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59' 31"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970898,64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3532371,57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356° 14' 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970898,56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3532376,19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99° 25' 10"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970899,32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3532376,14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87° 49'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970897,16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3532389,16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354° 54'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53,2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970897,97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3532410,46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70° 56' 13"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970950,97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3532405,73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174° 54' 35"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54,8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970954,74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3532416,64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68° 50' 12"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970900,18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3532421,5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72° 29' 20"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970906,8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3532438,6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60° 56' 43"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970912,7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3532457,3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80° 36' 46"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970920,8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3532471,88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83° 19' 16"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970923,66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3532489,18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166° 25' 46"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970925,66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3532506,26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91° 32' 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970925,08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3532506,4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970924,7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3532520,58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86° 44' 25"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970924,7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3532541,16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92° 4' 33"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37,5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970926,06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3532565,04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93° 17' 58"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970924,7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3532602,56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96° 38' 35"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37,2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970923,02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3532631,7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88° 22' 45"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970918,72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3532668,62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73° 8' 15"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970919,36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3532691,24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353° 27' 33"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970926,78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3532715,72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331° 25' 40"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970949,98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3532713,06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309° 52' 27"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970956,26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3532709,64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313° 52' 55"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970964,48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3532699,8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262° 58' 10"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970972,52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3532691,44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178° 51'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970969,76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3532669,06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262° 8' 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970959,75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3532669,26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19' 47"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970958,37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3532659,27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266° 22' 55"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970963,5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3532659,21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1° 32' 53"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970961,87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3532633,43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77° 4' 24"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64,4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970964,46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3532633,5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133° 26' 12"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970978,86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3532696,24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151° 14' 45"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970960,68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3532715,44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94° 12' 46"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970940,56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3532726,48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87° 40' 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970939,9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3532735,44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94° 29'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970940,08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3532739,86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105° 44' 48"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970938,3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3532762,56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78° 45' 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970936,58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3532768,66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71° 57' 52"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970941,6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3532793,9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349° 47' 45"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970948,34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3532814,6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68° 35' 39"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970949,34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3532814,42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341° 38' 21"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39,0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970959,94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3532841,46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248° 5' 15"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970996,94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3532829,18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348° 38' 56"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970993,36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3532820,28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262° 3' 42"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970998,74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3532819,2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347° 45' 49"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970998,04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3532814,18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265° 10' 10"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970999,7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3532813,82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351° 52' 11"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970999,46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3532810,98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348° 13' 39"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971001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3532810,76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247° 55' 30"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36,6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971011,94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3532808,48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169° 41' 42"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970998,2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3532774,6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260° 15' 46"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970995,56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3532775,08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255° 24'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970992,08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3532754,8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56° 49'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970985,18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3532728,3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72° 21' 49"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44,7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970986,52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3532730,35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67° 30' 10"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67,1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971000,06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3532772,94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72° 4' 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971025,75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3532834,97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166° 32' 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971027,08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3532839,08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86° 4' 38"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971008,62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3532843,5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76° 15' 33"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971008,86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3532847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74° 22' 59"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57,0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971015,56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3532874,4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74° 38' 21"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40,9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971030,9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3532929,28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348° 15' 38"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971041,74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3532968,74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261° 7' 29"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971065,32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3532963,84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347° 51' 47"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971062,3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3532944,5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254° 29' 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971066,02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3532943,7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245° 53' 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55,7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971059,48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3532920,14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252° 17' 34"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971036,74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3532869,34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66° 43'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123,1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971030,91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3532851,08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169° 16' 28"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39,2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971079,57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3532964,16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171° 27' 54"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971041,03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3532971,46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164° 45'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971034,1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3532972,5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73° 23' 55"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971006,2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3532980,1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75° 31' 29"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971015,8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3533012,3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163° 48' 13"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971023,24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3533041,12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251° 42' 48"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971018,42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3533042,52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252° 36' 51"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971016,12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3533035,56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254° 22' 55"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971013,54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3533027,32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235° 49' 47"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971007,2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3533004,64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251° 17' 36"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970991,77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3532981,91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160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248° 22' 22"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970990,7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3532978,75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161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249° 1' 49"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970984,4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3532962,86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162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161° 52' 11"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970978,77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3532948,17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163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260° 33' 56"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970977,64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3532948,54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164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262° 51' 11"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970974,32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3532928,56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165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262° 58' 52"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970972,7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3532915,64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166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257° 31' 43"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970971,72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3532907,68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167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164° 6' 46"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970968,46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3532892,94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168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272° 16' 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970963,26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3532894,42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169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251° 5' 33"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970963,66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3532884,32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170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258° 0' 37"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970961,92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3532879,24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171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241° 39' 52"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970959,31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3532866,95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172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271° 29' 11"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970952,92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3532855,1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173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251° 56' 14"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970953,22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3532843,54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174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252° 12' 31"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970946,58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3532823,18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175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246° 7' 28"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970944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3532815,14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176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247° 29' 14"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970940,76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3532807,82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177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254° 43' 48"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970936,98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3532798,7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178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263° 46' 13"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970931,64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3532779,14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179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261° 54' 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970930,4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3532767,78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180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256° 49' 56"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970928,94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3532757,52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181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255° 47' 56"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970922,38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3532729,48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182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245° 28' 23"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970918,24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3532713,12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183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259° 0' 18"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970913,96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3532703,74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184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168° 32' 55"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970910,56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3532686,24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185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259° 1'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970906,66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3532687,03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186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348° 34' 39"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970903,58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3532671,16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187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272° 20' 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970913,38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3532669,18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188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268° 20' 59"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970913,68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3532661,82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189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274° 11' 11"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970912,98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3532637,52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190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281° 38' 54"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970914,16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3532621,4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191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274° 11' 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970916,84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3532608,4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192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184° 20' 46"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970917,56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3532598,56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193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171° 49' 18"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970912,56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3532598,18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194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171° 28' 37"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970909,22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3532598,66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195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160° 33' 35"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970880,66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3532602,94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196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120° 57' 49"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970875,56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3532604,74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197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73° 36' 37"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970875,5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3532604,84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198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44° 59' 59"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970876,5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3532608,24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199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68° 35' 13"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970876,54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3532608,28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200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161° 10' 33"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970878,54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3532613,38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201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164° 25' 52"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970863,99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3532618,34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202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261° 10' 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970832,19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3532627,2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203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264° 4' 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77,7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970829,51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3532609,95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204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356° 22' 29"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970821,48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3532532,66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205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83° 40' 50"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970842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3532531,36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206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170° 42' 47"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970844,65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3532555,29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207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81° 22' 55"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970828,75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3532557,89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208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348° 26' 25"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40,5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970833,58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3532589,76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209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357° 49' 50"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970873,28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3532581,64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356° 41' 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41,9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970875,92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3532581,54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211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266° 39' 29"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970917,7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3532579,12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212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327° 59' 40"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970915,62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3532543,5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213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271° 5' 28"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970916,34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3532543,05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214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272° 47'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970916,52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3532533,6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215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49' 47"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970916,86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3532526,62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216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298° 15' 43"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970916,82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3532513,16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217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265° 35' 28"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970919,68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3532507,84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218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259° 11' 36"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970919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3532499,02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219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177° 31' 11"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970916,74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3532487,18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220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177° 21'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970901,04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3532487,86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221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970865,44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3532489,5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222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180° 18' 34"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37,0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970864,34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3532489,5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223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82° 15' 37"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970827,34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3532489,3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224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177° 16' 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970829,24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3532503,28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225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5' 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970819,18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3532503,76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226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264° 4' 31"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970819,17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3532510,48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227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358° 58' 24"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970815,54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3532475,5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228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263° 4'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970905,94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3532473,88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229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174° 5'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970904,07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3532458,49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230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264° 3' 48"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46,7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970814,73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3532467,74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231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350° 26' 52"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970809,9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3532421,29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232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351° 34' 22"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970817,15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3532420,07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233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170° 58' 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970819,31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3532419,75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234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85° 55' 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970817,8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3532419,99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235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345° 18' 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970819,27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3532440,59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236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84° 18' 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970825,56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3532438,94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237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353° 36'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970827,56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3532458,98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238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352° 34' 16"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970838,08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3532457,8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239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353° 56' 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970856,18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3532455,44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240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348° 21' 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970874,44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3532453,5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241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250° 23' 57"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970903,06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3532447,6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242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244° 49' 20"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970900,14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3532439,4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243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245° 11' 26"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970899,04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3532437,06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244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243° 26' 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970897,08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3532432,82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245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169° 26' 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970895,2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3532429,06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246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260° 47' 50"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970893,27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3532429,42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247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351° 24' 58"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970890,02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3532409,36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248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262° 54' 26"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970890,55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3532409,28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249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171° 41' 33"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970889,2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3532398,43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250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41' 23"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970886,94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3532398,76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251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20'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970886,86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3532383,98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252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19' 31"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970886,75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3532374,52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253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266° 12' 29"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970886,62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3532363,48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254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354° 7' 13"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970886,17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3532356,69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255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270° 35' 17"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970889,86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3532356,31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256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271° 11' 32"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970889,91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3532351,44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257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970890,35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3532330,3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258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358° 36' 10"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970890,36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3532330,3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259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261° 55' 39"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970892,82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3532330,24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260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263° 9' 32"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970889,28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3532305,28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261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181° 10' 50"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44,6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970886,3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3532280,44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262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88° 50' 26"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970841,66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3532279,52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263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147° 52' 30"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970841,9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3532291,38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264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181° 40' 48"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36,8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970840,61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3532292,19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265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93° 34' 25"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970803,79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3532291,11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266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93° 1' 11"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970802,9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3532305,36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267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84° 50' 22"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970802,23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3532318,06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268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135°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970803,33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3532330,24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269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86° 34' 42"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970803,32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3532330,25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270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87° 4' 34"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970804,38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3532347,98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271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87° 23' 17"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970805,33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3532366,58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272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352° 24' 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970805,71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3532374,91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273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85° 8'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970819,13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3532373,12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274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85° 13' 36"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970820,08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3532384,29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275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169° 53' 51"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970821,32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3532399,14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276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85° 13' 13"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970810,6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3532401,05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277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171° 37' 16"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970811,35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3532410,02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278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264° 3' 54"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172,1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970808,77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3532410,4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279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1° 46' 54"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970790,98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3532239,27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280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83° 45' 55"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970804,16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3532239,68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281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93° 9' 48"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970804,68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3532244,44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282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3° 23'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81,3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970803,82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3532260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283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271° 42' 58"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970885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3532264,8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284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267° 58' 10"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970885,48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3532248,78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285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272° 28' 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970885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3532235,24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286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272° 26' 20"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970885,36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3532226,89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287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188° 7' 48"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970885,59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3532221,49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288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970885,52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3532221,48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289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272° 25' 10"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970885,59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3532221,48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290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244° 30' 57"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970885,68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3532219,35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291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277° 6' 51"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970885,17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3532218,28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292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275° 32' 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970886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3532211,63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293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183° 24' 55"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970886,25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3532209,05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294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180° 14' 56"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970879,38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3532208,64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295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179° 26' 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970870,18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3532208,6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296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178° 53' 11"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55,6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970860,04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3532208,7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297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92° 4'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970804,47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3532209,78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298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177° 14' 16"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970804,25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3532215,84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299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93° 50'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970789,74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3532216,54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300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93° 34' 34"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970789,48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3532220,42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301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264° 3' 56"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250,9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970789,31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3532223,14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302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263° 58' 51"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970763,37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3531973,59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303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263° 1' 23"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970762,44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3531964,77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304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76° 34' 37"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1 044,3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970761,45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3531956,68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305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241° 25' 57"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971003,88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3532972,5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306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157° 6'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970988,7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3532944,62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307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256° 27' 26"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970986,38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3532945,6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308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284° 31' 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970980,05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3532919,32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309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348° 26' 23"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970981,35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3532914,3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252° 3' 30"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970982,67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3532914,03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311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252° 7' 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970977,92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3532899,36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312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250° 17' 36"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970973,5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3532885,66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313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255° 12' 35"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970966,1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3532865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314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342° 13' 49"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38,7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970962,9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3532852,88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315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70° 49'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970999,72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3532841,08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316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73° 36'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971003,6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3532852,24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317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75° 33' 37"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971010,92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3532877,12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318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77° 34' 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971014,7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3532891,8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319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75° 37' 20"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971017,98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3532906,68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320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75° 41' 29"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971022,83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3532925,6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321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75° 52' 33"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971025,1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3532934,5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322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204° 26' 38"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971032,82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3532965,18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323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163° 23' 38"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971032,6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3532965,08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324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256° 47' 13"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920,1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971015,7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3532970,12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325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277° 18' 27"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970805,39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3532074,36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326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13° 4' 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970807,42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3532058,53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327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0° 48' 20"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970808,54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3532058,79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328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41' 48"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970814,94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3532058,88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329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970814,88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3532047,54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330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970813,8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3532047,54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331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970813,8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3532044,84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332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17' 33"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970814,84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3532044,84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333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31' 17"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970814,82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3532043,22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334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273° 6' 12"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970823,2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3532043,15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335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271° 32' 59"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970823,47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3532038,17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336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345° 57' 49"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970823,7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3532029,67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337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179° 27' 34"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970823,74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3532029,66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338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266° 15'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970821,62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3532029,68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339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342° 28' 40"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970821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3532020,22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340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342° 33' 21"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970836,52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3532015,32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341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340° 37' 33"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970845,94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3532012,36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342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340° 21' 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970846,85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3532012,04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343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20' 22"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970859,51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3532007,52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344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358° 0' 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970875,99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3532007,33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345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52' 32"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970894,34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3532006,69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346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69° 40' 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970912,77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3532006,65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347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89° 32' 45"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970915,36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3532013,64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348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0° 44' 38"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970915,48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3532028,78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349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88° 59' 10"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970916,25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3532028,79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94° 11' 39"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970916,5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3532042,92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970916,06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3532048,92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102° 48' 15"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970916,06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3532052,96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92° 29' 50"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970915,56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3532055,16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970915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3532068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176° 38'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970909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3532068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177° 30' 37"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970875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3532070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174° 48' 20"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970852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3532071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103° 32' 52"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126,7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970819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3532074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268° 59' 38"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970789,33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3532197,13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360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17' 58"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42,5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970789,11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3532184,6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361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40'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970831,64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3532184,08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362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970881,6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3532183,8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363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50' 12"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970886,97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3532183,8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364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182° 59' 41"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970886,78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3532196,81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365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179° 32' 38"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970861,55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3532195,49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366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256° 0' 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70,5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970841,45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3532195,65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367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270° 37' 57"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970824,4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3532127,26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368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180° 43' 22"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42,8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970824,47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3532120,92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369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282° 4' 13"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970781,67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3532120,38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370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354° 4' 29"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970784,42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3532107,52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371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265° 59' 16"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970793,67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3532106,56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372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278° 25' 58"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970793,01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3532097,15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373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1° 40' 30"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970794,03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3532090,27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374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273° 37' 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970811,81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3532090,79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375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354° 57' 27"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970812,24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3532083,99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376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354° 34' 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69,5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970820,74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3532083,24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377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354° 19' 41"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970889,95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3532076,66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378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96° 22' 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970914,82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3532074,19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379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91° 32' 53"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970913,81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3532083,24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380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92° 44' 26"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970913,66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3532088,79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381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13° 41' 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970913,3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3532096,31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382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94° 25' 42"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970914,45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3532096,59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383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94° 6' 37"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970913,88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3532103,95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384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96° 21' 28"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970913,41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3532110,49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385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99° 58' 47"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970912,62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3532117,58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386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92° 17'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970911,8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3532122,24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387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182° 4' 16"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970911,67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3532125,5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388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177° 52' 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43,3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970901,44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3532125,13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389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71° 57' 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48,3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970858,17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3532126,74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390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182° 14' 22"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970873,14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3532172,68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391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180° 3' 21"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61,4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970869,56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3532172,54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392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267° 40' 34"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970808,14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3532172,48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393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267° 51' 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970807,86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3532165,58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394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970807,62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3532159,18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395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176° 45' 37"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970807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3532159,18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396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268° 32' 59"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970801,7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3532159,48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397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970801,66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3532157,9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398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265° 57' 10"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970801,66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3532154,04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399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356° 28' 52"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970801,36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3532149,8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400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3' 20"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970807,54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3532149,42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401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358° 18' 40"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970807,36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3532138,5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402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356° 50' 59"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970831,78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3532137,78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403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354° 9'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33,2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970851,04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3532136,72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404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356° 57' 38"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970884,1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3532133,34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405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3° 30' 47"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970893,14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3532132,86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406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107° 13' 11"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970907,8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3532133,76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407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182° 30' 11"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970904,18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3532145,44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408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101° 12' 46"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970896,86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3532145,12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409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94° 59' 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970895,96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3532149,66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184° 47' 13"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970895,66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3532153,1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411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95° 6' 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970891,6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3532152,76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412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94° 30' 23"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970891,1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3532158,36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413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72° 34' 55"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970890,78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3532162,42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414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79° 41' 42"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970891,1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3532163,44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415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102° 52' 30"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970891,5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3532165,64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416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298° 32' 16"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291,6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970890,06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3532171,94</w:t>
            </w:r>
          </w:p>
        </w:tc>
      </w:tr>
    </w:tbl>
    <w:p w:rsidR="007C0EA7" w:rsidRPr="00A966A8" w:rsidRDefault="007C0EA7" w:rsidP="005670B5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53 091 кв. м</w:t>
      </w:r>
    </w:p>
    <w:p w:rsidR="007C0EA7" w:rsidRDefault="007C0EA7" w:rsidP="005670B5">
      <w:pPr>
        <w:pBdr>
          <w:top w:val="single" w:sz="4" w:space="1" w:color="BFBFBF"/>
        </w:pBdr>
        <w:rPr>
          <w:sz w:val="16"/>
          <w:szCs w:val="16"/>
        </w:rPr>
      </w:pPr>
    </w:p>
    <w:p w:rsidR="007C0EA7" w:rsidRPr="004B2399" w:rsidRDefault="007C0EA7" w:rsidP="005670B5">
      <w:pPr>
        <w:pBdr>
          <w:top w:val="single" w:sz="4" w:space="1" w:color="BFBFBF"/>
        </w:pBdr>
        <w:rPr>
          <w:sz w:val="16"/>
          <w:szCs w:val="16"/>
        </w:rPr>
      </w:pPr>
    </w:p>
    <w:p w:rsidR="007C0EA7" w:rsidRPr="00A966A8" w:rsidRDefault="007C0EA7" w:rsidP="005670B5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:ЗУ290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74° 30' 53"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970841,88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3532684,2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75° 26' 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970846,08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3532699,36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75° 28'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970851,64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3532720,76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347° 7' 50"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970857,88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3532744,84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77° 43' 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970868,56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3532742,4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167° 53' 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12,2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970873,92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3532767,02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87° 5' 50"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970862,04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3532769,57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77° 34' 26"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970862,58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3532780,22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350° 4' 25"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970865,18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3532792,02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78° 37' 23"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970865,98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3532791,88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345° 54' 55"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970870,62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3532814,94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73° 17' 33"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970873,41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3532814,24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158° 41' 50"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970881,16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3532840,06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162° 2' 30"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970877,98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3532841,3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257° 59' 56"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161,4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970875,45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3532842,12</w:t>
            </w:r>
          </w:p>
        </w:tc>
      </w:tr>
    </w:tbl>
    <w:p w:rsidR="007C0EA7" w:rsidRPr="00A966A8" w:rsidRDefault="007C0EA7" w:rsidP="005670B5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629 кв. м</w:t>
      </w:r>
    </w:p>
    <w:p w:rsidR="007C0EA7" w:rsidRPr="00A966A8" w:rsidRDefault="007C0EA7" w:rsidP="005670B5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5670B5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:ЗУ291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347° 32' 37"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970837,48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3532654,24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80° 51' 48"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970847,53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3532652,02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169° 14' 46"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970851,02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3532673,72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261° 27' 31"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970840,7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3532675,68</w:t>
            </w:r>
          </w:p>
        </w:tc>
      </w:tr>
    </w:tbl>
    <w:p w:rsidR="007C0EA7" w:rsidRPr="00A966A8" w:rsidRDefault="007C0EA7" w:rsidP="005670B5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227 кв. м</w:t>
      </w:r>
    </w:p>
    <w:p w:rsidR="007C0EA7" w:rsidRPr="00A966A8" w:rsidRDefault="007C0EA7" w:rsidP="005670B5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5670B5">
      <w:pPr>
        <w:rPr>
          <w:sz w:val="16"/>
          <w:szCs w:val="16"/>
        </w:rPr>
      </w:pPr>
      <w:r>
        <w:rPr>
          <w:sz w:val="16"/>
          <w:szCs w:val="16"/>
        </w:rPr>
        <w:t>Земельный участок :ЗУ292</w:t>
      </w:r>
    </w:p>
    <w:p w:rsidR="007C0EA7" w:rsidRPr="00A966A8" w:rsidRDefault="007C0EA7" w:rsidP="005670B5">
      <w:pPr>
        <w:jc w:val="center"/>
        <w:rPr>
          <w:sz w:val="16"/>
          <w:szCs w:val="16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2486F" w:rsidRDefault="007C0EA7" w:rsidP="00DC3B0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59° 2' 0"</w:t>
            </w:r>
          </w:p>
        </w:tc>
        <w:tc>
          <w:tcPr>
            <w:tcW w:w="113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35,1</w:t>
            </w:r>
          </w:p>
        </w:tc>
        <w:tc>
          <w:tcPr>
            <w:tcW w:w="1913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971018,42</w:t>
            </w:r>
          </w:p>
        </w:tc>
        <w:tc>
          <w:tcPr>
            <w:tcW w:w="191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3532287,56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2486F" w:rsidRDefault="007C0EA7" w:rsidP="00DC3B0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149° 5' 48"</w:t>
            </w:r>
          </w:p>
        </w:tc>
        <w:tc>
          <w:tcPr>
            <w:tcW w:w="113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21,1</w:t>
            </w:r>
          </w:p>
        </w:tc>
        <w:tc>
          <w:tcPr>
            <w:tcW w:w="1913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971036,47</w:t>
            </w:r>
          </w:p>
        </w:tc>
        <w:tc>
          <w:tcPr>
            <w:tcW w:w="191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3532317,64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2486F" w:rsidRDefault="007C0EA7" w:rsidP="00DC3B0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97° 35' 28"</w:t>
            </w:r>
          </w:p>
        </w:tc>
        <w:tc>
          <w:tcPr>
            <w:tcW w:w="113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21,6</w:t>
            </w:r>
          </w:p>
        </w:tc>
        <w:tc>
          <w:tcPr>
            <w:tcW w:w="1913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971018,36</w:t>
            </w:r>
          </w:p>
        </w:tc>
        <w:tc>
          <w:tcPr>
            <w:tcW w:w="191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3532328,48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2486F" w:rsidRDefault="007C0EA7" w:rsidP="00DC3B0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57° 37' 41"</w:t>
            </w:r>
          </w:p>
        </w:tc>
        <w:tc>
          <w:tcPr>
            <w:tcW w:w="113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18,6</w:t>
            </w:r>
          </w:p>
        </w:tc>
        <w:tc>
          <w:tcPr>
            <w:tcW w:w="1913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971015,5</w:t>
            </w:r>
          </w:p>
        </w:tc>
        <w:tc>
          <w:tcPr>
            <w:tcW w:w="191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3532349,94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2486F" w:rsidRDefault="007C0EA7" w:rsidP="00DC3B0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328° 15' 4"</w:t>
            </w:r>
          </w:p>
        </w:tc>
        <w:tc>
          <w:tcPr>
            <w:tcW w:w="113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34,5</w:t>
            </w:r>
          </w:p>
        </w:tc>
        <w:tc>
          <w:tcPr>
            <w:tcW w:w="1913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971025,44</w:t>
            </w:r>
          </w:p>
        </w:tc>
        <w:tc>
          <w:tcPr>
            <w:tcW w:w="191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3532365,62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2486F" w:rsidRDefault="007C0EA7" w:rsidP="00DC3B0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329° 32' 4"</w:t>
            </w:r>
          </w:p>
        </w:tc>
        <w:tc>
          <w:tcPr>
            <w:tcW w:w="113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38,3</w:t>
            </w:r>
          </w:p>
        </w:tc>
        <w:tc>
          <w:tcPr>
            <w:tcW w:w="1913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971054,82</w:t>
            </w:r>
          </w:p>
        </w:tc>
        <w:tc>
          <w:tcPr>
            <w:tcW w:w="191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3532347,44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2486F" w:rsidRDefault="007C0EA7" w:rsidP="00DC3B0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55° 51' 0"</w:t>
            </w:r>
          </w:p>
        </w:tc>
        <w:tc>
          <w:tcPr>
            <w:tcW w:w="113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12,1</w:t>
            </w:r>
          </w:p>
        </w:tc>
        <w:tc>
          <w:tcPr>
            <w:tcW w:w="1913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971087,8</w:t>
            </w:r>
          </w:p>
        </w:tc>
        <w:tc>
          <w:tcPr>
            <w:tcW w:w="191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3532328,04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2486F" w:rsidRDefault="007C0EA7" w:rsidP="00DC3B0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147° 30' 38"</w:t>
            </w:r>
          </w:p>
        </w:tc>
        <w:tc>
          <w:tcPr>
            <w:tcW w:w="113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26,7</w:t>
            </w:r>
          </w:p>
        </w:tc>
        <w:tc>
          <w:tcPr>
            <w:tcW w:w="1913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971094,59</w:t>
            </w:r>
          </w:p>
        </w:tc>
        <w:tc>
          <w:tcPr>
            <w:tcW w:w="191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3532338,05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2486F" w:rsidRDefault="007C0EA7" w:rsidP="00DC3B0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148° 10' 16"</w:t>
            </w:r>
          </w:p>
        </w:tc>
        <w:tc>
          <w:tcPr>
            <w:tcW w:w="113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12,0</w:t>
            </w:r>
          </w:p>
        </w:tc>
        <w:tc>
          <w:tcPr>
            <w:tcW w:w="1913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971072,04</w:t>
            </w:r>
          </w:p>
        </w:tc>
        <w:tc>
          <w:tcPr>
            <w:tcW w:w="191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3532352,41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2486F" w:rsidRDefault="007C0EA7" w:rsidP="00DC3B0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140° 8' 26"</w:t>
            </w:r>
          </w:p>
        </w:tc>
        <w:tc>
          <w:tcPr>
            <w:tcW w:w="113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31,3</w:t>
            </w:r>
          </w:p>
        </w:tc>
        <w:tc>
          <w:tcPr>
            <w:tcW w:w="1913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971061,81</w:t>
            </w:r>
          </w:p>
        </w:tc>
        <w:tc>
          <w:tcPr>
            <w:tcW w:w="191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3532358,76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2486F" w:rsidRDefault="007C0EA7" w:rsidP="00DC3B0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950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144° 1' 57"</w:t>
            </w:r>
          </w:p>
        </w:tc>
        <w:tc>
          <w:tcPr>
            <w:tcW w:w="113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44,9</w:t>
            </w:r>
          </w:p>
        </w:tc>
        <w:tc>
          <w:tcPr>
            <w:tcW w:w="1913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971037,76</w:t>
            </w:r>
          </w:p>
        </w:tc>
        <w:tc>
          <w:tcPr>
            <w:tcW w:w="191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3532378,84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2486F" w:rsidRDefault="007C0EA7" w:rsidP="00DC3B0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950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36° 59' 11"</w:t>
            </w:r>
          </w:p>
        </w:tc>
        <w:tc>
          <w:tcPr>
            <w:tcW w:w="113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48,2</w:t>
            </w:r>
          </w:p>
        </w:tc>
        <w:tc>
          <w:tcPr>
            <w:tcW w:w="1913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971001,38</w:t>
            </w:r>
          </w:p>
        </w:tc>
        <w:tc>
          <w:tcPr>
            <w:tcW w:w="191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3532405,24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2486F" w:rsidRDefault="007C0EA7" w:rsidP="00DC3B0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950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105° 36' 39"</w:t>
            </w:r>
          </w:p>
        </w:tc>
        <w:tc>
          <w:tcPr>
            <w:tcW w:w="113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18,4</w:t>
            </w:r>
          </w:p>
        </w:tc>
        <w:tc>
          <w:tcPr>
            <w:tcW w:w="1913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971039,87</w:t>
            </w:r>
          </w:p>
        </w:tc>
        <w:tc>
          <w:tcPr>
            <w:tcW w:w="191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3532434,23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2486F" w:rsidRDefault="007C0EA7" w:rsidP="00DC3B0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950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191° 11' 5"</w:t>
            </w:r>
          </w:p>
        </w:tc>
        <w:tc>
          <w:tcPr>
            <w:tcW w:w="113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44,9</w:t>
            </w:r>
          </w:p>
        </w:tc>
        <w:tc>
          <w:tcPr>
            <w:tcW w:w="1913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971034,93</w:t>
            </w:r>
          </w:p>
        </w:tc>
        <w:tc>
          <w:tcPr>
            <w:tcW w:w="191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3532451,91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2486F" w:rsidRDefault="007C0EA7" w:rsidP="00DC3B0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950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100° 56' 50"</w:t>
            </w:r>
          </w:p>
        </w:tc>
        <w:tc>
          <w:tcPr>
            <w:tcW w:w="113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38,4</w:t>
            </w:r>
          </w:p>
        </w:tc>
        <w:tc>
          <w:tcPr>
            <w:tcW w:w="1913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970990,88</w:t>
            </w:r>
          </w:p>
        </w:tc>
        <w:tc>
          <w:tcPr>
            <w:tcW w:w="191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3532443,2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2486F" w:rsidRDefault="007C0EA7" w:rsidP="00DC3B0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950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98° 46' 36"</w:t>
            </w:r>
          </w:p>
        </w:tc>
        <w:tc>
          <w:tcPr>
            <w:tcW w:w="113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44,0</w:t>
            </w:r>
          </w:p>
        </w:tc>
        <w:tc>
          <w:tcPr>
            <w:tcW w:w="1913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970983,58</w:t>
            </w:r>
          </w:p>
        </w:tc>
        <w:tc>
          <w:tcPr>
            <w:tcW w:w="191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3532480,94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2486F" w:rsidRDefault="007C0EA7" w:rsidP="00DC3B0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950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263° 21' 55"</w:t>
            </w:r>
          </w:p>
        </w:tc>
        <w:tc>
          <w:tcPr>
            <w:tcW w:w="113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81,4</w:t>
            </w:r>
          </w:p>
        </w:tc>
        <w:tc>
          <w:tcPr>
            <w:tcW w:w="1913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970976,87</w:t>
            </w:r>
          </w:p>
        </w:tc>
        <w:tc>
          <w:tcPr>
            <w:tcW w:w="191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3532524,4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2486F" w:rsidRDefault="007C0EA7" w:rsidP="00DC3B0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950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355° 25' 56"</w:t>
            </w:r>
          </w:p>
        </w:tc>
        <w:tc>
          <w:tcPr>
            <w:tcW w:w="113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36,9</w:t>
            </w:r>
          </w:p>
        </w:tc>
        <w:tc>
          <w:tcPr>
            <w:tcW w:w="1913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970967,46</w:t>
            </w:r>
          </w:p>
        </w:tc>
        <w:tc>
          <w:tcPr>
            <w:tcW w:w="191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3532443,5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2486F" w:rsidRDefault="007C0EA7" w:rsidP="00DC3B0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1950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346° 17' 34"</w:t>
            </w:r>
          </w:p>
        </w:tc>
        <w:tc>
          <w:tcPr>
            <w:tcW w:w="113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2,5</w:t>
            </w:r>
          </w:p>
        </w:tc>
        <w:tc>
          <w:tcPr>
            <w:tcW w:w="1913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971004,26</w:t>
            </w:r>
          </w:p>
        </w:tc>
        <w:tc>
          <w:tcPr>
            <w:tcW w:w="191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3532440,56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2486F" w:rsidRDefault="007C0EA7" w:rsidP="00DC3B0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1950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269° 53' 24"</w:t>
            </w:r>
          </w:p>
        </w:tc>
        <w:tc>
          <w:tcPr>
            <w:tcW w:w="113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20,9</w:t>
            </w:r>
          </w:p>
        </w:tc>
        <w:tc>
          <w:tcPr>
            <w:tcW w:w="1913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971006,72</w:t>
            </w:r>
          </w:p>
        </w:tc>
        <w:tc>
          <w:tcPr>
            <w:tcW w:w="191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3532439,96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2486F" w:rsidRDefault="007C0EA7" w:rsidP="00DC3B0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21</w:t>
            </w:r>
          </w:p>
        </w:tc>
        <w:tc>
          <w:tcPr>
            <w:tcW w:w="1950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190° 21' 21"</w:t>
            </w:r>
          </w:p>
        </w:tc>
        <w:tc>
          <w:tcPr>
            <w:tcW w:w="113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12,0</w:t>
            </w:r>
          </w:p>
        </w:tc>
        <w:tc>
          <w:tcPr>
            <w:tcW w:w="1913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971006,68</w:t>
            </w:r>
          </w:p>
        </w:tc>
        <w:tc>
          <w:tcPr>
            <w:tcW w:w="191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3532419,1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2486F" w:rsidRDefault="007C0EA7" w:rsidP="00DC3B0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22</w:t>
            </w:r>
          </w:p>
        </w:tc>
        <w:tc>
          <w:tcPr>
            <w:tcW w:w="1950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185° 17' 3"</w:t>
            </w:r>
          </w:p>
        </w:tc>
        <w:tc>
          <w:tcPr>
            <w:tcW w:w="113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15,0</w:t>
            </w:r>
          </w:p>
        </w:tc>
        <w:tc>
          <w:tcPr>
            <w:tcW w:w="1913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970994,86</w:t>
            </w:r>
          </w:p>
        </w:tc>
        <w:tc>
          <w:tcPr>
            <w:tcW w:w="191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3532416,94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2486F" w:rsidRDefault="007C0EA7" w:rsidP="00DC3B0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23</w:t>
            </w:r>
          </w:p>
        </w:tc>
        <w:tc>
          <w:tcPr>
            <w:tcW w:w="1950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274° 44' 46"</w:t>
            </w:r>
          </w:p>
        </w:tc>
        <w:tc>
          <w:tcPr>
            <w:tcW w:w="113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16,3</w:t>
            </w:r>
          </w:p>
        </w:tc>
        <w:tc>
          <w:tcPr>
            <w:tcW w:w="1913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970979,94</w:t>
            </w:r>
          </w:p>
        </w:tc>
        <w:tc>
          <w:tcPr>
            <w:tcW w:w="191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3532415,56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2486F" w:rsidRDefault="007C0EA7" w:rsidP="00DC3B0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24</w:t>
            </w:r>
          </w:p>
        </w:tc>
        <w:tc>
          <w:tcPr>
            <w:tcW w:w="1950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5° 53' 13"</w:t>
            </w:r>
          </w:p>
        </w:tc>
        <w:tc>
          <w:tcPr>
            <w:tcW w:w="113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15,5</w:t>
            </w:r>
          </w:p>
        </w:tc>
        <w:tc>
          <w:tcPr>
            <w:tcW w:w="1913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970981,29</w:t>
            </w:r>
          </w:p>
        </w:tc>
        <w:tc>
          <w:tcPr>
            <w:tcW w:w="191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3532399,3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2486F" w:rsidRDefault="007C0EA7" w:rsidP="00DC3B0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25</w:t>
            </w:r>
          </w:p>
        </w:tc>
        <w:tc>
          <w:tcPr>
            <w:tcW w:w="1950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307° 25' 49"</w:t>
            </w:r>
          </w:p>
        </w:tc>
        <w:tc>
          <w:tcPr>
            <w:tcW w:w="113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12,9</w:t>
            </w:r>
          </w:p>
        </w:tc>
        <w:tc>
          <w:tcPr>
            <w:tcW w:w="1913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970996,71</w:t>
            </w:r>
          </w:p>
        </w:tc>
        <w:tc>
          <w:tcPr>
            <w:tcW w:w="191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3532400,89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2486F" w:rsidRDefault="007C0EA7" w:rsidP="00DC3B0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26</w:t>
            </w:r>
          </w:p>
        </w:tc>
        <w:tc>
          <w:tcPr>
            <w:tcW w:w="1950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281° 35' 57"</w:t>
            </w:r>
          </w:p>
        </w:tc>
        <w:tc>
          <w:tcPr>
            <w:tcW w:w="113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17,9</w:t>
            </w:r>
          </w:p>
        </w:tc>
        <w:tc>
          <w:tcPr>
            <w:tcW w:w="1913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971004,54</w:t>
            </w:r>
          </w:p>
        </w:tc>
        <w:tc>
          <w:tcPr>
            <w:tcW w:w="191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3532390,66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2486F" w:rsidRDefault="007C0EA7" w:rsidP="00DC3B0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27</w:t>
            </w:r>
          </w:p>
        </w:tc>
        <w:tc>
          <w:tcPr>
            <w:tcW w:w="1950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190° 59' 57"</w:t>
            </w:r>
          </w:p>
        </w:tc>
        <w:tc>
          <w:tcPr>
            <w:tcW w:w="113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3,6</w:t>
            </w:r>
          </w:p>
        </w:tc>
        <w:tc>
          <w:tcPr>
            <w:tcW w:w="1913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971008,13</w:t>
            </w:r>
          </w:p>
        </w:tc>
        <w:tc>
          <w:tcPr>
            <w:tcW w:w="191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3532373,17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2486F" w:rsidRDefault="007C0EA7" w:rsidP="00DC3B0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28</w:t>
            </w:r>
          </w:p>
        </w:tc>
        <w:tc>
          <w:tcPr>
            <w:tcW w:w="1950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284° 42' 27"</w:t>
            </w:r>
          </w:p>
        </w:tc>
        <w:tc>
          <w:tcPr>
            <w:tcW w:w="113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19,5</w:t>
            </w:r>
          </w:p>
        </w:tc>
        <w:tc>
          <w:tcPr>
            <w:tcW w:w="1913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971004,58</w:t>
            </w:r>
          </w:p>
        </w:tc>
        <w:tc>
          <w:tcPr>
            <w:tcW w:w="191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3532372,48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2486F" w:rsidRDefault="007C0EA7" w:rsidP="00DC3B0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29</w:t>
            </w:r>
          </w:p>
        </w:tc>
        <w:tc>
          <w:tcPr>
            <w:tcW w:w="1950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190° 34' 24"</w:t>
            </w:r>
          </w:p>
        </w:tc>
        <w:tc>
          <w:tcPr>
            <w:tcW w:w="113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1,5</w:t>
            </w:r>
          </w:p>
        </w:tc>
        <w:tc>
          <w:tcPr>
            <w:tcW w:w="1913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971009,52</w:t>
            </w:r>
          </w:p>
        </w:tc>
        <w:tc>
          <w:tcPr>
            <w:tcW w:w="191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3532353,66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2486F" w:rsidRDefault="007C0EA7" w:rsidP="00DC3B0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30</w:t>
            </w:r>
          </w:p>
        </w:tc>
        <w:tc>
          <w:tcPr>
            <w:tcW w:w="1950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279° 30' 24"</w:t>
            </w:r>
          </w:p>
        </w:tc>
        <w:tc>
          <w:tcPr>
            <w:tcW w:w="113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14,8</w:t>
            </w:r>
          </w:p>
        </w:tc>
        <w:tc>
          <w:tcPr>
            <w:tcW w:w="1913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971008,02</w:t>
            </w:r>
          </w:p>
        </w:tc>
        <w:tc>
          <w:tcPr>
            <w:tcW w:w="191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3532353,38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2486F" w:rsidRDefault="007C0EA7" w:rsidP="00DC3B0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31</w:t>
            </w:r>
          </w:p>
        </w:tc>
        <w:tc>
          <w:tcPr>
            <w:tcW w:w="1950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279° 30' 57"</w:t>
            </w:r>
          </w:p>
        </w:tc>
        <w:tc>
          <w:tcPr>
            <w:tcW w:w="113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1,8</w:t>
            </w:r>
          </w:p>
        </w:tc>
        <w:tc>
          <w:tcPr>
            <w:tcW w:w="1913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971010,47</w:t>
            </w:r>
          </w:p>
        </w:tc>
        <w:tc>
          <w:tcPr>
            <w:tcW w:w="191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3532338,75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2486F" w:rsidRDefault="007C0EA7" w:rsidP="00DC3B0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32</w:t>
            </w:r>
          </w:p>
        </w:tc>
        <w:tc>
          <w:tcPr>
            <w:tcW w:w="1950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189° 23' 43"</w:t>
            </w:r>
          </w:p>
        </w:tc>
        <w:tc>
          <w:tcPr>
            <w:tcW w:w="113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2,8</w:t>
            </w:r>
          </w:p>
        </w:tc>
        <w:tc>
          <w:tcPr>
            <w:tcW w:w="1913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971010,76</w:t>
            </w:r>
          </w:p>
        </w:tc>
        <w:tc>
          <w:tcPr>
            <w:tcW w:w="191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3532337,02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2486F" w:rsidRDefault="007C0EA7" w:rsidP="00DC3B0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33</w:t>
            </w:r>
          </w:p>
        </w:tc>
        <w:tc>
          <w:tcPr>
            <w:tcW w:w="1950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274° 1' 37"</w:t>
            </w:r>
          </w:p>
        </w:tc>
        <w:tc>
          <w:tcPr>
            <w:tcW w:w="113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12,5</w:t>
            </w:r>
          </w:p>
        </w:tc>
        <w:tc>
          <w:tcPr>
            <w:tcW w:w="1913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971007,98</w:t>
            </w:r>
          </w:p>
        </w:tc>
        <w:tc>
          <w:tcPr>
            <w:tcW w:w="191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3532336,56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2486F" w:rsidRDefault="007C0EA7" w:rsidP="00DC3B0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34</w:t>
            </w:r>
          </w:p>
        </w:tc>
        <w:tc>
          <w:tcPr>
            <w:tcW w:w="1950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187° 7' 30"</w:t>
            </w:r>
          </w:p>
        </w:tc>
        <w:tc>
          <w:tcPr>
            <w:tcW w:w="113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4,0</w:t>
            </w:r>
          </w:p>
        </w:tc>
        <w:tc>
          <w:tcPr>
            <w:tcW w:w="1913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971008,86</w:t>
            </w:r>
          </w:p>
        </w:tc>
        <w:tc>
          <w:tcPr>
            <w:tcW w:w="191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3532324,06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2486F" w:rsidRDefault="007C0EA7" w:rsidP="00DC3B0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35</w:t>
            </w:r>
          </w:p>
        </w:tc>
        <w:tc>
          <w:tcPr>
            <w:tcW w:w="1950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276° 46' 40"</w:t>
            </w:r>
          </w:p>
        </w:tc>
        <w:tc>
          <w:tcPr>
            <w:tcW w:w="113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24,6</w:t>
            </w:r>
          </w:p>
        </w:tc>
        <w:tc>
          <w:tcPr>
            <w:tcW w:w="1913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971004,86</w:t>
            </w:r>
          </w:p>
        </w:tc>
        <w:tc>
          <w:tcPr>
            <w:tcW w:w="191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3532323,56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2486F" w:rsidRDefault="007C0EA7" w:rsidP="00DC3B0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36</w:t>
            </w:r>
          </w:p>
        </w:tc>
        <w:tc>
          <w:tcPr>
            <w:tcW w:w="1950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2° 39' 56"</w:t>
            </w:r>
          </w:p>
        </w:tc>
        <w:tc>
          <w:tcPr>
            <w:tcW w:w="113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9,9</w:t>
            </w:r>
          </w:p>
        </w:tc>
        <w:tc>
          <w:tcPr>
            <w:tcW w:w="1913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971007,76</w:t>
            </w:r>
          </w:p>
        </w:tc>
        <w:tc>
          <w:tcPr>
            <w:tcW w:w="191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3532299,16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2486F" w:rsidRDefault="007C0EA7" w:rsidP="00DC3B0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37</w:t>
            </w:r>
          </w:p>
        </w:tc>
        <w:tc>
          <w:tcPr>
            <w:tcW w:w="1950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273° 42' 1"</w:t>
            </w:r>
          </w:p>
        </w:tc>
        <w:tc>
          <w:tcPr>
            <w:tcW w:w="113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</w:rPr>
            </w:pPr>
            <w:r w:rsidRPr="00A2486F">
              <w:rPr>
                <w:sz w:val="16"/>
                <w:szCs w:val="16"/>
                <w:lang w:val="en-US"/>
              </w:rPr>
              <w:t>12,1</w:t>
            </w:r>
          </w:p>
        </w:tc>
        <w:tc>
          <w:tcPr>
            <w:tcW w:w="1913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971017,64</w:t>
            </w:r>
          </w:p>
        </w:tc>
        <w:tc>
          <w:tcPr>
            <w:tcW w:w="1914" w:type="dxa"/>
            <w:vAlign w:val="center"/>
          </w:tcPr>
          <w:p w:rsidR="007C0EA7" w:rsidRPr="00A2486F" w:rsidRDefault="007C0EA7" w:rsidP="00DC3B0E">
            <w:pPr>
              <w:jc w:val="center"/>
              <w:rPr>
                <w:sz w:val="16"/>
                <w:szCs w:val="16"/>
                <w:lang w:val="en-US"/>
              </w:rPr>
            </w:pPr>
            <w:r w:rsidRPr="00A2486F">
              <w:rPr>
                <w:sz w:val="16"/>
                <w:szCs w:val="16"/>
                <w:lang w:val="en-US"/>
              </w:rPr>
              <w:t>3532299,62</w:t>
            </w:r>
          </w:p>
        </w:tc>
      </w:tr>
    </w:tbl>
    <w:p w:rsidR="007C0EA7" w:rsidRPr="00DC3B0E" w:rsidRDefault="007C0EA7" w:rsidP="005670B5">
      <w:pPr>
        <w:rPr>
          <w:sz w:val="16"/>
          <w:szCs w:val="16"/>
        </w:rPr>
      </w:pPr>
      <w:r w:rsidRPr="00A966A8">
        <w:rPr>
          <w:sz w:val="16"/>
          <w:szCs w:val="16"/>
        </w:rPr>
        <w:t>Площадь</w:t>
      </w:r>
      <w:r w:rsidRPr="00DC3B0E">
        <w:rPr>
          <w:sz w:val="16"/>
          <w:szCs w:val="16"/>
        </w:rPr>
        <w:t xml:space="preserve"> 5</w:t>
      </w:r>
      <w:r w:rsidRPr="00A966A8">
        <w:rPr>
          <w:sz w:val="16"/>
          <w:szCs w:val="16"/>
          <w:lang w:val="en-US"/>
        </w:rPr>
        <w:t> </w:t>
      </w:r>
      <w:r w:rsidRPr="00DC3B0E">
        <w:rPr>
          <w:sz w:val="16"/>
          <w:szCs w:val="16"/>
        </w:rPr>
        <w:t>453 кв. м</w:t>
      </w:r>
    </w:p>
    <w:p w:rsidR="007C0EA7" w:rsidRDefault="007C0EA7" w:rsidP="005670B5">
      <w:pPr>
        <w:rPr>
          <w:sz w:val="16"/>
          <w:szCs w:val="16"/>
        </w:rPr>
      </w:pPr>
    </w:p>
    <w:p w:rsidR="007C0EA7" w:rsidRPr="00A966A8" w:rsidRDefault="007C0EA7" w:rsidP="005670B5">
      <w:pPr>
        <w:rPr>
          <w:sz w:val="16"/>
          <w:szCs w:val="16"/>
        </w:rPr>
      </w:pPr>
      <w:r>
        <w:rPr>
          <w:sz w:val="16"/>
          <w:szCs w:val="16"/>
        </w:rPr>
        <w:t>Земельный участок :ЗУ293</w:t>
      </w:r>
    </w:p>
    <w:p w:rsidR="007C0EA7" w:rsidRPr="00DC3B0E" w:rsidRDefault="007C0EA7" w:rsidP="005670B5">
      <w:pPr>
        <w:jc w:val="center"/>
        <w:rPr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78° 25' 56"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971024,11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3532265,86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168° 1'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971028,13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3532285,5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273° 44' 47"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21,4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971018,42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3532287,56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355° 44' 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971019,82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3532266,18</w:t>
            </w:r>
          </w:p>
        </w:tc>
      </w:tr>
    </w:tbl>
    <w:p w:rsidR="007C0EA7" w:rsidRPr="00A966A8" w:rsidRDefault="007C0EA7" w:rsidP="005670B5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145 кв. м</w:t>
      </w:r>
    </w:p>
    <w:p w:rsidR="007C0EA7" w:rsidRPr="00A966A8" w:rsidRDefault="007C0EA7" w:rsidP="005670B5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5670B5">
      <w:pPr>
        <w:rPr>
          <w:sz w:val="16"/>
          <w:szCs w:val="16"/>
        </w:rPr>
      </w:pPr>
      <w:r>
        <w:rPr>
          <w:sz w:val="16"/>
          <w:szCs w:val="16"/>
        </w:rPr>
        <w:t>Земельный участок :ЗУ294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147° 53' 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31,3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971074,24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3532227,76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96° 26'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971047,73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3532244,4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168° 22' 54"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971045,98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3532259,92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167° 20' 21"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971032,41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3532262,71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155° 31' 42"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971029,65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3532263,33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276° 49'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971028,09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3532264,04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271° 21' 21"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971029,86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3532249,26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268° 25' 47"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971030,18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3532235,74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3° 36' 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9,9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971029,89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3532225,16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3° 17' 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34,6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971039,74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3532225,78</w:t>
            </w:r>
          </w:p>
        </w:tc>
      </w:tr>
    </w:tbl>
    <w:p w:rsidR="007C0EA7" w:rsidRPr="00A966A8" w:rsidRDefault="007C0EA7" w:rsidP="005670B5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874 кв. м</w:t>
      </w:r>
    </w:p>
    <w:p w:rsidR="007C0EA7" w:rsidRDefault="007C0EA7" w:rsidP="005670B5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5670B5">
      <w:pPr>
        <w:rPr>
          <w:sz w:val="16"/>
          <w:szCs w:val="16"/>
        </w:rPr>
      </w:pPr>
      <w:r>
        <w:rPr>
          <w:sz w:val="16"/>
          <w:szCs w:val="16"/>
        </w:rPr>
        <w:t>Земельный участок :ЗУ295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116° 17' 35"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971100,26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3532172,62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205° 47' 14"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39,5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971096,92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3532179,38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201° 39' 28"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971061,32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3532162,18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295° 11'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7,4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971046,16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3532156,16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25° 14' 42"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971049,33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3532149,42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300° 9' 54"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971064,96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3532156,79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26° 56' 11"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22,1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971065,64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3532155,62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24° 22' 35"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971085,32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3532165,62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25° 15' 16"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971087,88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3532166,78</w:t>
            </w:r>
          </w:p>
        </w:tc>
      </w:tr>
    </w:tbl>
    <w:p w:rsidR="007C0EA7" w:rsidRPr="00A966A8" w:rsidRDefault="007C0EA7" w:rsidP="005670B5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410 кв. м</w:t>
      </w:r>
    </w:p>
    <w:p w:rsidR="007C0EA7" w:rsidRPr="00A966A8" w:rsidRDefault="007C0EA7" w:rsidP="005670B5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5670B5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:ЗУ296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23° 39' 15"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971064,27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3532071,04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25° 3'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971066,69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3532072,1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113° 47' 30"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971098,42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3532086,93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115° 19' 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971092,23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3532100,97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25° 20' 14"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971087,22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3532111,56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25° 19' 42"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971098,54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3532116,92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114° 57' 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971120,64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3532127,38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27° 28' 27"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971110,18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3532149,86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298° 46' 38"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971110,68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3532150,12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205° 10' 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36,7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971124,4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3532125,14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294° 26' 25"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971091,2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3532109,54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207° 28' 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55,7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971102,08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3532085,6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118° 22'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971052,7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3532059,93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24° 43' 43"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15,5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971050,2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3532064,56</w:t>
            </w:r>
          </w:p>
        </w:tc>
      </w:tr>
    </w:tbl>
    <w:p w:rsidR="007C0EA7" w:rsidRPr="00A966A8" w:rsidRDefault="007C0EA7" w:rsidP="005670B5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459 кв. м</w:t>
      </w:r>
    </w:p>
    <w:p w:rsidR="007C0EA7" w:rsidRPr="00A966A8" w:rsidRDefault="007C0EA7" w:rsidP="005670B5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5670B5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:ЗУ297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30° 24' 12"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19,6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971013,95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3532038,23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28° 21' 55"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971030,89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3532048,17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28° 19' 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971038,28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3532052,16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118° 22' 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5,3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971052,7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3532059,93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179° 52' 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971050,2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3532064,56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164° 0' 12"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971041,6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3532064,58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136° 5' 21"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32,7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971029,74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3532067,98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66° 12' 40"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10,7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971006,16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3532090,68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113° 48' 7"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971010,48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3532100,48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246° 4' 50"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12,1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971008,87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3532104,13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132° 42' 20"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35,0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971003,96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3532093,06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5670B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292° 42' 51"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87,3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970980,24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5670B5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3532118,76</w:t>
            </w:r>
          </w:p>
        </w:tc>
      </w:tr>
    </w:tbl>
    <w:p w:rsidR="007C0EA7" w:rsidRPr="00A966A8" w:rsidRDefault="007C0EA7" w:rsidP="005670B5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1 559 кв. м</w:t>
      </w:r>
    </w:p>
    <w:p w:rsidR="007C0EA7" w:rsidRPr="00A966A8" w:rsidRDefault="007C0EA7" w:rsidP="005670B5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966A8" w:rsidRDefault="007C0EA7" w:rsidP="003167AD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:ЗУ298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EB5C34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EB5C34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EB5C34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EB5C34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EB5C34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EB5C34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EB5C34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EB5C34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7C0EA7" w:rsidRPr="00EB5C34" w:rsidRDefault="007C0EA7" w:rsidP="00EB5C34">
            <w:pPr>
              <w:jc w:val="center"/>
              <w:rPr>
                <w:sz w:val="16"/>
                <w:szCs w:val="16"/>
              </w:rPr>
            </w:pPr>
            <w:r w:rsidRPr="00EB5C34">
              <w:rPr>
                <w:sz w:val="16"/>
                <w:szCs w:val="16"/>
              </w:rPr>
              <w:t>72.08</w:t>
            </w:r>
          </w:p>
        </w:tc>
        <w:tc>
          <w:tcPr>
            <w:tcW w:w="1913" w:type="dxa"/>
          </w:tcPr>
          <w:p w:rsidR="007C0EA7" w:rsidRPr="00EB5C34" w:rsidRDefault="007C0EA7" w:rsidP="00EB5C34">
            <w:pPr>
              <w:rPr>
                <w:sz w:val="16"/>
                <w:szCs w:val="16"/>
              </w:rPr>
            </w:pPr>
            <w:r w:rsidRPr="00EB5C34">
              <w:rPr>
                <w:sz w:val="16"/>
                <w:szCs w:val="16"/>
              </w:rPr>
              <w:t>971893.52</w:t>
            </w:r>
          </w:p>
        </w:tc>
        <w:tc>
          <w:tcPr>
            <w:tcW w:w="1914" w:type="dxa"/>
          </w:tcPr>
          <w:p w:rsidR="007C0EA7" w:rsidRPr="00EB5C34" w:rsidRDefault="007C0EA7" w:rsidP="00EB5C34">
            <w:pPr>
              <w:rPr>
                <w:sz w:val="16"/>
                <w:szCs w:val="16"/>
              </w:rPr>
            </w:pPr>
            <w:r w:rsidRPr="00EB5C34">
              <w:rPr>
                <w:sz w:val="16"/>
                <w:szCs w:val="16"/>
              </w:rPr>
              <w:t>3530972.47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EB5C34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C0EA7" w:rsidRPr="00EB5C34" w:rsidRDefault="007C0EA7" w:rsidP="00EB5C34">
            <w:pPr>
              <w:jc w:val="center"/>
              <w:rPr>
                <w:sz w:val="16"/>
                <w:szCs w:val="16"/>
              </w:rPr>
            </w:pPr>
            <w:r w:rsidRPr="00EB5C34">
              <w:rPr>
                <w:sz w:val="16"/>
                <w:szCs w:val="16"/>
              </w:rPr>
              <w:t>74.49</w:t>
            </w:r>
          </w:p>
        </w:tc>
        <w:tc>
          <w:tcPr>
            <w:tcW w:w="1913" w:type="dxa"/>
          </w:tcPr>
          <w:p w:rsidR="007C0EA7" w:rsidRPr="00EB5C34" w:rsidRDefault="007C0EA7" w:rsidP="00EB5C34">
            <w:pPr>
              <w:rPr>
                <w:sz w:val="16"/>
                <w:szCs w:val="16"/>
              </w:rPr>
            </w:pPr>
            <w:r w:rsidRPr="00EB5C34">
              <w:rPr>
                <w:sz w:val="16"/>
                <w:szCs w:val="16"/>
              </w:rPr>
              <w:t>971893.12</w:t>
            </w:r>
          </w:p>
        </w:tc>
        <w:tc>
          <w:tcPr>
            <w:tcW w:w="1914" w:type="dxa"/>
          </w:tcPr>
          <w:p w:rsidR="007C0EA7" w:rsidRPr="00EB5C34" w:rsidRDefault="007C0EA7" w:rsidP="00EB5C34">
            <w:pPr>
              <w:rPr>
                <w:sz w:val="16"/>
                <w:szCs w:val="16"/>
              </w:rPr>
            </w:pPr>
            <w:r w:rsidRPr="00EB5C34">
              <w:rPr>
                <w:sz w:val="16"/>
                <w:szCs w:val="16"/>
              </w:rPr>
              <w:t>3531044.55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EB5C34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EB5C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C0EA7" w:rsidRPr="00EB5C34" w:rsidRDefault="007C0EA7" w:rsidP="00EB5C34">
            <w:pPr>
              <w:jc w:val="center"/>
              <w:rPr>
                <w:sz w:val="16"/>
                <w:szCs w:val="16"/>
              </w:rPr>
            </w:pPr>
            <w:r w:rsidRPr="00EB5C34">
              <w:rPr>
                <w:sz w:val="16"/>
                <w:szCs w:val="16"/>
              </w:rPr>
              <w:t>4.96</w:t>
            </w:r>
          </w:p>
        </w:tc>
        <w:tc>
          <w:tcPr>
            <w:tcW w:w="1913" w:type="dxa"/>
          </w:tcPr>
          <w:p w:rsidR="007C0EA7" w:rsidRPr="00EB5C34" w:rsidRDefault="007C0EA7" w:rsidP="00EB5C34">
            <w:pPr>
              <w:rPr>
                <w:sz w:val="16"/>
                <w:szCs w:val="16"/>
              </w:rPr>
            </w:pPr>
            <w:r w:rsidRPr="00EB5C34">
              <w:rPr>
                <w:sz w:val="16"/>
                <w:szCs w:val="16"/>
              </w:rPr>
              <w:t>971889.12</w:t>
            </w:r>
          </w:p>
        </w:tc>
        <w:tc>
          <w:tcPr>
            <w:tcW w:w="1914" w:type="dxa"/>
          </w:tcPr>
          <w:p w:rsidR="007C0EA7" w:rsidRPr="00EB5C34" w:rsidRDefault="007C0EA7" w:rsidP="00EB5C34">
            <w:pPr>
              <w:rPr>
                <w:sz w:val="16"/>
                <w:szCs w:val="16"/>
              </w:rPr>
            </w:pPr>
            <w:r w:rsidRPr="00EB5C34">
              <w:rPr>
                <w:sz w:val="16"/>
                <w:szCs w:val="16"/>
              </w:rPr>
              <w:t>3530970.17</w:t>
            </w:r>
          </w:p>
        </w:tc>
      </w:tr>
    </w:tbl>
    <w:p w:rsidR="007C0EA7" w:rsidRPr="00A966A8" w:rsidRDefault="007C0EA7" w:rsidP="003167AD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>
        <w:rPr>
          <w:sz w:val="16"/>
          <w:szCs w:val="16"/>
          <w:lang w:val="en-US"/>
        </w:rPr>
        <w:t xml:space="preserve"> 159</w:t>
      </w:r>
      <w:r w:rsidRPr="00A966A8">
        <w:rPr>
          <w:sz w:val="16"/>
          <w:szCs w:val="16"/>
          <w:lang w:val="en-US"/>
        </w:rPr>
        <w:t xml:space="preserve"> кв. м</w:t>
      </w:r>
    </w:p>
    <w:p w:rsidR="007C0EA7" w:rsidRDefault="007C0EA7" w:rsidP="00AE5A4F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095A69" w:rsidRDefault="007C0EA7" w:rsidP="00095A69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</w:t>
      </w:r>
      <w:r w:rsidRPr="00095A69">
        <w:rPr>
          <w:sz w:val="16"/>
          <w:szCs w:val="16"/>
        </w:rPr>
        <w:t>2</w:t>
      </w:r>
      <w:r>
        <w:rPr>
          <w:sz w:val="16"/>
          <w:szCs w:val="16"/>
        </w:rPr>
        <w:t>9</w:t>
      </w:r>
      <w:r w:rsidRPr="00095A69">
        <w:rPr>
          <w:sz w:val="16"/>
          <w:szCs w:val="16"/>
        </w:rPr>
        <w:t>9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095A69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095A69" w:rsidRDefault="007C0EA7" w:rsidP="00557C7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095A69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095A69" w:rsidRDefault="007C0EA7" w:rsidP="00557C77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095A69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095A69" w:rsidRDefault="007C0EA7" w:rsidP="00557C77">
            <w:pPr>
              <w:jc w:val="center"/>
              <w:rPr>
                <w:b/>
                <w:bCs/>
                <w:sz w:val="16"/>
                <w:szCs w:val="16"/>
              </w:rPr>
            </w:pPr>
            <w:r w:rsidRPr="00095A69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095A69" w:rsidRDefault="007C0EA7" w:rsidP="00557C77">
            <w:pPr>
              <w:jc w:val="center"/>
              <w:rPr>
                <w:b/>
                <w:bCs/>
                <w:sz w:val="16"/>
                <w:szCs w:val="16"/>
              </w:rPr>
            </w:pPr>
            <w:r w:rsidRPr="00095A69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095A69" w:rsidRDefault="007C0EA7" w:rsidP="00557C77">
            <w:pPr>
              <w:jc w:val="center"/>
              <w:rPr>
                <w:b/>
                <w:bCs/>
                <w:sz w:val="16"/>
                <w:szCs w:val="16"/>
              </w:rPr>
            </w:pPr>
            <w:r w:rsidRPr="00095A69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095A69" w:rsidRDefault="007C0EA7" w:rsidP="00557C77">
            <w:pPr>
              <w:jc w:val="center"/>
              <w:rPr>
                <w:b/>
                <w:bCs/>
                <w:sz w:val="16"/>
                <w:szCs w:val="16"/>
              </w:rPr>
            </w:pPr>
            <w:r w:rsidRPr="00095A69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095A69" w:rsidRDefault="007C0EA7" w:rsidP="00557C77">
            <w:pPr>
              <w:jc w:val="center"/>
              <w:rPr>
                <w:b/>
                <w:bCs/>
                <w:sz w:val="16"/>
                <w:szCs w:val="16"/>
              </w:rPr>
            </w:pPr>
            <w:r w:rsidRPr="00095A69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095A69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095A69" w:rsidRDefault="007C0EA7" w:rsidP="00557C7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</w:rPr>
            </w:pPr>
            <w:r w:rsidRPr="00095A69">
              <w:rPr>
                <w:sz w:val="16"/>
                <w:szCs w:val="16"/>
                <w:lang w:val="en-US"/>
              </w:rPr>
              <w:t>327° 55' 12"</w:t>
            </w:r>
          </w:p>
        </w:tc>
        <w:tc>
          <w:tcPr>
            <w:tcW w:w="1134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</w:rPr>
            </w:pPr>
            <w:r w:rsidRPr="00095A69">
              <w:rPr>
                <w:sz w:val="16"/>
                <w:szCs w:val="16"/>
                <w:lang w:val="en-US"/>
              </w:rPr>
              <w:t>13.0</w:t>
            </w:r>
          </w:p>
        </w:tc>
        <w:tc>
          <w:tcPr>
            <w:tcW w:w="1913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972570.09</w:t>
            </w:r>
          </w:p>
        </w:tc>
        <w:tc>
          <w:tcPr>
            <w:tcW w:w="1914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3533181.49</w:t>
            </w:r>
          </w:p>
        </w:tc>
      </w:tr>
      <w:tr w:rsidR="007C0EA7" w:rsidRPr="00095A69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095A69" w:rsidRDefault="007C0EA7" w:rsidP="00557C7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</w:rPr>
            </w:pPr>
            <w:r w:rsidRPr="00095A69">
              <w:rPr>
                <w:sz w:val="16"/>
                <w:szCs w:val="16"/>
                <w:lang w:val="en-US"/>
              </w:rPr>
              <w:t>267° 13' 9"</w:t>
            </w:r>
          </w:p>
        </w:tc>
        <w:tc>
          <w:tcPr>
            <w:tcW w:w="1134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</w:rPr>
            </w:pPr>
            <w:r w:rsidRPr="00095A69">
              <w:rPr>
                <w:sz w:val="16"/>
                <w:szCs w:val="16"/>
                <w:lang w:val="en-US"/>
              </w:rPr>
              <w:t>52.6</w:t>
            </w:r>
          </w:p>
        </w:tc>
        <w:tc>
          <w:tcPr>
            <w:tcW w:w="1913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972581.13</w:t>
            </w:r>
          </w:p>
        </w:tc>
        <w:tc>
          <w:tcPr>
            <w:tcW w:w="1914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3533174.57</w:t>
            </w:r>
          </w:p>
        </w:tc>
      </w:tr>
      <w:tr w:rsidR="007C0EA7" w:rsidRPr="00095A69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095A69" w:rsidRDefault="007C0EA7" w:rsidP="00557C7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</w:rPr>
            </w:pPr>
            <w:r w:rsidRPr="00095A69">
              <w:rPr>
                <w:sz w:val="16"/>
                <w:szCs w:val="16"/>
                <w:lang w:val="en-US"/>
              </w:rPr>
              <w:t>150° 53' 37"</w:t>
            </w:r>
          </w:p>
        </w:tc>
        <w:tc>
          <w:tcPr>
            <w:tcW w:w="1134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</w:rPr>
            </w:pPr>
            <w:r w:rsidRPr="00095A69">
              <w:rPr>
                <w:sz w:val="16"/>
                <w:szCs w:val="16"/>
                <w:lang w:val="en-US"/>
              </w:rPr>
              <w:t>14.0</w:t>
            </w:r>
          </w:p>
        </w:tc>
        <w:tc>
          <w:tcPr>
            <w:tcW w:w="1913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972578.58</w:t>
            </w:r>
          </w:p>
        </w:tc>
        <w:tc>
          <w:tcPr>
            <w:tcW w:w="1914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3533122.07</w:t>
            </w:r>
          </w:p>
        </w:tc>
      </w:tr>
      <w:tr w:rsidR="007C0EA7" w:rsidRPr="00095A69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095A69" w:rsidRDefault="007C0EA7" w:rsidP="00557C7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</w:rPr>
            </w:pPr>
            <w:r w:rsidRPr="00095A69">
              <w:rPr>
                <w:sz w:val="16"/>
                <w:szCs w:val="16"/>
                <w:lang w:val="en-US"/>
              </w:rPr>
              <w:t>85° 53' 18"</w:t>
            </w:r>
          </w:p>
        </w:tc>
        <w:tc>
          <w:tcPr>
            <w:tcW w:w="1134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</w:rPr>
            </w:pPr>
            <w:r w:rsidRPr="00095A69">
              <w:rPr>
                <w:sz w:val="16"/>
                <w:szCs w:val="16"/>
                <w:lang w:val="en-US"/>
              </w:rPr>
              <w:t>78.5</w:t>
            </w:r>
          </w:p>
        </w:tc>
        <w:tc>
          <w:tcPr>
            <w:tcW w:w="1913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972566.33</w:t>
            </w:r>
          </w:p>
        </w:tc>
        <w:tc>
          <w:tcPr>
            <w:tcW w:w="1914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3533128.89</w:t>
            </w:r>
          </w:p>
        </w:tc>
      </w:tr>
      <w:tr w:rsidR="007C0EA7" w:rsidRPr="00095A69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095A69" w:rsidRDefault="007C0EA7" w:rsidP="00557C7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</w:rPr>
            </w:pPr>
            <w:r w:rsidRPr="00095A69">
              <w:rPr>
                <w:sz w:val="16"/>
                <w:szCs w:val="16"/>
                <w:lang w:val="en-US"/>
              </w:rPr>
              <w:t>356° 34' 48"</w:t>
            </w:r>
          </w:p>
        </w:tc>
        <w:tc>
          <w:tcPr>
            <w:tcW w:w="1134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</w:rPr>
            </w:pPr>
            <w:r w:rsidRPr="00095A69">
              <w:rPr>
                <w:sz w:val="16"/>
                <w:szCs w:val="16"/>
                <w:lang w:val="en-US"/>
              </w:rPr>
              <w:t>10.7</w:t>
            </w:r>
          </w:p>
        </w:tc>
        <w:tc>
          <w:tcPr>
            <w:tcW w:w="1913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972571.96</w:t>
            </w:r>
          </w:p>
        </w:tc>
        <w:tc>
          <w:tcPr>
            <w:tcW w:w="1914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3533207.21</w:t>
            </w:r>
          </w:p>
        </w:tc>
      </w:tr>
      <w:tr w:rsidR="007C0EA7" w:rsidRPr="00095A69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095A69" w:rsidRDefault="007C0EA7" w:rsidP="00557C7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</w:rPr>
            </w:pPr>
            <w:r w:rsidRPr="00095A69">
              <w:rPr>
                <w:sz w:val="16"/>
                <w:szCs w:val="16"/>
                <w:lang w:val="en-US"/>
              </w:rPr>
              <w:t>267° 15' 29"</w:t>
            </w:r>
          </w:p>
        </w:tc>
        <w:tc>
          <w:tcPr>
            <w:tcW w:w="1134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</w:rPr>
            </w:pPr>
            <w:r w:rsidRPr="00095A69">
              <w:rPr>
                <w:sz w:val="16"/>
                <w:szCs w:val="16"/>
                <w:lang w:val="en-US"/>
              </w:rPr>
              <w:t>28.0</w:t>
            </w:r>
          </w:p>
        </w:tc>
        <w:tc>
          <w:tcPr>
            <w:tcW w:w="1913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972582.67</w:t>
            </w:r>
          </w:p>
        </w:tc>
        <w:tc>
          <w:tcPr>
            <w:tcW w:w="1914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3533206.57</w:t>
            </w:r>
          </w:p>
        </w:tc>
      </w:tr>
      <w:tr w:rsidR="007C0EA7" w:rsidRPr="00095A69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095A69" w:rsidRDefault="007C0EA7" w:rsidP="00557C7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</w:rPr>
            </w:pPr>
            <w:r w:rsidRPr="00095A69">
              <w:rPr>
                <w:sz w:val="16"/>
                <w:szCs w:val="16"/>
                <w:lang w:val="en-US"/>
              </w:rPr>
              <w:t>147° 57' 25"</w:t>
            </w:r>
          </w:p>
        </w:tc>
        <w:tc>
          <w:tcPr>
            <w:tcW w:w="1134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</w:rPr>
            </w:pPr>
            <w:r w:rsidRPr="00095A69">
              <w:rPr>
                <w:sz w:val="16"/>
                <w:szCs w:val="16"/>
                <w:lang w:val="en-US"/>
              </w:rPr>
              <w:t>12.9</w:t>
            </w:r>
          </w:p>
        </w:tc>
        <w:tc>
          <w:tcPr>
            <w:tcW w:w="1913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972581.33</w:t>
            </w:r>
          </w:p>
        </w:tc>
        <w:tc>
          <w:tcPr>
            <w:tcW w:w="1914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3533178.59</w:t>
            </w:r>
          </w:p>
        </w:tc>
      </w:tr>
      <w:tr w:rsidR="007C0EA7" w:rsidRPr="00095A69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095A69" w:rsidRDefault="007C0EA7" w:rsidP="00557C7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</w:rPr>
            </w:pPr>
            <w:r w:rsidRPr="00095A69">
              <w:rPr>
                <w:sz w:val="16"/>
                <w:szCs w:val="16"/>
                <w:lang w:val="en-US"/>
              </w:rPr>
              <w:t>138° 1' 46"</w:t>
            </w:r>
          </w:p>
        </w:tc>
        <w:tc>
          <w:tcPr>
            <w:tcW w:w="1134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</w:rPr>
            </w:pPr>
            <w:r w:rsidRPr="00095A69">
              <w:rPr>
                <w:sz w:val="16"/>
                <w:szCs w:val="16"/>
                <w:lang w:val="en-US"/>
              </w:rPr>
              <w:t>194.4</w:t>
            </w:r>
          </w:p>
        </w:tc>
        <w:tc>
          <w:tcPr>
            <w:tcW w:w="1913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972570.37</w:t>
            </w:r>
          </w:p>
        </w:tc>
        <w:tc>
          <w:tcPr>
            <w:tcW w:w="1914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3533185.45</w:t>
            </w:r>
          </w:p>
        </w:tc>
      </w:tr>
      <w:tr w:rsidR="007C0EA7" w:rsidRPr="00095A69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095A69" w:rsidRDefault="007C0EA7" w:rsidP="00557C7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950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</w:rPr>
            </w:pPr>
            <w:r w:rsidRPr="00095A69">
              <w:rPr>
                <w:sz w:val="16"/>
                <w:szCs w:val="16"/>
                <w:lang w:val="en-US"/>
              </w:rPr>
              <w:t>357° 30' 35"</w:t>
            </w:r>
          </w:p>
        </w:tc>
        <w:tc>
          <w:tcPr>
            <w:tcW w:w="1134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</w:rPr>
            </w:pPr>
            <w:r w:rsidRPr="00095A69">
              <w:rPr>
                <w:sz w:val="16"/>
                <w:szCs w:val="16"/>
                <w:lang w:val="en-US"/>
              </w:rPr>
              <w:t>43.5</w:t>
            </w:r>
          </w:p>
        </w:tc>
        <w:tc>
          <w:tcPr>
            <w:tcW w:w="1913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972425.84</w:t>
            </w:r>
          </w:p>
        </w:tc>
        <w:tc>
          <w:tcPr>
            <w:tcW w:w="1914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3533315.45</w:t>
            </w:r>
          </w:p>
        </w:tc>
      </w:tr>
      <w:tr w:rsidR="007C0EA7" w:rsidRPr="00095A69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095A69" w:rsidRDefault="007C0EA7" w:rsidP="00557C7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950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</w:rPr>
            </w:pPr>
            <w:r w:rsidRPr="00095A69">
              <w:rPr>
                <w:sz w:val="16"/>
                <w:szCs w:val="16"/>
                <w:lang w:val="en-US"/>
              </w:rPr>
              <w:t>258° 35' 43"</w:t>
            </w:r>
          </w:p>
        </w:tc>
        <w:tc>
          <w:tcPr>
            <w:tcW w:w="1134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</w:rPr>
            </w:pPr>
            <w:r w:rsidRPr="00095A69">
              <w:rPr>
                <w:sz w:val="16"/>
                <w:szCs w:val="16"/>
                <w:lang w:val="en-US"/>
              </w:rPr>
              <w:t>2.4</w:t>
            </w:r>
          </w:p>
        </w:tc>
        <w:tc>
          <w:tcPr>
            <w:tcW w:w="1913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972469.3</w:t>
            </w:r>
          </w:p>
        </w:tc>
        <w:tc>
          <w:tcPr>
            <w:tcW w:w="1914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3533313.56</w:t>
            </w:r>
          </w:p>
        </w:tc>
      </w:tr>
      <w:tr w:rsidR="007C0EA7" w:rsidRPr="00095A69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095A69" w:rsidRDefault="007C0EA7" w:rsidP="00557C7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950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</w:rPr>
            </w:pPr>
            <w:r w:rsidRPr="00095A69">
              <w:rPr>
                <w:sz w:val="16"/>
                <w:szCs w:val="16"/>
                <w:lang w:val="en-US"/>
              </w:rPr>
              <w:t>254° 19' 13"</w:t>
            </w:r>
          </w:p>
        </w:tc>
        <w:tc>
          <w:tcPr>
            <w:tcW w:w="1134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</w:rPr>
            </w:pPr>
            <w:r w:rsidRPr="00095A69">
              <w:rPr>
                <w:sz w:val="16"/>
                <w:szCs w:val="16"/>
                <w:lang w:val="en-US"/>
              </w:rPr>
              <w:t>0.6</w:t>
            </w:r>
          </w:p>
        </w:tc>
        <w:tc>
          <w:tcPr>
            <w:tcW w:w="1913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972468.83</w:t>
            </w:r>
          </w:p>
        </w:tc>
        <w:tc>
          <w:tcPr>
            <w:tcW w:w="1914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3533311.23</w:t>
            </w:r>
          </w:p>
        </w:tc>
      </w:tr>
      <w:tr w:rsidR="007C0EA7" w:rsidRPr="00095A69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095A69" w:rsidRDefault="007C0EA7" w:rsidP="00557C7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950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</w:rPr>
            </w:pPr>
            <w:r w:rsidRPr="00095A69">
              <w:rPr>
                <w:sz w:val="16"/>
                <w:szCs w:val="16"/>
                <w:lang w:val="en-US"/>
              </w:rPr>
              <w:t>358° 52' 49"</w:t>
            </w:r>
          </w:p>
        </w:tc>
        <w:tc>
          <w:tcPr>
            <w:tcW w:w="1134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</w:rPr>
            </w:pPr>
            <w:r w:rsidRPr="00095A69">
              <w:rPr>
                <w:sz w:val="16"/>
                <w:szCs w:val="16"/>
                <w:lang w:val="en-US"/>
              </w:rPr>
              <w:t>6.1</w:t>
            </w:r>
          </w:p>
        </w:tc>
        <w:tc>
          <w:tcPr>
            <w:tcW w:w="1913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972468.67</w:t>
            </w:r>
          </w:p>
        </w:tc>
        <w:tc>
          <w:tcPr>
            <w:tcW w:w="1914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3533310.66</w:t>
            </w:r>
          </w:p>
        </w:tc>
      </w:tr>
      <w:tr w:rsidR="007C0EA7" w:rsidRPr="00095A69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095A69" w:rsidRDefault="007C0EA7" w:rsidP="00557C7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950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</w:rPr>
            </w:pPr>
            <w:r w:rsidRPr="00095A69">
              <w:rPr>
                <w:sz w:val="16"/>
                <w:szCs w:val="16"/>
                <w:lang w:val="en-US"/>
              </w:rPr>
              <w:t>77° 52' 34"</w:t>
            </w:r>
          </w:p>
        </w:tc>
        <w:tc>
          <w:tcPr>
            <w:tcW w:w="1134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</w:rPr>
            </w:pPr>
            <w:r w:rsidRPr="00095A69">
              <w:rPr>
                <w:sz w:val="16"/>
                <w:szCs w:val="16"/>
                <w:lang w:val="en-US"/>
              </w:rPr>
              <w:t>2.8</w:t>
            </w:r>
          </w:p>
        </w:tc>
        <w:tc>
          <w:tcPr>
            <w:tcW w:w="1913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972474.81</w:t>
            </w:r>
          </w:p>
        </w:tc>
        <w:tc>
          <w:tcPr>
            <w:tcW w:w="1914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3533310.54</w:t>
            </w:r>
          </w:p>
        </w:tc>
      </w:tr>
      <w:tr w:rsidR="007C0EA7" w:rsidRPr="00095A69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095A69" w:rsidRDefault="007C0EA7" w:rsidP="00557C7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950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</w:rPr>
            </w:pPr>
            <w:r w:rsidRPr="00095A69">
              <w:rPr>
                <w:sz w:val="16"/>
                <w:szCs w:val="16"/>
                <w:lang w:val="en-US"/>
              </w:rPr>
              <w:t>358° 6' 57"</w:t>
            </w:r>
          </w:p>
        </w:tc>
        <w:tc>
          <w:tcPr>
            <w:tcW w:w="1134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</w:rPr>
            </w:pPr>
            <w:r w:rsidRPr="00095A69">
              <w:rPr>
                <w:sz w:val="16"/>
                <w:szCs w:val="16"/>
                <w:lang w:val="en-US"/>
              </w:rPr>
              <w:t>108.9</w:t>
            </w:r>
          </w:p>
        </w:tc>
        <w:tc>
          <w:tcPr>
            <w:tcW w:w="1913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972475.39</w:t>
            </w:r>
          </w:p>
        </w:tc>
        <w:tc>
          <w:tcPr>
            <w:tcW w:w="1914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3533313.24</w:t>
            </w:r>
          </w:p>
        </w:tc>
      </w:tr>
      <w:tr w:rsidR="007C0EA7" w:rsidRPr="00095A69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095A69" w:rsidRDefault="007C0EA7" w:rsidP="00557C7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950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</w:rPr>
            </w:pPr>
            <w:r w:rsidRPr="00095A69">
              <w:rPr>
                <w:sz w:val="16"/>
                <w:szCs w:val="16"/>
                <w:lang w:val="en-US"/>
              </w:rPr>
              <w:t>358° 39' 24"</w:t>
            </w:r>
          </w:p>
        </w:tc>
        <w:tc>
          <w:tcPr>
            <w:tcW w:w="1134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</w:rPr>
            </w:pPr>
            <w:r w:rsidRPr="00095A69">
              <w:rPr>
                <w:sz w:val="16"/>
                <w:szCs w:val="16"/>
                <w:lang w:val="en-US"/>
              </w:rPr>
              <w:t>47.4</w:t>
            </w:r>
          </w:p>
        </w:tc>
        <w:tc>
          <w:tcPr>
            <w:tcW w:w="1913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972584.22</w:t>
            </w:r>
          </w:p>
        </w:tc>
        <w:tc>
          <w:tcPr>
            <w:tcW w:w="1914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3533309.66</w:t>
            </w:r>
          </w:p>
        </w:tc>
      </w:tr>
      <w:tr w:rsidR="007C0EA7" w:rsidRPr="00095A69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095A69" w:rsidRDefault="007C0EA7" w:rsidP="00557C7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950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</w:rPr>
            </w:pPr>
            <w:r w:rsidRPr="00095A69">
              <w:rPr>
                <w:sz w:val="16"/>
                <w:szCs w:val="16"/>
                <w:lang w:val="en-US"/>
              </w:rPr>
              <w:t>267° 31' 44"</w:t>
            </w:r>
          </w:p>
        </w:tc>
        <w:tc>
          <w:tcPr>
            <w:tcW w:w="1134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</w:rPr>
            </w:pPr>
            <w:r w:rsidRPr="00095A69">
              <w:rPr>
                <w:sz w:val="16"/>
                <w:szCs w:val="16"/>
                <w:lang w:val="en-US"/>
              </w:rPr>
              <w:t>19.9</w:t>
            </w:r>
          </w:p>
        </w:tc>
        <w:tc>
          <w:tcPr>
            <w:tcW w:w="1913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972631.56</w:t>
            </w:r>
          </w:p>
        </w:tc>
        <w:tc>
          <w:tcPr>
            <w:tcW w:w="1914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3533308.55</w:t>
            </w:r>
          </w:p>
        </w:tc>
      </w:tr>
      <w:tr w:rsidR="007C0EA7" w:rsidRPr="00095A69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095A69" w:rsidRDefault="007C0EA7" w:rsidP="00557C7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950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</w:rPr>
            </w:pPr>
            <w:r w:rsidRPr="00095A69">
              <w:rPr>
                <w:sz w:val="16"/>
                <w:szCs w:val="16"/>
                <w:lang w:val="en-US"/>
              </w:rPr>
              <w:t>262° 30' 14"</w:t>
            </w:r>
          </w:p>
        </w:tc>
        <w:tc>
          <w:tcPr>
            <w:tcW w:w="1134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</w:rPr>
            </w:pPr>
            <w:r w:rsidRPr="00095A69">
              <w:rPr>
                <w:sz w:val="16"/>
                <w:szCs w:val="16"/>
                <w:lang w:val="en-US"/>
              </w:rPr>
              <w:t>1.5</w:t>
            </w:r>
          </w:p>
        </w:tc>
        <w:tc>
          <w:tcPr>
            <w:tcW w:w="1913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972630.7</w:t>
            </w:r>
          </w:p>
        </w:tc>
        <w:tc>
          <w:tcPr>
            <w:tcW w:w="1914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3533288.62</w:t>
            </w:r>
          </w:p>
        </w:tc>
      </w:tr>
      <w:tr w:rsidR="007C0EA7" w:rsidRPr="00095A69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095A69" w:rsidRDefault="007C0EA7" w:rsidP="00557C7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950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</w:rPr>
            </w:pPr>
            <w:r w:rsidRPr="00095A69">
              <w:rPr>
                <w:sz w:val="16"/>
                <w:szCs w:val="16"/>
                <w:lang w:val="en-US"/>
              </w:rPr>
              <w:t>280° 26' 14"</w:t>
            </w:r>
          </w:p>
        </w:tc>
        <w:tc>
          <w:tcPr>
            <w:tcW w:w="1134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</w:rPr>
            </w:pPr>
            <w:r w:rsidRPr="00095A69">
              <w:rPr>
                <w:sz w:val="16"/>
                <w:szCs w:val="16"/>
                <w:lang w:val="en-US"/>
              </w:rPr>
              <w:t>0.8</w:t>
            </w:r>
          </w:p>
        </w:tc>
        <w:tc>
          <w:tcPr>
            <w:tcW w:w="1913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972630.5</w:t>
            </w:r>
          </w:p>
        </w:tc>
        <w:tc>
          <w:tcPr>
            <w:tcW w:w="1914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3533287.1</w:t>
            </w:r>
          </w:p>
        </w:tc>
      </w:tr>
      <w:tr w:rsidR="007C0EA7" w:rsidRPr="00095A69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095A69" w:rsidRDefault="007C0EA7" w:rsidP="00557C7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1950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</w:rPr>
            </w:pPr>
            <w:r w:rsidRPr="00095A69">
              <w:rPr>
                <w:sz w:val="16"/>
                <w:szCs w:val="16"/>
                <w:lang w:val="en-US"/>
              </w:rPr>
              <w:t>267° 8' 11"</w:t>
            </w:r>
          </w:p>
        </w:tc>
        <w:tc>
          <w:tcPr>
            <w:tcW w:w="1134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</w:rPr>
            </w:pPr>
            <w:r w:rsidRPr="00095A69">
              <w:rPr>
                <w:sz w:val="16"/>
                <w:szCs w:val="16"/>
                <w:lang w:val="en-US"/>
              </w:rPr>
              <w:t>79.5</w:t>
            </w:r>
          </w:p>
        </w:tc>
        <w:tc>
          <w:tcPr>
            <w:tcW w:w="1913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972630.64</w:t>
            </w:r>
          </w:p>
        </w:tc>
        <w:tc>
          <w:tcPr>
            <w:tcW w:w="1914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3533286.34</w:t>
            </w:r>
          </w:p>
        </w:tc>
      </w:tr>
      <w:tr w:rsidR="007C0EA7" w:rsidRPr="00095A69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095A69" w:rsidRDefault="007C0EA7" w:rsidP="00557C7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1950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</w:rPr>
            </w:pPr>
            <w:r w:rsidRPr="00095A69">
              <w:rPr>
                <w:sz w:val="16"/>
                <w:szCs w:val="16"/>
                <w:lang w:val="en-US"/>
              </w:rPr>
              <w:t>176° 38' 58"</w:t>
            </w:r>
          </w:p>
        </w:tc>
        <w:tc>
          <w:tcPr>
            <w:tcW w:w="1134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</w:rPr>
            </w:pPr>
            <w:r w:rsidRPr="00095A69">
              <w:rPr>
                <w:sz w:val="16"/>
                <w:szCs w:val="16"/>
                <w:lang w:val="en-US"/>
              </w:rPr>
              <w:t>10.4</w:t>
            </w:r>
          </w:p>
        </w:tc>
        <w:tc>
          <w:tcPr>
            <w:tcW w:w="1913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972626.67</w:t>
            </w:r>
          </w:p>
        </w:tc>
        <w:tc>
          <w:tcPr>
            <w:tcW w:w="1914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3533206.97</w:t>
            </w:r>
          </w:p>
        </w:tc>
      </w:tr>
      <w:tr w:rsidR="007C0EA7" w:rsidRPr="00095A69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095A69" w:rsidRDefault="007C0EA7" w:rsidP="00557C7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21</w:t>
            </w:r>
          </w:p>
        </w:tc>
        <w:tc>
          <w:tcPr>
            <w:tcW w:w="1950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</w:rPr>
            </w:pPr>
            <w:r w:rsidRPr="00095A69">
              <w:rPr>
                <w:sz w:val="16"/>
                <w:szCs w:val="16"/>
                <w:lang w:val="en-US"/>
              </w:rPr>
              <w:t>176° 35' 11"</w:t>
            </w:r>
          </w:p>
        </w:tc>
        <w:tc>
          <w:tcPr>
            <w:tcW w:w="1134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</w:rPr>
            </w:pPr>
            <w:r w:rsidRPr="00095A69">
              <w:rPr>
                <w:sz w:val="16"/>
                <w:szCs w:val="16"/>
                <w:lang w:val="en-US"/>
              </w:rPr>
              <w:t>55.1</w:t>
            </w:r>
          </w:p>
        </w:tc>
        <w:tc>
          <w:tcPr>
            <w:tcW w:w="1913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972616.25</w:t>
            </w:r>
          </w:p>
        </w:tc>
        <w:tc>
          <w:tcPr>
            <w:tcW w:w="1914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3533207.58</w:t>
            </w:r>
          </w:p>
        </w:tc>
      </w:tr>
      <w:tr w:rsidR="007C0EA7" w:rsidRPr="00095A69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095A69" w:rsidRDefault="007C0EA7" w:rsidP="00557C7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22</w:t>
            </w:r>
          </w:p>
        </w:tc>
        <w:tc>
          <w:tcPr>
            <w:tcW w:w="1950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</w:rPr>
            </w:pPr>
            <w:r w:rsidRPr="00095A69">
              <w:rPr>
                <w:sz w:val="16"/>
                <w:szCs w:val="16"/>
                <w:lang w:val="en-US"/>
              </w:rPr>
              <w:t>87° 9' 39"</w:t>
            </w:r>
          </w:p>
        </w:tc>
        <w:tc>
          <w:tcPr>
            <w:tcW w:w="1134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</w:rPr>
            </w:pPr>
            <w:r w:rsidRPr="00095A69">
              <w:rPr>
                <w:sz w:val="16"/>
                <w:szCs w:val="16"/>
                <w:lang w:val="en-US"/>
              </w:rPr>
              <w:t>79.3</w:t>
            </w:r>
          </w:p>
        </w:tc>
        <w:tc>
          <w:tcPr>
            <w:tcW w:w="1913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972561.26</w:t>
            </w:r>
          </w:p>
        </w:tc>
        <w:tc>
          <w:tcPr>
            <w:tcW w:w="1914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3533210.86</w:t>
            </w:r>
          </w:p>
        </w:tc>
      </w:tr>
      <w:tr w:rsidR="007C0EA7" w:rsidRPr="00095A69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095A69" w:rsidRDefault="007C0EA7" w:rsidP="00557C7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23</w:t>
            </w:r>
          </w:p>
        </w:tc>
        <w:tc>
          <w:tcPr>
            <w:tcW w:w="1950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</w:rPr>
            </w:pPr>
            <w:r w:rsidRPr="00095A69">
              <w:rPr>
                <w:sz w:val="16"/>
                <w:szCs w:val="16"/>
                <w:lang w:val="en-US"/>
              </w:rPr>
              <w:t>99° 5' 24"</w:t>
            </w:r>
          </w:p>
        </w:tc>
        <w:tc>
          <w:tcPr>
            <w:tcW w:w="1134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</w:rPr>
            </w:pPr>
            <w:r w:rsidRPr="00095A69">
              <w:rPr>
                <w:sz w:val="16"/>
                <w:szCs w:val="16"/>
                <w:lang w:val="en-US"/>
              </w:rPr>
              <w:t>0.8</w:t>
            </w:r>
          </w:p>
        </w:tc>
        <w:tc>
          <w:tcPr>
            <w:tcW w:w="1913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972565.19</w:t>
            </w:r>
          </w:p>
        </w:tc>
        <w:tc>
          <w:tcPr>
            <w:tcW w:w="1914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3533290.11</w:t>
            </w:r>
          </w:p>
        </w:tc>
      </w:tr>
      <w:tr w:rsidR="007C0EA7" w:rsidRPr="00095A69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095A69" w:rsidRDefault="007C0EA7" w:rsidP="00557C7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24</w:t>
            </w:r>
          </w:p>
        </w:tc>
        <w:tc>
          <w:tcPr>
            <w:tcW w:w="1950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</w:rPr>
            </w:pPr>
            <w:r w:rsidRPr="00095A69">
              <w:rPr>
                <w:sz w:val="16"/>
                <w:szCs w:val="16"/>
                <w:lang w:val="en-US"/>
              </w:rPr>
              <w:t>114° 7' 15"</w:t>
            </w:r>
          </w:p>
        </w:tc>
        <w:tc>
          <w:tcPr>
            <w:tcW w:w="1134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</w:rPr>
            </w:pPr>
            <w:r w:rsidRPr="00095A69">
              <w:rPr>
                <w:sz w:val="16"/>
                <w:szCs w:val="16"/>
                <w:lang w:val="en-US"/>
              </w:rPr>
              <w:t>2.9</w:t>
            </w:r>
          </w:p>
        </w:tc>
        <w:tc>
          <w:tcPr>
            <w:tcW w:w="1913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972565.07</w:t>
            </w:r>
          </w:p>
        </w:tc>
        <w:tc>
          <w:tcPr>
            <w:tcW w:w="1914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3533290.86</w:t>
            </w:r>
          </w:p>
        </w:tc>
      </w:tr>
      <w:tr w:rsidR="007C0EA7" w:rsidRPr="00095A69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095A69" w:rsidRDefault="007C0EA7" w:rsidP="00557C7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25</w:t>
            </w:r>
          </w:p>
        </w:tc>
        <w:tc>
          <w:tcPr>
            <w:tcW w:w="1950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</w:rPr>
            </w:pPr>
            <w:r w:rsidRPr="00095A69">
              <w:rPr>
                <w:sz w:val="16"/>
                <w:szCs w:val="16"/>
                <w:lang w:val="en-US"/>
              </w:rPr>
              <w:t>177° 20' 18"</w:t>
            </w:r>
          </w:p>
        </w:tc>
        <w:tc>
          <w:tcPr>
            <w:tcW w:w="1134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</w:rPr>
            </w:pPr>
            <w:r w:rsidRPr="00095A69">
              <w:rPr>
                <w:sz w:val="16"/>
                <w:szCs w:val="16"/>
                <w:lang w:val="en-US"/>
              </w:rPr>
              <w:t>53.4</w:t>
            </w:r>
          </w:p>
        </w:tc>
        <w:tc>
          <w:tcPr>
            <w:tcW w:w="1913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972563.87</w:t>
            </w:r>
          </w:p>
        </w:tc>
        <w:tc>
          <w:tcPr>
            <w:tcW w:w="1914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3533293.54</w:t>
            </w:r>
          </w:p>
        </w:tc>
      </w:tr>
      <w:tr w:rsidR="007C0EA7" w:rsidRPr="00095A69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095A69" w:rsidRDefault="007C0EA7" w:rsidP="00557C7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26</w:t>
            </w:r>
          </w:p>
        </w:tc>
        <w:tc>
          <w:tcPr>
            <w:tcW w:w="1950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</w:rPr>
            </w:pPr>
            <w:r w:rsidRPr="00095A69">
              <w:rPr>
                <w:sz w:val="16"/>
                <w:szCs w:val="16"/>
                <w:lang w:val="en-US"/>
              </w:rPr>
              <w:t>177° 19' 25"</w:t>
            </w:r>
          </w:p>
        </w:tc>
        <w:tc>
          <w:tcPr>
            <w:tcW w:w="1134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</w:rPr>
            </w:pPr>
            <w:r w:rsidRPr="00095A69">
              <w:rPr>
                <w:sz w:val="16"/>
                <w:szCs w:val="16"/>
                <w:lang w:val="en-US"/>
              </w:rPr>
              <w:t>85.9</w:t>
            </w:r>
          </w:p>
        </w:tc>
        <w:tc>
          <w:tcPr>
            <w:tcW w:w="1913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972510.52</w:t>
            </w:r>
          </w:p>
        </w:tc>
        <w:tc>
          <w:tcPr>
            <w:tcW w:w="1914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3533296.02</w:t>
            </w:r>
          </w:p>
        </w:tc>
      </w:tr>
      <w:tr w:rsidR="007C0EA7" w:rsidRPr="00095A69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095A69" w:rsidRDefault="007C0EA7" w:rsidP="00557C77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27</w:t>
            </w:r>
          </w:p>
        </w:tc>
        <w:tc>
          <w:tcPr>
            <w:tcW w:w="1950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</w:rPr>
            </w:pPr>
            <w:r w:rsidRPr="00095A69">
              <w:rPr>
                <w:sz w:val="16"/>
                <w:szCs w:val="16"/>
                <w:lang w:val="en-US"/>
              </w:rPr>
              <w:t>320° 48' 10"</w:t>
            </w:r>
          </w:p>
        </w:tc>
        <w:tc>
          <w:tcPr>
            <w:tcW w:w="1134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</w:rPr>
            </w:pPr>
            <w:r w:rsidRPr="00095A69">
              <w:rPr>
                <w:sz w:val="16"/>
                <w:szCs w:val="16"/>
                <w:lang w:val="en-US"/>
              </w:rPr>
              <w:t>187.6</w:t>
            </w:r>
          </w:p>
        </w:tc>
        <w:tc>
          <w:tcPr>
            <w:tcW w:w="1913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972424.73</w:t>
            </w:r>
          </w:p>
        </w:tc>
        <w:tc>
          <w:tcPr>
            <w:tcW w:w="1914" w:type="dxa"/>
            <w:vAlign w:val="center"/>
          </w:tcPr>
          <w:p w:rsidR="007C0EA7" w:rsidRPr="00095A69" w:rsidRDefault="007C0EA7" w:rsidP="00557C77">
            <w:pPr>
              <w:jc w:val="center"/>
              <w:rPr>
                <w:sz w:val="16"/>
                <w:szCs w:val="16"/>
                <w:lang w:val="en-US"/>
              </w:rPr>
            </w:pPr>
            <w:r w:rsidRPr="00095A69">
              <w:rPr>
                <w:sz w:val="16"/>
                <w:szCs w:val="16"/>
                <w:lang w:val="en-US"/>
              </w:rPr>
              <w:t>3533300.03</w:t>
            </w:r>
          </w:p>
        </w:tc>
      </w:tr>
    </w:tbl>
    <w:p w:rsidR="007C0EA7" w:rsidRPr="00095A69" w:rsidRDefault="007C0EA7" w:rsidP="00095A69">
      <w:pPr>
        <w:rPr>
          <w:sz w:val="16"/>
          <w:szCs w:val="16"/>
        </w:rPr>
      </w:pPr>
      <w:r w:rsidRPr="00095A69">
        <w:rPr>
          <w:sz w:val="16"/>
          <w:szCs w:val="16"/>
        </w:rPr>
        <w:t>Площадь:</w:t>
      </w:r>
      <w:r w:rsidRPr="00095A69">
        <w:rPr>
          <w:sz w:val="16"/>
          <w:szCs w:val="16"/>
          <w:lang w:val="en-US"/>
        </w:rPr>
        <w:t xml:space="preserve"> 9724.24 </w:t>
      </w:r>
      <w:r w:rsidRPr="00095A69">
        <w:rPr>
          <w:sz w:val="16"/>
          <w:szCs w:val="16"/>
        </w:rPr>
        <w:t>кв.м.</w:t>
      </w:r>
    </w:p>
    <w:p w:rsidR="007C0EA7" w:rsidRPr="004B2399" w:rsidRDefault="007C0EA7" w:rsidP="00095A69">
      <w:pPr>
        <w:rPr>
          <w:sz w:val="18"/>
          <w:szCs w:val="18"/>
          <w:lang w:val="en-US"/>
        </w:rPr>
      </w:pPr>
    </w:p>
    <w:p w:rsidR="007C0EA7" w:rsidRPr="00A966A8" w:rsidRDefault="007C0EA7" w:rsidP="009C7115">
      <w:pPr>
        <w:rPr>
          <w:sz w:val="16"/>
          <w:szCs w:val="16"/>
          <w:lang w:val="en-US"/>
        </w:rPr>
      </w:pPr>
      <w:r>
        <w:rPr>
          <w:sz w:val="16"/>
          <w:szCs w:val="16"/>
        </w:rPr>
        <w:t>Земельный участок :ЗУ300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950"/>
        <w:gridCol w:w="1134"/>
        <w:gridCol w:w="1913"/>
        <w:gridCol w:w="1914"/>
      </w:tblGrid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3A7E2E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A966A8" w:rsidRDefault="007C0EA7" w:rsidP="003A7E2E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3A7E2E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3A7E2E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A966A8" w:rsidRDefault="007C0EA7" w:rsidP="003A7E2E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3A7E2E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3A7E2E">
            <w:pPr>
              <w:jc w:val="center"/>
              <w:rPr>
                <w:b/>
                <w:bCs/>
                <w:sz w:val="16"/>
                <w:szCs w:val="16"/>
              </w:rPr>
            </w:pPr>
            <w:r w:rsidRPr="00A966A8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3A7E2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3A7E2E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36' 44"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3A7E2E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14,8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3A7E2E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971229,04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3A7E2E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3533264,74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3A7E2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3A7E2E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51' 58"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3A7E2E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4,3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3A7E2E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971243,82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3A7E2E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3533264,64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3A7E2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3A7E2E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359° 45' 26"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3A7E2E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37,8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3A7E2E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971248,1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3A7E2E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3533264,63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3A7E2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3A7E2E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0° 53' 42"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3A7E2E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0,6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3A7E2E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971285,87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3A7E2E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3533264,47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3A7E2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3A7E2E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269° 56' 19"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3A7E2E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37,4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3A7E2E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971286,51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3A7E2E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3533264,48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3A7E2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3A7E2E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180° 29' 40"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3A7E2E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42,9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3A7E2E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971286,47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3A7E2E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3533227,1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3A7E2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3A7E2E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179° 11' 25"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3A7E2E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15,6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3A7E2E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971243,61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3A7E2E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3533226,73</w:t>
            </w:r>
          </w:p>
        </w:tc>
      </w:tr>
      <w:tr w:rsidR="007C0EA7" w:rsidRPr="00A966A8">
        <w:trPr>
          <w:cantSplit/>
          <w:jc w:val="center"/>
        </w:trPr>
        <w:tc>
          <w:tcPr>
            <w:tcW w:w="701" w:type="dxa"/>
            <w:vAlign w:val="center"/>
          </w:tcPr>
          <w:p w:rsidR="007C0EA7" w:rsidRPr="00A966A8" w:rsidRDefault="007C0EA7" w:rsidP="003A7E2E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950" w:type="dxa"/>
            <w:vAlign w:val="center"/>
          </w:tcPr>
          <w:p w:rsidR="007C0EA7" w:rsidRPr="00A966A8" w:rsidRDefault="007C0EA7" w:rsidP="003A7E2E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88° 29' 3"</w:t>
            </w:r>
          </w:p>
        </w:tc>
        <w:tc>
          <w:tcPr>
            <w:tcW w:w="1134" w:type="dxa"/>
            <w:vAlign w:val="center"/>
          </w:tcPr>
          <w:p w:rsidR="007C0EA7" w:rsidRPr="00A966A8" w:rsidRDefault="007C0EA7" w:rsidP="003A7E2E">
            <w:pPr>
              <w:jc w:val="center"/>
              <w:rPr>
                <w:sz w:val="16"/>
                <w:szCs w:val="16"/>
              </w:rPr>
            </w:pPr>
            <w:r w:rsidRPr="00A966A8">
              <w:rPr>
                <w:sz w:val="16"/>
                <w:szCs w:val="16"/>
                <w:lang w:val="en-US"/>
              </w:rPr>
              <w:t>37,8</w:t>
            </w:r>
          </w:p>
        </w:tc>
        <w:tc>
          <w:tcPr>
            <w:tcW w:w="1913" w:type="dxa"/>
            <w:vAlign w:val="center"/>
          </w:tcPr>
          <w:p w:rsidR="007C0EA7" w:rsidRPr="00A966A8" w:rsidRDefault="007C0EA7" w:rsidP="003A7E2E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971228,04</w:t>
            </w:r>
          </w:p>
        </w:tc>
        <w:tc>
          <w:tcPr>
            <w:tcW w:w="1914" w:type="dxa"/>
            <w:vAlign w:val="center"/>
          </w:tcPr>
          <w:p w:rsidR="007C0EA7" w:rsidRPr="00A966A8" w:rsidRDefault="007C0EA7" w:rsidP="003A7E2E">
            <w:pPr>
              <w:jc w:val="center"/>
              <w:rPr>
                <w:sz w:val="16"/>
                <w:szCs w:val="16"/>
                <w:lang w:val="en-US"/>
              </w:rPr>
            </w:pPr>
            <w:r w:rsidRPr="00A966A8">
              <w:rPr>
                <w:sz w:val="16"/>
                <w:szCs w:val="16"/>
                <w:lang w:val="en-US"/>
              </w:rPr>
              <w:t>3533226,95</w:t>
            </w:r>
          </w:p>
        </w:tc>
      </w:tr>
    </w:tbl>
    <w:p w:rsidR="007C0EA7" w:rsidRPr="00A966A8" w:rsidRDefault="007C0EA7" w:rsidP="009C7115">
      <w:pPr>
        <w:rPr>
          <w:sz w:val="16"/>
          <w:szCs w:val="16"/>
          <w:lang w:val="en-US"/>
        </w:rPr>
      </w:pPr>
      <w:r w:rsidRPr="00A966A8">
        <w:rPr>
          <w:sz w:val="16"/>
          <w:szCs w:val="16"/>
        </w:rPr>
        <w:t>Площадь</w:t>
      </w:r>
      <w:r w:rsidRPr="00A966A8">
        <w:rPr>
          <w:sz w:val="16"/>
          <w:szCs w:val="16"/>
          <w:lang w:val="en-US"/>
        </w:rPr>
        <w:t xml:space="preserve"> 2 185 кв. м</w:t>
      </w:r>
    </w:p>
    <w:p w:rsidR="007C0EA7" w:rsidRPr="00A966A8" w:rsidRDefault="007C0EA7" w:rsidP="00AE5A4F">
      <w:pPr>
        <w:pBdr>
          <w:top w:val="single" w:sz="4" w:space="1" w:color="BFBFBF"/>
        </w:pBdr>
        <w:rPr>
          <w:sz w:val="16"/>
          <w:szCs w:val="16"/>
          <w:lang w:val="en-US"/>
        </w:rPr>
      </w:pPr>
    </w:p>
    <w:p w:rsidR="007C0EA7" w:rsidRPr="00A82B2C" w:rsidRDefault="007C0EA7" w:rsidP="00E879D8">
      <w:pPr>
        <w:pStyle w:val="Heading1"/>
        <w:numPr>
          <w:ilvl w:val="0"/>
          <w:numId w:val="16"/>
        </w:numPr>
        <w:rPr>
          <w:b/>
          <w:bCs/>
          <w:sz w:val="22"/>
          <w:szCs w:val="22"/>
        </w:rPr>
      </w:pPr>
      <w:r w:rsidRPr="00A82B2C">
        <w:rPr>
          <w:b/>
          <w:bCs/>
        </w:rPr>
        <w:t>Координатное описание местоположения красных линий планировочных элементов</w:t>
      </w:r>
    </w:p>
    <w:p w:rsidR="007C0EA7" w:rsidRPr="00A82B2C" w:rsidRDefault="007C0EA7" w:rsidP="00E879D8">
      <w:pPr>
        <w:pStyle w:val="Heading2"/>
        <w:numPr>
          <w:ilvl w:val="1"/>
          <w:numId w:val="16"/>
        </w:numPr>
        <w:rPr>
          <w:b/>
          <w:bCs/>
        </w:rPr>
      </w:pPr>
      <w:bookmarkStart w:id="15" w:name="_Toc493580321"/>
      <w:r w:rsidRPr="00A82B2C">
        <w:rPr>
          <w:b/>
          <w:bCs/>
        </w:rPr>
        <w:t>Ведомость координат поворотных точек красных линий элементов планировочной структуры</w:t>
      </w:r>
      <w:bookmarkEnd w:id="15"/>
    </w:p>
    <w:p w:rsidR="007C0EA7" w:rsidRPr="00A82B2C" w:rsidRDefault="007C0EA7" w:rsidP="00117B3D">
      <w:pPr>
        <w:pStyle w:val="a"/>
        <w:sectPr w:rsidR="007C0EA7" w:rsidRPr="00A82B2C" w:rsidSect="00D858CD">
          <w:type w:val="continuous"/>
          <w:pgSz w:w="11906" w:h="16838"/>
          <w:pgMar w:top="1079" w:right="1080" w:bottom="899" w:left="1080" w:header="708" w:footer="708" w:gutter="0"/>
          <w:cols w:space="708"/>
          <w:rtlGutter/>
          <w:docGrid w:linePitch="360"/>
        </w:sectPr>
      </w:pPr>
    </w:p>
    <w:p w:rsidR="007C0EA7" w:rsidRPr="00E96DA1" w:rsidRDefault="007C0EA7" w:rsidP="00A82B2C">
      <w:pPr>
        <w:rPr>
          <w:sz w:val="16"/>
          <w:szCs w:val="16"/>
          <w:lang w:val="en-US"/>
        </w:rPr>
      </w:pPr>
      <w:r w:rsidRPr="00E96DA1">
        <w:rPr>
          <w:b/>
          <w:bCs/>
          <w:sz w:val="16"/>
          <w:szCs w:val="16"/>
          <w:u w:val="single"/>
        </w:rPr>
        <w:t>Номер элемента планировочной структуры 01:01:01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108"/>
        <w:gridCol w:w="709"/>
        <w:gridCol w:w="992"/>
        <w:gridCol w:w="1134"/>
      </w:tblGrid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6° 11' 30"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972256,19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3530397,72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7° 56' 36"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14,8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972273,98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3530399,65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6° 22' 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972288,6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3530401,69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7° 34' 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24,8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972315,75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3530404,72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8° 2' 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23,2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972340,29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3530407,98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8° 8' 31"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972363,31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3530411,23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7° 11' 57"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972370,02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3530412,19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5° 24' 23"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62,8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972405,17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3530416,63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4° 23' 11"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32,2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972467,72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3530422,55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359° 47' 35"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33,3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972499,79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3530425,01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356° 51' 56"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11,2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972533,05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3530424,89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358° 32' 11"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30,5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972544,19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3530424,28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359° 10' 15"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12,4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972574,72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3530423,5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359° 25' 37"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972587,16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3530423,32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359° 5' 12"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972591,16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3530423,28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358° 37' 50"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972618,14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3530422,85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84° 1' 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972635,71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3530422,43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87° 39' 48"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972635,82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3530423,48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87° 42' 29"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41,3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972636,9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3530449,95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88° 15' 40"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67,6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972638,55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3530491,18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86° 8' 10"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29,1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972640,6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3530558,71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81° 46' 30"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972642,56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3530587,73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92° 41' 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972645,13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3530605,51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82° 50' 57"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19,3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972644,98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3530608,71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2° 42' 18"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109,5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972647,38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3530627,84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274° 45' 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972756,8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3530633,01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2° 34' 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43,1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972757,09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3530629,52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88° 7' 12"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70,7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972800,14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3530631,45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58° 12' 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972802,46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3530702,14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85° 41' 18"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972804,94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3530706,14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179° 16' 40"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69,8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972807,59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3530741,29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104° 23' 26"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15,3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972737,78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3530742,17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88° 12' 37"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63,1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972733,98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3530756,98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88° 45' 20"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90,3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972735,95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3530820,03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358° 33' 27"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972737,91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3530910,26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89° 28' 58"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19,9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972740,69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3530910,19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84° 31' 39"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369,2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972740,87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3530930,13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139° 29' 43"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972776,08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3531297,66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205° 34' 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972772,17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3531301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205° 33' 47"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972769,62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3531299,78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170° 43' 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43,6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972763,16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3531296,69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155° 59' 40"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40,6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972720,09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3531303,73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153° 5' 41"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246,3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972683,04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3531320,23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187° 12' 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32,6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972463,39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3531431,69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223° 54' 38"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223,6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972431,02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3531427,6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279° 43' 12"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123,8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972269,96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3531272,55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267° 6' 41"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82,4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972290,87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3531150,48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0° 29' 30"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972286,72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3531068,23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2° 3' 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972289,05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3531068,25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0,2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972295,19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3531068,47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2° 17' 26"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972295,35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3531068,47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1° 58' 29"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0,6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972296,35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3531068,51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2° 1' 27"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972296,93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3531068,53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12° 9' 31"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972332,01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3531069,77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0° 30' 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21,7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972358,28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3531075,43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266° 56' 49"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972379,97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3531075,62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180° 33' 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10,4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972379,49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3531066,62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0,1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972369,11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3531066,52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180° 28' 40"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972369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3531066,52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193° 58' 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22,9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972359,41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3531066,44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193° 50' 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972337,22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3531060,92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181° 13' 39"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972333,2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3531059,93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186° 5' 10"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20,9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972315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3531059,54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179° 42' 49"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972294,18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3531057,32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267° 6' 33"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102,1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972286,17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3531057,36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267° 6' 11"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32,5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972281,02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3530955,37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267° 6' 39"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42,9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972279,38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3530922,96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267° 6' 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60,1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972277,22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3530880,16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267° 6' 42"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20,0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972274,18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3530820,11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267° 6' 22"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395,8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972273,17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3530800,09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292° 50' 52"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972253,19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3530404,84</w:t>
            </w:r>
          </w:p>
        </w:tc>
      </w:tr>
    </w:tbl>
    <w:p w:rsidR="007C0EA7" w:rsidRDefault="007C0EA7" w:rsidP="00A82B2C">
      <w:pPr>
        <w:rPr>
          <w:b/>
          <w:bCs/>
          <w:sz w:val="16"/>
          <w:szCs w:val="16"/>
          <w:u w:val="single"/>
        </w:rPr>
      </w:pPr>
    </w:p>
    <w:p w:rsidR="007C0EA7" w:rsidRPr="00E96DA1" w:rsidRDefault="007C0EA7" w:rsidP="00A82B2C">
      <w:pPr>
        <w:rPr>
          <w:sz w:val="16"/>
          <w:szCs w:val="16"/>
          <w:lang w:val="en-US"/>
        </w:rPr>
      </w:pPr>
      <w:r w:rsidRPr="00E96DA1">
        <w:rPr>
          <w:b/>
          <w:bCs/>
          <w:sz w:val="16"/>
          <w:szCs w:val="16"/>
          <w:u w:val="single"/>
        </w:rPr>
        <w:t>Номер элемента планировочной структуры 01:01:02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108"/>
        <w:gridCol w:w="709"/>
        <w:gridCol w:w="992"/>
        <w:gridCol w:w="1134"/>
      </w:tblGrid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44° 14' 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231,8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972266,12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3531295,79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136° 59' 23"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85,9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972432,18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3531457,47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136° 58' 48"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972369,34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3531516,09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136° 59' 22"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46,0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972350,19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3531533,96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187° 9' 57"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972316,53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3531565,36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187° 11' 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51,7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972311,36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3531564,71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187° 12' 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23,6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972260,11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3531558,25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187° 11' 58"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13,3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972236,68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3531555,29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279° 27' 38"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55,8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972223,46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3531553,62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279° 22' 28"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79,5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972232,64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3531498,53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279° 21' 47"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74,1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972245,59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3531420,09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279° 24' 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51,9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972257,64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3531347,01</w:t>
            </w:r>
          </w:p>
        </w:tc>
      </w:tr>
    </w:tbl>
    <w:p w:rsidR="007C0EA7" w:rsidRPr="00E96DA1" w:rsidRDefault="007C0EA7" w:rsidP="00A82B2C">
      <w:pPr>
        <w:pStyle w:val="a"/>
        <w:ind w:firstLine="0"/>
        <w:rPr>
          <w:sz w:val="16"/>
          <w:szCs w:val="16"/>
        </w:rPr>
      </w:pPr>
      <w:r w:rsidRPr="00E96DA1">
        <w:rPr>
          <w:b/>
          <w:bCs/>
          <w:sz w:val="16"/>
          <w:szCs w:val="16"/>
          <w:u w:val="single"/>
        </w:rPr>
        <w:t>Номер элемента планировочной структуры 01:01:03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108"/>
        <w:gridCol w:w="709"/>
        <w:gridCol w:w="992"/>
        <w:gridCol w:w="1134"/>
      </w:tblGrid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182° 27' 12"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98,1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972232,98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3530404,9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182° 26' 59"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47,5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972134,96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3530400,7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177° 54' 10"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972087,51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3530398,67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183° 9' 44"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972083,96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3530398,8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183° 9' 31"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19,6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972080,34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3530398,6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182° 24' 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972060,77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3530397,52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181° 54' 55"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96,0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972055,76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3530397,31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183° 1' 25"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22,0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971959,78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3530394,1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183° 36' 49"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22,8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971937,82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3530392,94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183° 35' 53"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39,0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971915,02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3530391,5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183° 37' 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971876,06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3530389,05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183° 28' 35"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83,8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971859,14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3530387,98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183° 29' 30"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16,1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971775,52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3530382,9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182° 36' 54"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124,9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971759,46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3530381,92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85° 6' 31"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12,7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971634,66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3530376,22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86° 7' 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22,8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971635,74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3530388,84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85° 9' 49"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971637,28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3530411,54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85° 51' 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10,5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971640,26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3530446,76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85° 19' 42"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40,3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971641,02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3530457,24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85° 52' 18"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42,2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971644,3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3530497,38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86° 37' 32"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971647,34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3530539,5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84° 56' 31"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15,2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971648,36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3530556,8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83° 34' 49"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20,8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971649,7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3530571,94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86° 16' 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0,9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971652,02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3530592,56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86° 57' 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13,9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971652,08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3530593,48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85° 22' 26"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971652,82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3530607,38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85° 16' 31"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971654,94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3530633,58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84° 25' 44"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23,7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971657,14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3530660,2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84° 15' 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22,5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971659,44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3530683,78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264° 15' 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22,5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971661,69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3530706,13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84° 15' 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37,3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971659,44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3530683,78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84° 50' 38"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971663,18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3530720,94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85° 17' 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37,5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971666,34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3530755,96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84° 29' 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38,5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971669,42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3530793,3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85° 35' 38"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24,2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971673,12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3530831,62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84° 49' 18"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19,1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971674,98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3530855,76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84° 34' 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22,2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971676,7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3530874,74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84° 37' 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31,1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971678,8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3530896,82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85° 36' 25"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30,0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971681,72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3530927,82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84° 53' 48"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68,1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971684,02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3530957,76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84° 27' 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31,8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971690,08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3531025,62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84° 29' 22"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32,5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971693,16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3531057,32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84° 14' 41"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15,4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971696,28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3531089,66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85° 6' 22"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24,1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971697,82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3531104,94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78° 35' 40"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971699,88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3531129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81° 47' 39"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19,3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971701,74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3531138,22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86° 36' 41"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12,2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971704,49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3531157,29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86° 42' 29"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971705,21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3531169,45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73° 47' 46"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971705,52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3531174,84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90° 56' 58"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971707,56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3531181,86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85° 4' 10"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24,0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971707,44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3531189,1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104° 31' 17"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971709,5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3531212,98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86° 9' 11"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971707,92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3531219,08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85° 53' 27"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10,5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971708,31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3531224,88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82° 3' 48"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971709,06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3531235,32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82° 6' 26"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10,9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971710,1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3531242,78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85° 50' 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32,2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971711,6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3531253,6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83° 45' 50"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12,2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971713,94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3531285,74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83° 47' 18"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12,3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971715,26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3531297,82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83° 45' 49"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44,5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971716,59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3531310,04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86° 6' 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44,6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971721,42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3531354,24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86° 7' 33"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971724,45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3531398,69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86° 5' 49"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38,6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971725,05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3531407,55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85° 42' 32"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15,5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971727,68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3531446,1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85° 15' 48"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14,0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971728,84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3531461,56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85° 17' 55"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971730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3531475,56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84° 26' 16"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15,0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971731,5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3531493,8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84° 23' 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971732,95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3531508,69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84° 26' 12"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12,4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971733,36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3531512,86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82° 46' 32"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971734,56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3531525,18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82° 43' 35"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22,5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971735,01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3531528,73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86° 12' 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21,4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971737,86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3531551,06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78° 25' 21"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971739,28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3531572,44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85° 39' 34"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21,1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971740,46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3531578,2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91° 3' 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971742,06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3531599,28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84° 4' 34"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13,4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971741,98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3531603,64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83° 47' 47"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971743,36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3531616,94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347° 56' 59"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971743,56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3531618,78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347° 36' 32"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971753,21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3531616,72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80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347° 38' 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971755,85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3531616,14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81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349° 8' 41"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98,3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971781,76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3531610,46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82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356° 14' 18"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46,3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971878,34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3531591,94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83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356° 14' 58"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19,7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971924,58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3531588,9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84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358° 22' 19"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89,8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971944,26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3531587,61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85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358° 21' 48"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0,7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972033,98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3531585,06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86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352° 16' 16"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972034,68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3531585,04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87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352° 8' 59"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25,8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972036,08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3531584,85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88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351° 9' 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39,2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972061,61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3531581,33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89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349° 59' 41"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11,6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972100,35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3531575,3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344° 47' 19"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972111,8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3531573,28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347° 10' 45"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87,1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972118,42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3531571,48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279° 26' 28"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319,3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972203,36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3531552,15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279° 43' 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89,2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972255,73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3531237,22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267° 6' 23"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317,0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972270,79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3531149,28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267° 6' 24"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428,4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972254,79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3530832,71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0,2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972233,17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3530404,9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972232,98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3530404,9</w:t>
            </w:r>
          </w:p>
        </w:tc>
      </w:tr>
    </w:tbl>
    <w:p w:rsidR="007C0EA7" w:rsidRPr="00E96DA1" w:rsidRDefault="007C0EA7" w:rsidP="00A82B2C">
      <w:pPr>
        <w:pStyle w:val="a"/>
        <w:ind w:firstLine="0"/>
        <w:rPr>
          <w:sz w:val="16"/>
          <w:szCs w:val="16"/>
        </w:rPr>
      </w:pPr>
      <w:r w:rsidRPr="00E96DA1">
        <w:rPr>
          <w:b/>
          <w:bCs/>
          <w:sz w:val="16"/>
          <w:szCs w:val="16"/>
          <w:u w:val="single"/>
        </w:rPr>
        <w:t>Номер элемента планировочной структуры 01:02:01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108"/>
        <w:gridCol w:w="709"/>
        <w:gridCol w:w="992"/>
        <w:gridCol w:w="1134"/>
      </w:tblGrid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357° 33' 21"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29,5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972534,31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3533293,7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357° 31' 25"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972563,83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3533292,44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357° 32' 23"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51,7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972565,68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3533292,36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357° 32' 40"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58,8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972617,35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3533290,14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269° 52' 59"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73,6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972676,12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3533287,62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305° 32' 50"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34,8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972675,97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3533214,05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305° 29' 33"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22,2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972696,22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3533185,71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269° 45' 16"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65,4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972709,12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3533167,62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270° 8' 12"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876,1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972708,84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3533102,23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269° 46' 35"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353,7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972710,93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3532226,13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269° 46' 45"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67,5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972709,55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3531872,43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225° 18' 37"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396,8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972709,29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3531804,89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355° 59' 22"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57,0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972430,23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3531522,79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329° 13' 10"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40,8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972487,14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3531518,8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320° 48' 54"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972522,16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3531497,94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324° 23' 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60,3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972542,77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3531481,14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326° 11' 57"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69,0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972591,81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3531446,01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313° 9' 35"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10,6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972649,11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3531407,65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319° 29' 43"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124,8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972656,34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3531399,94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170° 54' 35"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11,9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972751,21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3531318,9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170° 49' 13"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13,7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972739,46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3531320,78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155° 54' 38"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38,1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972725,97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3531322,96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153° 4' 39"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237,4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972691,19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3531338,51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153° 0' 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972479,54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3531445,99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141° 56' 23"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972474,26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3531448,68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140° 51' 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972469,56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3531452,36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136° 57' 58"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51,1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972448,64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3531469,39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136° 59' 44"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32,5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972411,28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3531504,27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47° 3' 20"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467,4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972387,52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3531526,43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92° 16' 10"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318,7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972705,94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3531868,56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181° 41' 36"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30,5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972693,32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3532186,99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181° 42' 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161,8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972662,88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3532186,09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86° 20' 22"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53,1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972501,18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3532181,29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13,0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972504,57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3532234,28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179° 59' 34"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163,3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972491,58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3532234,28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12,8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972328,25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3532234,3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90° 1' 40"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61,7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972315,41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3532234,3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89° 41' 17"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113,9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972315,38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3532296,04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972316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3532409,97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80° 28' 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31,5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972316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3532412,01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80° 28' 10"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42,8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972321,22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3532443,1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80° 29' 59"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972328,31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3532485,33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80° 27' 12"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10,1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972331,19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3532502,54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80° 28' 11"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43,1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972332,86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3532512,47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87° 41' 41"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23,9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972340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3532555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87° 37' 20"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972340,96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3532578,85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87° 36' 45"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50,9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972341,68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3532596,19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87° 37' 59"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65,9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972343,8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3532647,04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80° 39' 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20,0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972346,52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3532712,85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80° 40' 56"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63,1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972349,77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3532732,59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350° 52' 15"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972359,99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3532794,88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12° 13' 37"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37,5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972376,73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3532792,19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62° 6' 41"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30,6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972413,37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3532800,13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55° 17' 21"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972427,68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3532827,17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75° 19' 43"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42,7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972431,67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3532832,93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75° 17' 30"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292,2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972442,48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3532874,22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74° 23' 47"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38,7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972516,68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3533156,89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82° 22' 18"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32,8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972527,08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3533194,13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87° 32' 48"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63,1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972531,43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3533226,61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87° 28' 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972534,13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3533289,63</w:t>
            </w:r>
          </w:p>
        </w:tc>
      </w:tr>
    </w:tbl>
    <w:p w:rsidR="007C0EA7" w:rsidRPr="00E96DA1" w:rsidRDefault="007C0EA7" w:rsidP="00A82B2C">
      <w:pPr>
        <w:rPr>
          <w:sz w:val="16"/>
          <w:szCs w:val="16"/>
        </w:rPr>
      </w:pPr>
    </w:p>
    <w:p w:rsidR="007C0EA7" w:rsidRPr="00E96DA1" w:rsidRDefault="007C0EA7" w:rsidP="00A82B2C">
      <w:pPr>
        <w:rPr>
          <w:sz w:val="16"/>
          <w:szCs w:val="16"/>
        </w:rPr>
      </w:pPr>
      <w:r w:rsidRPr="00E96DA1">
        <w:rPr>
          <w:b/>
          <w:bCs/>
          <w:sz w:val="16"/>
          <w:szCs w:val="16"/>
          <w:u w:val="single"/>
        </w:rPr>
        <w:t>Номер элемента планировочной структуры 01:03:01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108"/>
        <w:gridCol w:w="709"/>
        <w:gridCol w:w="992"/>
        <w:gridCol w:w="1134"/>
      </w:tblGrid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0° 28' 59"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11,9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972218,64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3531575,7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5° 10' 47"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32,0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972230,5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3531575,8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7° 9' 58"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50,1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972262,38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3531578,69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7° 14' 18"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11,3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972312,09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3531584,94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316° 59' 30"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62,9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972323,27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3531586,36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47° 3' 23"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386,4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972369,24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3531543,48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47° 2' 24"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68,9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972632,49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3531826,34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92° 4' 25"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76,0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972679,46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3531876,78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92° 3' 40"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194,9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972676,71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3531952,73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90° 45' 15"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13,7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972669,7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3532147,51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182° 6' 37"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93,7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972669,52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3532161,18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181° 41' 45"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11,8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972575,9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3532157,73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181° 41' 11"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972564,08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3532157,38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181° 42' 32"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67,7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972555,25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3532157,12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89° 39' 53"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49,6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972487,55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3532155,1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127° 23' 42"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972487,84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3532204,69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181° 19' 58"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168,1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972486,25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3532206,77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181° 24' 10"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21,6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972318,21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3532202,86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180° 33' 29"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972296,57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3532202,33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89° 16' 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121,3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972290,41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3532202,27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144° 2' 45"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13,8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972291,96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3532323,55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181° 22' 42"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42,4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972280,82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3532331,63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179° 46' 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24,9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972238,43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3532330,61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179° 36' 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36,1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972213,58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3532330,71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179° 35' 50"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972177,53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3532330,96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180° 11' 16"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12,2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972160,45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3532331,08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179° 32' 28"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30,0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972148,26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3532331,04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182° 27' 41"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41,7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972118,28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3532331,28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278° 51' 55"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425,5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972076,64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3532329,49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278° 51' 36"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10,3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972142,22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3531909,04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274° 27' 20"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972143,81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3531898,84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254° 58' 17"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972143,93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3531897,3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279° 24' 32"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143,4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972143,24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3531894,73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282° 48' 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19,0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972166,69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3531753,22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289° 59' 52"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95,4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972170,9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3531734,69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282° 17' 41"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71,0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972203,53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3531645,03</w:t>
            </w:r>
          </w:p>
        </w:tc>
      </w:tr>
    </w:tbl>
    <w:p w:rsidR="007C0EA7" w:rsidRPr="00E96DA1" w:rsidRDefault="007C0EA7" w:rsidP="00A82B2C">
      <w:pPr>
        <w:rPr>
          <w:b/>
          <w:bCs/>
          <w:sz w:val="16"/>
          <w:szCs w:val="16"/>
          <w:u w:val="single"/>
        </w:rPr>
      </w:pPr>
    </w:p>
    <w:p w:rsidR="007C0EA7" w:rsidRPr="00E96DA1" w:rsidRDefault="007C0EA7" w:rsidP="00A82B2C">
      <w:pPr>
        <w:rPr>
          <w:sz w:val="16"/>
          <w:szCs w:val="16"/>
        </w:rPr>
      </w:pPr>
      <w:r w:rsidRPr="00E96DA1">
        <w:rPr>
          <w:b/>
          <w:bCs/>
          <w:sz w:val="16"/>
          <w:szCs w:val="16"/>
          <w:u w:val="single"/>
        </w:rPr>
        <w:t>Номер элемента планировочной структуры 01:03:02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108"/>
        <w:gridCol w:w="709"/>
        <w:gridCol w:w="992"/>
        <w:gridCol w:w="1134"/>
      </w:tblGrid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168° 8' 27"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46,7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972196,32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3531580,13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169° 12' 56"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972150,65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3531589,72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972149,18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3531590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168° 26' 50"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15,3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972149,18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3531590,02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170° 1' 37"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91,9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972134,21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3531593,08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169° 59' 31"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972043,73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3531608,99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178° 9' 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162,1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972042,71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3531609,17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167° 46' 46"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971880,69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3531614,4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167° 39' 11"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64,9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971874,78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3531615,68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167° 37' 51"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28,0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971811,37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3531629,56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167° 31' 20"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971784,01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3531635,56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167° 42' 56"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11,2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971778,09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3531636,87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167° 40' 42"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12,0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971767,16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3531639,25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153° 24' 37"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10,5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971755,44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3531641,81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87° 12' 17"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971746,05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3531646,51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84° 46' 43"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33,0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971746,34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3531652,45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85° 7' 41"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971749,34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3531685,28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85° 18' 46"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16,2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971749,9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3531691,85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86° 7' 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15,2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971751,22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3531707,95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86° 30' 59"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20,4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971752,25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3531723,13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86° 48' 19"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971753,49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3531743,5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86° 36' 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971753,85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3531749,95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88° 52' 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28,9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971754,03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3531752,98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89° 23' 46"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20,9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971754,6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3531781,83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89° 39' 17"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33,2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971754,82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3531802,71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89° 40' 22"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971755,02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3531835,9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89° 54' 49"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39,8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971755,12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3531853,42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971755,18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3531893,23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33,5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971755,18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3531896,89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89° 8' 37"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22,8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971755,18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3531930,4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89° 39' 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224,3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971755,52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3531953,15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89° 28' 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21,5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971756,88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3532177,4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89° 18' 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971757,08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3532198,93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90° 1' 49"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971757,51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3532234,26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971757,5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3532253,18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1° 40' 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16,1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971757,5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3532255,48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358° 49' 13"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971773,63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3532255,95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178° 49' 13"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971792,57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3532255,56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358° 49' 24"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20,9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971773,63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3532255,95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0° 52' 59"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58,4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971794,57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3532255,52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25° 52' 33"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64,3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971852,95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3532256,42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28° 9' 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81,3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971910,84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3532284,5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10° 3' 35"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20,5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971982,53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3532322,86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1° 16' 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972002,71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3532326,44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2° 27' 34"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47,5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972009,03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3532326,58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278° 51' 54"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392,3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972056,52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3532328,62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278° 52' 17"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972116,98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3531940,99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276° 33' 44"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972122,39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3531906,33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279° 24' 23"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131,5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972125,45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3531879,73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281° 12' 53"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972146,95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3531749,95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282° 47' 36"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19,0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972147,18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3531748,79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286° 55' 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972151,39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3531730,25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289° 59' 31"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77,0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972152,12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3531727,85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287° 34' 24"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16,8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972178,46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3531655,45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282° 13' 16"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14,5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972183,54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3531639,41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282° 8' 54"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46,1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972186,62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3531625,19</w:t>
            </w:r>
          </w:p>
        </w:tc>
      </w:tr>
    </w:tbl>
    <w:p w:rsidR="007C0EA7" w:rsidRPr="00E96DA1" w:rsidRDefault="007C0EA7" w:rsidP="00A82B2C">
      <w:pPr>
        <w:rPr>
          <w:b/>
          <w:bCs/>
          <w:sz w:val="16"/>
          <w:szCs w:val="16"/>
          <w:u w:val="single"/>
        </w:rPr>
      </w:pPr>
    </w:p>
    <w:p w:rsidR="007C0EA7" w:rsidRPr="00E96DA1" w:rsidRDefault="007C0EA7" w:rsidP="00A82B2C">
      <w:pPr>
        <w:rPr>
          <w:sz w:val="16"/>
          <w:szCs w:val="16"/>
          <w:lang w:val="en-US"/>
        </w:rPr>
      </w:pPr>
      <w:r w:rsidRPr="00E96DA1">
        <w:rPr>
          <w:b/>
          <w:bCs/>
          <w:sz w:val="16"/>
          <w:szCs w:val="16"/>
          <w:u w:val="single"/>
        </w:rPr>
        <w:t>Номер элемента планировочной структуры 01:03:03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108"/>
        <w:gridCol w:w="709"/>
        <w:gridCol w:w="992"/>
        <w:gridCol w:w="1134"/>
      </w:tblGrid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87° 44' 34"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51,0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971971,1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3532339,28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90° 52' 54"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971973,11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3532390,28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88° 18' 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23,3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971972,82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3532409,12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88° 19' 24"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172,3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971973,51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3532432,4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358° 53' 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971978,55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3532604,59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87° 38' 15"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21,3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971985,75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3532604,45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267° 43' 49"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971986,63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3532625,78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87° 35' 32"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25,2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971986,5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3532622,5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267° 34' 26"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16,1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971987,56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3532647,71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179° 37' 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42,0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971986,88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3532631,66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179° 33' 34"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29,9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971944,92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3532631,94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89° 11' 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971915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3532632,17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89° 48' 32"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971915,06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3532636,38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89° 42' 50"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971915,08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3532642,38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88° 17' 29"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19,8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971915,11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3532648,39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85° 53' 29"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30,3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971915,7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3532668,17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85° 53' 38"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971917,87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3532698,38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85° 51' 20"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46,6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971918,3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3532704,37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88° 0' 44"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36,0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971921,67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3532750,88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87° 32' 38"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96,6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971922,92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3532786,9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87° 48' 24"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23,3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971927,06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3532883,42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94° 57' 15"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971927,95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3532906,66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89° 53' 10"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10,1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971927,67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3532909,89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179° 41' 24"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77,7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971927,69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3532919,97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179° 4' 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971850,01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3532920,39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268° 59' 11"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287,8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971846,32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3532920,45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268° 58' 25"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84,3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971841,23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3532632,74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357° 59' 33"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14,0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971839,72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3532548,45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268° 0' 58"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89,8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971853,7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3532547,96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178° 20' 29"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971850,59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3532458,17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177° 54' 28"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40,3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971846,1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3532458,3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177° 26' 44"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20,0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971805,86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3532459,77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270° 49' 12"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185,1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971785,91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3532460,66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0° 49' 23"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67,5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971788,56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3532275,55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28° 37' 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131,0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971856,08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3532276,52</w:t>
            </w:r>
          </w:p>
        </w:tc>
      </w:tr>
    </w:tbl>
    <w:p w:rsidR="007C0EA7" w:rsidRPr="00E96DA1" w:rsidRDefault="007C0EA7" w:rsidP="00A82B2C">
      <w:pPr>
        <w:rPr>
          <w:b/>
          <w:bCs/>
          <w:sz w:val="16"/>
          <w:szCs w:val="16"/>
          <w:u w:val="single"/>
        </w:rPr>
      </w:pPr>
    </w:p>
    <w:p w:rsidR="007C0EA7" w:rsidRPr="00E96DA1" w:rsidRDefault="007C0EA7" w:rsidP="00A82B2C">
      <w:pPr>
        <w:rPr>
          <w:sz w:val="16"/>
          <w:szCs w:val="16"/>
          <w:lang w:val="en-US"/>
        </w:rPr>
      </w:pPr>
      <w:r w:rsidRPr="00E96DA1">
        <w:rPr>
          <w:b/>
          <w:bCs/>
          <w:sz w:val="16"/>
          <w:szCs w:val="16"/>
          <w:u w:val="single"/>
        </w:rPr>
        <w:t>Номер элемента планировочной структуры 01:03:04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108"/>
        <w:gridCol w:w="709"/>
        <w:gridCol w:w="992"/>
        <w:gridCol w:w="1134"/>
      </w:tblGrid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87° 5' 28"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69,2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972002,77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3532967,71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81° 56' 36"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30,9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972006,28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3533036,79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81° 56' 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45,5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972010,61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3533067,38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86° 58' 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34,2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972017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3533112,47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87° 53' 32"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25,3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972018,81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3533146,64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87° 27' 24"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140,4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972019,74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3533171,91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174° 13' 35"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972025,97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3533312,18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87° 25' 35"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972018,75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3533312,91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177° 17' 38"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62,1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972018,87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3533315,58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180° 0' 40"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103,0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971956,88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3533318,51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971853,91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3533318,49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971850,77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3533318,49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41,4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971847,91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3533318,49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971806,49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3533318,49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270° 29' 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138,6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971797,82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3533318,49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358° 58' 45"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971798,99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3533179,87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278° 14' 20"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971807,41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3533179,72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269° 11' 36"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44,0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971807,73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3533177,51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269° 11' 43"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113,2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971807,11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3533133,47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177° 46' 44"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971805,52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3533020,27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269° 37' 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13,6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971801,91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3533020,41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359° 20' 36"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971801,82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3533006,86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971805,31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3533006,82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269° 4' 33"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971805,33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3533006,82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178° 31' 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971805,05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3532989,46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266° 37' 47"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36,6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971801,96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3532989,54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310° 58' 18"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0,5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971799,81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3532953,03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310° 23' 59"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971800,14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3532952,65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267° 44' 17"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971800,94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3532951,71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356° 22' 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971800,72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3532946,14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971808,44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3532945,65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0,2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971808,44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3532945,63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269° 13' 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971808,44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3532945,44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971808,35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3532938,85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358° 50' 57"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15,9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971808,34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3532938,85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0° 13' 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21,0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971824,27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3532938,53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359° 15' 21"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971845,29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3532938,61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22° 34' 32"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971853,76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3532938,5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357° 45' 10"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31,1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971857,44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3532940,03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4° 31' 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971888,53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3532938,81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359° 22' 58"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20,4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971905,74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3532940,17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86° 54' 38"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971926,17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3532939,95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19° 49' 25"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971927,61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3532966,63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358° 8' 23"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66,2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971936,57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3532969,86</w:t>
            </w:r>
          </w:p>
        </w:tc>
      </w:tr>
    </w:tbl>
    <w:p w:rsidR="007C0EA7" w:rsidRPr="00E96DA1" w:rsidRDefault="007C0EA7" w:rsidP="00A82B2C">
      <w:pPr>
        <w:rPr>
          <w:sz w:val="16"/>
          <w:szCs w:val="16"/>
        </w:rPr>
      </w:pPr>
    </w:p>
    <w:p w:rsidR="007C0EA7" w:rsidRPr="00E96DA1" w:rsidRDefault="007C0EA7" w:rsidP="00A82B2C">
      <w:pPr>
        <w:rPr>
          <w:b/>
          <w:bCs/>
          <w:sz w:val="16"/>
          <w:szCs w:val="16"/>
          <w:u w:val="single"/>
        </w:rPr>
      </w:pPr>
      <w:r w:rsidRPr="00E96DA1">
        <w:rPr>
          <w:b/>
          <w:bCs/>
          <w:sz w:val="16"/>
          <w:szCs w:val="16"/>
          <w:u w:val="single"/>
        </w:rPr>
        <w:t>Номер элемента планировочной структуры 01:03:05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108"/>
        <w:gridCol w:w="709"/>
        <w:gridCol w:w="992"/>
        <w:gridCol w:w="1134"/>
      </w:tblGrid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357° 54' 25"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21,9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972025,97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3533312,18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358° 2' 23"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38,6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972047,86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3533311,38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358° 6' 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972086,43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3533310,06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357° 36' 50"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0,5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972121,41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3533308,9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357° 34' 11"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22,6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972121,89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3533308,88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357° 51' 22"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972144,51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3533307,92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357° 22' 53"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39,2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972148,25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3533307,78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81° 52' 11"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0,1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972187,39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3533305,99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357° 36' 59"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20,4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972187,41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3533306,13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265° 12' 38"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972207,83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3533305,28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972207,52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3533301,58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358° 42' 15"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972207,52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3533301,56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85° 2' 37"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972215,92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3533301,37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357° 5' 17"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99,8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972216,24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3533305,06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357° 6' 17"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96,4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972315,92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3533299,99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57° 31' 43"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972412,22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3533295,12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327° 11' 19"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972412,78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3533296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357° 10' 41"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972414,3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3533295,02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972431,95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3533294,15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355° 38' 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972431,95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3533290,18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972439,94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3533289,57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357° 30' 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14,0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972439,94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3533293,54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357° 34' 28"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16,3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972453,92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3533292,93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357° 33' 21"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19,7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972470,21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3533292,24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357° 44' 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24,3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972489,89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3533291,4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267° 31' 44"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53,8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972514,16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3533290,44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267° 31' 32"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972511,84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3533236,68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248° 52' 53"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972510,71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3533210,53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248° 53' 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972507,96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3533203,41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248° 54' 21"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23,3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972501,43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3533186,5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255° 46' 55"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325,1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972493,04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3533164,75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255° 47' 41"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14,0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972413,2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3532849,64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242° 7' 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972409,77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3532836,09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241° 52' 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972406,95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3532830,76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242° 8' 18"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12,5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972405,87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3532828,74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192° 15' 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24,5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972400,05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3532817,73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170° 52' 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972376,15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3532812,54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167° 53' 11"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10,8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972359,04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3532815,29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260° 10' 54"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972348,51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3532817,55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260° 50' 19"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30,3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972347,02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3532808,94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260° 39' 46"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43,6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972342,19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3532778,99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260° 41' 25"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25,9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972335,12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3532735,99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268° 34' 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29,2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972330,93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3532710,43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267° 0' 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49,7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972330,2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3532681,23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267° 22' 57"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82,3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972327,6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3532631,58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260° 27' 55"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62,5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972323,84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3532549,33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260° 28' 22"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119,4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972313,49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3532487,71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264° 27' 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16,6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972293,72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3532369,91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181° 20' 50"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80,4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972292,11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3532353,34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181° 18' 22"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32,9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972211,75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3532351,45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181° 26' 18"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972178,86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3532350,7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180° 59' 15"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13,9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972172,09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3532350,53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181° 3' 28"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21,1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972158,17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3532350,29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181° 1' 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16,9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972137,05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3532349,9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180° 50' 40"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972120,19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3532349,6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188° 35' 37"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972116,12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3532349,54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181° 18' 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972113,01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3532349,07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181° 30' 41"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972106,85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3532348,93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181° 26' 38"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972103,06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3532348,83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972097,11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3532348,68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182° 9' 39"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0,5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972097,08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3532348,68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181° 15' 11"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972096,55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3532348,66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181° 22' 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23,0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972090,15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3532348,52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165° 13' 42"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972067,11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3532347,97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194° 42' 29"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972065,1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3532348,5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181° 24' 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16,8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972062,7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3532347,87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181° 8' 51"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972045,93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3532347,46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181° 22' 27"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32,9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972039,94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3532347,34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185° 34' 28"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12,1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972007,01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3532346,55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191° 27' 46"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20,6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971994,92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3532345,37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208° 43' 13"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971974,75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3532341,28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87° 44' 34"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51,0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971971,1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3532339,28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90° 52' 54"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971973,11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3532390,28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88° 18' 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23,3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971972,82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3532409,12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88° 19' 24"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172,3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971973,51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3532432,4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358° 53' 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971978,55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3532604,59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87° 38' 15"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21,3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971985,75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3532604,45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267° 43' 49"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971986,63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3532625,78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87° 33' 43"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971986,5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3532622,5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80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87° 36' 34"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16,1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971986,89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3532631,66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81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179° 35' 49"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58,3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971987,56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3532647,71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82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182° 7' 15"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971929,26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3532648,12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83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88° 19' 13"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19,8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971927,1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3532648,04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84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86° 45' 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79,6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971927,68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3532667,82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85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87° 40' 56"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31,4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971932,19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3532747,26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86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87° 14' 20"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64,6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971933,46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3532778,64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87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87° 26' 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66,3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971936,57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3532843,13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88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86° 54' 53"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45,3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971939,54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3532909,41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89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358° 7' 13"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60,1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971941,98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3532954,68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87° 5' 58"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15,0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972002,01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3532952,71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87° 5' 28"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69,2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972002,77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3532967,71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81° 56' 36"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30,9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972006,28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3533036,79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81° 56' 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45,5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972010,61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3533067,38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86° 58' 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34,2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972017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3533112,47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87° 53' 32"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25,3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972018,81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3533146,64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87° 27' 24"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140,4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972019,74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3533171,91</w:t>
            </w:r>
          </w:p>
        </w:tc>
      </w:tr>
    </w:tbl>
    <w:p w:rsidR="007C0EA7" w:rsidRPr="00E96DA1" w:rsidRDefault="007C0EA7" w:rsidP="00A82B2C">
      <w:pPr>
        <w:rPr>
          <w:sz w:val="16"/>
          <w:szCs w:val="16"/>
        </w:rPr>
      </w:pPr>
    </w:p>
    <w:p w:rsidR="007C0EA7" w:rsidRPr="00E96DA1" w:rsidRDefault="007C0EA7" w:rsidP="00A82B2C">
      <w:pPr>
        <w:rPr>
          <w:sz w:val="16"/>
          <w:szCs w:val="16"/>
        </w:rPr>
      </w:pPr>
      <w:r w:rsidRPr="00E96DA1">
        <w:rPr>
          <w:b/>
          <w:bCs/>
          <w:sz w:val="16"/>
          <w:szCs w:val="16"/>
          <w:u w:val="single"/>
        </w:rPr>
        <w:t>Номер элемента планировочной структуры 01:03:06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108"/>
        <w:gridCol w:w="709"/>
        <w:gridCol w:w="992"/>
        <w:gridCol w:w="1134"/>
      </w:tblGrid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342° 48' 59"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89,2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972000,63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3534144,05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329° 16' 51"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117,7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972085,84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3534117,7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256° 15' 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100,9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972187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3534057,59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358° 40' 51"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192,9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972163,02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3533959,59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354° 44' 45"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358,1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972355,84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3533955,15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269° 44' 58"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606,2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972712,42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3533922,36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177° 31' 47"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28,3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972709,77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3533316,19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177° 40' 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972681,49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3533317,41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177° 32' 18"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140,6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972676,09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3533317,63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177° 5' 50"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19,9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972535,59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3533323,67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177° 35' 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191,5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972515,67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3533324,68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177° 32' 16"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215,1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972324,32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3533332,75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177° 42' 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972109,43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3533341,99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177° 32' 40"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54,1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972103,45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3533342,23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177° 31' 31"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15,1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972049,35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3533344,55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177° 33' 51"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12,0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972034,31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3533345,2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177° 17' 57"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972022,32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3533345,71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177° 32' 24"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51,7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972020,2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3533345,81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177° 33' 20"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11,0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971968,52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3533348,03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971957,51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3533348,5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180° 0' 52"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78,6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971957,5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3533348,5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179° 34' 28"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32,3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971878,94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3533348,48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179° 52' 17"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49,1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971846,61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3533348,72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179° 54' 34"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12,7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971797,55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3533348,83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90° 20' 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971784,86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3533348,85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179° 38' 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971784,81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3533357,42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89° 21' 29"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971781,68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3533357,44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359° 37' 31"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971781,75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3533363,69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91° 10' 51"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33,5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971784,81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3533363,67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183° 46' 18"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971784,12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3533397,14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89° 43' 40"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12,6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971766,98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3533396,01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5° 3' 10"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19,1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971767,04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3533408,64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88° 44' 39"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54,8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971786,04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3533410,32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1° 18' 28"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971787,24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3533465,06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358° 11' 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77,6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971822,28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3533465,86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358° 45' 32"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66,0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971899,86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3533463,4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359° 5' 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971965,88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3533461,97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89° 22' 59"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79,9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971970,88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3533461,89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80° 53' 59"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13,8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971971,74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3533541,79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81° 0' 58"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971973,92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3533555,4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80° 49' 56"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971975,18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3533563,37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65° 56' 29"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43,0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971976,3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3533570,31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50° 11' 30"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971993,85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3533609,62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57° 53' 37"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972011,41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3533630,69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79° 21' 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972012,37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3533632,22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76° 35' 25"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972012,59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3533633,39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79° 19' 36"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972012,95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3533634,9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80° 15' 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972014,29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3533642,01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77° 29' 18"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972015,51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3533649,11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78° 53' 21"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972017,07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3533656,14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75° 21' 42"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972017,94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3533660,57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72° 23' 21"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972018,64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3533663,25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87° 55' 29"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40,6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972019,97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3533667,44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108° 23' 41"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22,6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972021,44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3533708,01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112° 26' 12"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20,9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972014,3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3533729,48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116° 40' 24"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23,7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972006,31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3533748,83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128° 0' 36"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971995,69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3533769,97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118° 41' 10"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971993,4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3533772,9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94° 6' 53"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971992,82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3533773,96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86° 11' 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971992,72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3533775,35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83° 50' 58"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971992,83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3533777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110° 45' 50"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971993,08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3533779,32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128° 21' 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971992,28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3533781,43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87° 27' 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55,8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971991,56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3533782,34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94° 23' 51"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38,6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971994,04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3533838,05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100° 26' 11"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16,3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971991,08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3533876,54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58° 36' 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971988,12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3533892,61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88° 41' 25"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10,1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971992,35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3533899,54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92° 17' 11"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971992,58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3533909,6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102° 28' 10"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110,3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971992,36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3533915,11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82° 47' 27"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22,9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971968,55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3534022,78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90° 3' 22"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30,6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971971,42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3534045,47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88° 22' 21"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62,3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971971,39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3534076,07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11° 40' 56"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28,1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971973,16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3534138,37</w:t>
            </w:r>
          </w:p>
        </w:tc>
      </w:tr>
    </w:tbl>
    <w:p w:rsidR="007C0EA7" w:rsidRPr="00E96DA1" w:rsidRDefault="007C0EA7" w:rsidP="00A82B2C">
      <w:pPr>
        <w:rPr>
          <w:sz w:val="16"/>
          <w:szCs w:val="16"/>
        </w:rPr>
      </w:pPr>
    </w:p>
    <w:p w:rsidR="007C0EA7" w:rsidRPr="00E96DA1" w:rsidRDefault="007C0EA7" w:rsidP="00A82B2C">
      <w:pPr>
        <w:rPr>
          <w:sz w:val="16"/>
          <w:szCs w:val="16"/>
          <w:lang w:val="en-US"/>
        </w:rPr>
      </w:pPr>
      <w:r w:rsidRPr="00E96DA1">
        <w:rPr>
          <w:b/>
          <w:bCs/>
          <w:sz w:val="16"/>
          <w:szCs w:val="16"/>
          <w:u w:val="single"/>
        </w:rPr>
        <w:t>Номер элемента планировочной структуры 01:04:02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108"/>
        <w:gridCol w:w="709"/>
        <w:gridCol w:w="992"/>
        <w:gridCol w:w="1134"/>
      </w:tblGrid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301° 35' 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24,8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971286,54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3530755,14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300° 35' 13"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14,3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971299,55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3530733,98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303° 43' 24"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76,2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971306,85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3530721,63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277° 16' 38"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29,4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971349,13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3530658,29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301° 40' 47"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76,9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971352,85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3530629,16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301° 39' 48"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21,5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971393,21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3530563,76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276° 34' 16"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22,5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971404,49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3530545,47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276° 35' 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971407,06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3530523,16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276° 35' 30"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971407,98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3530515,19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296° 10' 35"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971411,07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3530488,45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17° 47' 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971423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3530464,18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37,7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971431,48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3530466,9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0° 37' 24"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64,3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971469,2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3530466,9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0° 21' 40"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971533,54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3530467,6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279° 46' 28"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12,4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971541,47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3530467,65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0° 16' 41"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16,5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971543,57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3530455,46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100° 20' 52"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23,8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971560,04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3530455,54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98° 46' 25"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116,8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971555,76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3530478,98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101° 33' 43"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119,5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971537,94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3530594,44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2° 54' 59"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69,2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971513,99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3530711,51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2° 23' 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0,2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971583,08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3530715,03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0° 6' 44"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40,8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971583,32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3530715,04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0° 51' 14"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971624,07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3530715,12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265° 11' 53"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224,9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971631,45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3530715,23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264° 47' 32"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971612,62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3530491,07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265° 41' 49"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971609,4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3530455,74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265° 55' 53"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33,5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971608,78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3530447,5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266° 3' 42"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22,7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971606,4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3530414,04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265° 9' 21"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16,6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971604,84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3530391,38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182° 28' 41"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43,9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971603,44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3530374,86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183° 15' 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101,6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971559,54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3530372,96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175° 18' 35"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13,0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971458,14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3530367,2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179° 47' 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21,3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971445,22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3530368,26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199° 13' 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971423,96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3530368,34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187° 5' 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971416,1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3530365,6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185° 22' 14"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52,3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971412,56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3530365,16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182° 37' 19"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46,8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971360,44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3530360,26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182° 38' 14"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15,0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971313,71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3530358,12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92° 6' 49"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161,0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971298,73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3530357,43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0° 2' 17"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15,0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971292,79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3530518,37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92° 7' 26"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41,5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971307,78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3530518,38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95° 45' 42"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196,2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971306,24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3530559,9</w:t>
            </w:r>
          </w:p>
        </w:tc>
      </w:tr>
    </w:tbl>
    <w:p w:rsidR="007C0EA7" w:rsidRPr="00E96DA1" w:rsidRDefault="007C0EA7" w:rsidP="00A82B2C">
      <w:pPr>
        <w:rPr>
          <w:sz w:val="16"/>
          <w:szCs w:val="16"/>
          <w:lang w:val="en-US"/>
        </w:rPr>
      </w:pPr>
    </w:p>
    <w:p w:rsidR="007C0EA7" w:rsidRPr="00E96DA1" w:rsidRDefault="007C0EA7" w:rsidP="00A82B2C">
      <w:pPr>
        <w:rPr>
          <w:sz w:val="16"/>
          <w:szCs w:val="16"/>
          <w:lang w:val="en-US"/>
        </w:rPr>
      </w:pPr>
      <w:r w:rsidRPr="00E96DA1">
        <w:rPr>
          <w:b/>
          <w:bCs/>
          <w:sz w:val="16"/>
          <w:szCs w:val="16"/>
          <w:u w:val="single"/>
        </w:rPr>
        <w:t>Номер элемента планировочной структуры 01:04:03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108"/>
        <w:gridCol w:w="709"/>
        <w:gridCol w:w="992"/>
        <w:gridCol w:w="1134"/>
      </w:tblGrid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359° 39' 23"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100,1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971266,44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3531628,02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335° 58' 39"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34,0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971366,51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3531627,42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339° 58' 48"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75,8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971397,54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3531613,59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268° 7' 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93,4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971468,76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3531587,64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355° 44' 16"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971465,69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3531494,26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270° 22' 30"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21,4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971471,46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3531493,83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270° 24' 17"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11,3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971471,6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3531472,45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266° 59' 31"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36,2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971471,68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3531461,13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266° 36' 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52,3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971469,78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3531424,97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255° 44' 17"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20,3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971466,68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3531372,75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348° 6' 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50,1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971461,67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3531353,04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971510,65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3531342,72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350° 5' 34"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22,7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971510,65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3531342,72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350° 11' 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50,3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971532,98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3531338,82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350° 5' 48"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48,5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971582,57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3531330,24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339° 29' 28"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971630,34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3531321,9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349° 48' 10"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30,9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971647,61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3531315,44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342° 11' 13"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971678,02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3531309,97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265° 25' 33"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971684,12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3531308,01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265° 24' 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971683,94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3531305,76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265° 14' 37"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12,8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971682,56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3531288,6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265° 13' 35"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19,2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971681,5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3531275,86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264° 49' 22"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29,9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971679,9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3531256,7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265° 11' 23"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971677,2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3531226,9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265° 12' 57"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16,3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971676,6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3531219,77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228° 14' 46"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971675,24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3531203,52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266° 24' 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971672,08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3531199,98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263° 29' 25"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12,7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971671,66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3531193,3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266° 40' 49"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971670,22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3531180,68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267° 30' 37"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971669,72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3531172,06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275° 37' 31"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971669,64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3531170,22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275° 40' 51"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971670,56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3531160,88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264° 52' 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102,4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971670,94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3531157,06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264° 28' 20"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971661,78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3531055,08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264° 54' 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68,4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971659,2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3531028,42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265° 33' 55"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13,5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971653,12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3530960,26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264° 52' 18"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65,7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971652,08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3530946,85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264° 42' 35"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971646,21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3530881,44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264° 46' 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19,3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971645,86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3530877,66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265° 44' 28"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971644,1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3530858,44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264° 51' 56"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58,8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971643,82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3530854,68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265° 4' 51"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66,1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971638,56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3530796,14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180° 53' 46"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971632,89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3530730,26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180° 6' 42"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41,0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971623,94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3530730,12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182° 52' 51"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971582,92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3530730,04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182° 55' 21"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65,9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971576,76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3530729,73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101° 34' 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971510,95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3530726,37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116° 17' 25"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42,0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971509,46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3530733,65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122° 2' 27"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172,3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971490,87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3530771,28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122° 2' 23"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47,6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971399,45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3530917,35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122° 2' 29"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114,2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971374,21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3530957,68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102° 59' 10"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10,3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971313,6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3531054,52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91° 53' 12"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971311,28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3531064,58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92° 57' 22"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28,7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971311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3531073,08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89° 3' 17"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92,2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971309,52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3531101,74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200° 27' 22"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971311,04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3531193,88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188° 43' 29"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971308,52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3531192,94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201° 55' 35"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971304,48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3531192,32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201° 56' 17"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202,3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971287,91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3531185,65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97° 6' 22"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60,4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971100,26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3531110,07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95° 10' 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19,8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971092,79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3531169,99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97° 22' 31"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971091,01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3531189,67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108° 28' 22"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196,0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971089,88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3531198,4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109° 47' 13"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63,4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971027,78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3531384,29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82° 53' 15"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971006,32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3531443,94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83° 3' 58"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14,5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971007,02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3531449,55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54° 42' 36"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20,2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971008,77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3531463,94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32° 58' 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38,8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971020,42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3531480,4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9° 53' 26"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64,9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971052,95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3531501,5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39° 51' 11"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58,6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971116,84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3531512,64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30° 50' 30"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50,0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971161,86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3531550,22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40° 14' 16"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80,7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971204,8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3531575,86</w:t>
            </w:r>
          </w:p>
        </w:tc>
      </w:tr>
    </w:tbl>
    <w:p w:rsidR="007C0EA7" w:rsidRPr="00E96DA1" w:rsidRDefault="007C0EA7" w:rsidP="00A82B2C">
      <w:pPr>
        <w:rPr>
          <w:sz w:val="16"/>
          <w:szCs w:val="16"/>
        </w:rPr>
      </w:pPr>
    </w:p>
    <w:p w:rsidR="007C0EA7" w:rsidRPr="00E96DA1" w:rsidRDefault="007C0EA7" w:rsidP="00A82B2C">
      <w:pPr>
        <w:rPr>
          <w:sz w:val="16"/>
          <w:szCs w:val="16"/>
          <w:lang w:val="en-US"/>
        </w:rPr>
      </w:pPr>
      <w:r w:rsidRPr="00E96DA1">
        <w:rPr>
          <w:b/>
          <w:bCs/>
          <w:sz w:val="16"/>
          <w:szCs w:val="16"/>
          <w:u w:val="single"/>
        </w:rPr>
        <w:t>Номер элемента планировочной структуры 01:04:04</w:t>
      </w:r>
    </w:p>
    <w:tbl>
      <w:tblPr>
        <w:tblW w:w="464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108"/>
        <w:gridCol w:w="709"/>
        <w:gridCol w:w="992"/>
        <w:gridCol w:w="1134"/>
      </w:tblGrid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352° 5' 54"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108,5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970810,27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3532594,03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110° 5' 38"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124,5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971062,31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3531906,01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28° 47' 55"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54,2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971019,53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3532022,95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296° 20' 18"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37,3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971066,99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3532049,04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303° 59' 19"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12,8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971083,55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3532015,59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328° 40' 7"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8,0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971090,69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3532005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350° 32' 15"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2,6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971097,54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3532000,83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2° 18' 40"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4,5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971100,06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3532000,41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21° 39' 21"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5,9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971104,52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3532000,59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29° 53' 19"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4,9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971109,96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3532002,75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32° 49' 38"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12,0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971114,24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3532005,21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40° 22' 45"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14,8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971124,3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3532011,7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39° 45' 29"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34,1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971135,6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3532021,31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39° 46' 49"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14,6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971161,78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3532043,09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38° 56' 12"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11,0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971173,01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3532052,44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35° 29' 54"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8,5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971181,55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3532059,34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37° 8' 29"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10,6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971188,49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3532064,29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32° 25' 39"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20,1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971196,9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3532070,66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38° 13' 55"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33,5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971213,9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3532081,46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40° 20' 50"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33,3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971240,2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3532102,18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38° 7' 23"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5,7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971265,58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3532123,74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21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39° 39' 14"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23,2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971270,04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3532127,24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22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39° 7' 56"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14,4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971287,92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3532142,06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23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44° 53' 55"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24,0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971299,08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3532151,14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24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33° 1' 38"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13,9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971316,1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3532168,1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25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25° 43' 9"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14,2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971327,76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3532175,68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26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45° 51' 50"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13,6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971340,59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3532181,86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27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43° 50' 17"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9,1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971350,06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3532191,62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28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44° 10' 28"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4,9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971356,6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3532197,9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29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46° 6' 11"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16,5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971360,12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3532201,32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30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45° 30' 31"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15,9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971371,58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3532213,23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31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46° 9' 30"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10,8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971382,74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3532224,59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32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34° 50' 9"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24,7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971390,25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3532232,41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33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31° 37' 6"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30,5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971410,51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3532246,51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34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359° 59' 9"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41,1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971436,45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3532262,48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21,3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971477,57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3532262,47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36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38,4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971498,86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3532262,47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37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359° 59' 39"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100,8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971537,29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3532262,47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38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88,2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971638,13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3532262,46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39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269° 41' 28"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11,1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971726,29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3532262,46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40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269° 38' 10"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14,2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971726,23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3532251,33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41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269° 40' 16"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78,4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971726,14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3532237,15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42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269° 26' 49"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5,2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971725,69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3532158,74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43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269° 22' 25"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11,0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971725,64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3532153,56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44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269° 44' 26"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37,6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971725,52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3532142,58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45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269° 29' 57"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51,5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971725,35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3532105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46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269° 40' 15"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34,8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971724,9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3532053,52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47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269° 37' 26"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33,5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971724,7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3532018,68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48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270° 2' 9"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31,9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971724,48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3531985,16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49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269° 11' 17"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22,6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971724,5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3531953,3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50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270° 1' 50"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37,5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971724,18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3531930,72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51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269° 53' 3"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39,6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971724,2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3531893,22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52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269° 40' 21"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17,5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971724,12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3531853,58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53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269° 39' 13"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33,1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971724,02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3531836,08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54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269° 23' 34"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20,8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971723,82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3531802,98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55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268° 52' 4"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28,3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971723,6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3531782,22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56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266° 49' 12"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8,7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971723,04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3531753,88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57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266° 28' 23"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20,2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971722,56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3531745,24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58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266° 5' 39"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15,0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971721,32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3531725,12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59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265° 16' 59"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22,4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971720,3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3531710,18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60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264° 45' 53"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33,1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971718,46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3531687,88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61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265° 38' 19"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21,0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971715,44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3531654,92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62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264° 12' 14"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21,4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971713,84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3531633,94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63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263° 2' 41"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13,4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971711,68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3531612,66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64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264° 22' 16"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33,4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971710,06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3531599,38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65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275° 42' 38"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1,6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971706,78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3531566,1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66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264° 30' 18"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9,0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971706,94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3531564,5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67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264° 34' 6"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18,8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971706,08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3531555,56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68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265° 5' 2"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21,2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971704,3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3531536,84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69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264° 25' 9"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19,3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971702,48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3531515,68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70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265° 19' 9"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18,4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971700,6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3531496,44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71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265° 23' 26"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14,2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971699,1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3531478,12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72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265° 35' 44"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15,4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971697,96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3531463,98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73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265° 11' 19"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21,9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971696,78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3531448,66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74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264° 44' 33"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26,4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971694,94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3531426,8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75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265° 41' 26"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44,2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971692,52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3531400,5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76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263° 41' 54"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27,8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971689,2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3531356,44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77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172° 8' 2"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21,5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971686,15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3531328,82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78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172° 10' 55"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4,4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971664,87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3531331,76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79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169° 39' 10"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58,1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971660,5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3531332,36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80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169° 39' 46"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53,8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971603,32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3531342,8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81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166° 21' 50"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86,1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971550,36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3531352,46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82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86° 36' 7"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52,3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971466,68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3531372,76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83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86° 59' 31"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36,2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971469,78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3531424,97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84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90° 24' 17"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11,3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971471,68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3531461,13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85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90° 22' 30"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21,4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971471,6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3531472,45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86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175° 44' 16"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5,8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971471,46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3531493,83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87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88° 7' 1"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93,4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971465,69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3531494,26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88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159° 58' 48"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75,8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971468,76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3531587,64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89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155° 58' 39"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34,0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971397,54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3531613,59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90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179° 39' 23"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100,1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971366,51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3531627,42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91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220° 14' 16"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80,7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971266,44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3531628,02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92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210° 50' 30"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50,0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971204,8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3531575,86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93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219° 51' 11"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58,6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971161,86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3531550,22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94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189° 53' 26"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64,9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971116,84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3531512,64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95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212° 58' 7"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38,8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971052,95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3531501,5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96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234° 42' 36"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20,2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971020,42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3531480,4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263° 3' 58"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14,5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971008,77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3531463,94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98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262° 53' 15"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5,7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971007,02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3531449,55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99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289° 47' 13"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63,4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971006,32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3531443,94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100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288° 28' 22"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196,0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971027,78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3531384,29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101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277° 22' 31"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8,8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971089,88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3531198,4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102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275° 10' 5"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19,8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971091,01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3531189,67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103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277° 6' 22"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60,4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971092,79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3531169,99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104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203° 49' 17"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98,6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971100,26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3531110,07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105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127° 27' 10"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365,8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971010,09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3531070,26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106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102° 27' 32"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329,7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970787,63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3531360,67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107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84° 7' 31"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260,3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970716,49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3531682,65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108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351° 38' 48"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123,8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970743,13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3531941,56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109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351° 1' 53"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189,2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970865,65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3531923,57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110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355° 38' 5"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1,3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971052,51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3531894,08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111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14° 53' 59"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4,7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971053,82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3531893,98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112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44° 59' 59"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4,7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971058,33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3531895,18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113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75° 9' 21"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4,6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971061,63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3531898,48</w:t>
            </w:r>
          </w:p>
        </w:tc>
      </w:tr>
    </w:tbl>
    <w:p w:rsidR="007C0EA7" w:rsidRPr="00E96DA1" w:rsidRDefault="007C0EA7" w:rsidP="00A82B2C">
      <w:pPr>
        <w:pStyle w:val="a"/>
        <w:ind w:firstLine="0"/>
        <w:rPr>
          <w:sz w:val="16"/>
          <w:szCs w:val="16"/>
        </w:rPr>
      </w:pPr>
      <w:r w:rsidRPr="00E96DA1">
        <w:rPr>
          <w:b/>
          <w:bCs/>
          <w:sz w:val="16"/>
          <w:szCs w:val="16"/>
          <w:u w:val="single"/>
        </w:rPr>
        <w:t>Номер элемента планировочной структуры 01:04:05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108"/>
        <w:gridCol w:w="709"/>
        <w:gridCol w:w="992"/>
        <w:gridCol w:w="1134"/>
      </w:tblGrid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302° 57' 55"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79,8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971315,5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3531003,32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302° 49' 15"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59,1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971358,94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3530936,34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304° 32' 34"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124,7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971390,95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3530886,71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302° 26' 36"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63,2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971461,64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3530784,02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279° 56' 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195,7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971495,56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3530730,66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279° 48' 17"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59,1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971529,32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3530537,92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180° 24' 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110,2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971539,39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3530479,65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116° 13' 45"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14,5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971429,16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3530478,88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96° 35' 39"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58,0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971422,75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3530491,89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121° 40' 21"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98,4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971416,09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3530549,5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97° 19' 13"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971364,42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3530633,25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97° 12' 50"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25,6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971363,91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3530637,22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123° 44' 12"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78,3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971360,7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3530662,58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120° 52' 53"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40,6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971317,19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3530727,73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132° 28' 22"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164,2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971296,36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3530762,56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133° 22' 42"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84,2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971185,47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3530883,69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128° 35' 38"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69,3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971127,63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3530944,9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216° 56' 46"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12,0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971084,42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3530999,04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133° 32' 52"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34,9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971074,82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3530991,82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127° 26' 31"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66,9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971050,79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3531017,1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23° 51' 45"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98,6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971010,13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3531070,2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21° 56' 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202,3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971100,26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3531110,07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271° 43' 14"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12,7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971287,91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3531185,64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267° 46' 32"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43,8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971288,29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3531172,99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273° 43' 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14,7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971286,59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3531129,22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273° 44' 34"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15,0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971287,54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3531114,6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273° 44' 41"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55,6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971288,52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3531099,62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296° 46' 54"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24,8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971292,15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3531044,16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303° 4' 12"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22,3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971303,33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3531022,01</w:t>
            </w:r>
          </w:p>
        </w:tc>
      </w:tr>
    </w:tbl>
    <w:p w:rsidR="007C0EA7" w:rsidRPr="00E96DA1" w:rsidRDefault="007C0EA7" w:rsidP="00A82B2C">
      <w:pPr>
        <w:rPr>
          <w:sz w:val="16"/>
          <w:szCs w:val="16"/>
        </w:rPr>
      </w:pPr>
    </w:p>
    <w:p w:rsidR="007C0EA7" w:rsidRPr="00E96DA1" w:rsidRDefault="007C0EA7" w:rsidP="00A82B2C">
      <w:pPr>
        <w:rPr>
          <w:sz w:val="16"/>
          <w:szCs w:val="16"/>
          <w:lang w:val="en-US"/>
        </w:rPr>
      </w:pPr>
      <w:r w:rsidRPr="00E96DA1">
        <w:rPr>
          <w:b/>
          <w:bCs/>
          <w:sz w:val="16"/>
          <w:szCs w:val="16"/>
          <w:u w:val="single"/>
        </w:rPr>
        <w:t>Номер элемента планировочной структуры 01:05:01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108"/>
        <w:gridCol w:w="709"/>
        <w:gridCol w:w="992"/>
        <w:gridCol w:w="1134"/>
      </w:tblGrid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90° 46' 32"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114,5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971507,37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3532292,48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0° 0' 46"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133,2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971505,82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3532406,98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89° 46' 14"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409,6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971639,02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3532407,01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89° 46' 20"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118,3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971640,66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3532816,6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168° 49' 52"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99,5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971641,13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3532934,89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179° 46' 57"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102,8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971543,48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3532954,17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971440,7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3532954,56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270° 0' 36"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113,0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971440,7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3532952,35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270° 6' 43"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168,9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971440,72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3532839,4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269° 51' 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62,0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971441,05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3532670,53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269° 54' 51"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220,7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971440,89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3532608,53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269° 58' 35"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49,0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971440,56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3532387,82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270° 18' 32"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46,4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971440,54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3532338,84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66,6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971440,79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3532292,48</w:t>
            </w:r>
          </w:p>
        </w:tc>
      </w:tr>
    </w:tbl>
    <w:p w:rsidR="007C0EA7" w:rsidRPr="00E96DA1" w:rsidRDefault="007C0EA7" w:rsidP="00A82B2C">
      <w:pPr>
        <w:rPr>
          <w:sz w:val="16"/>
          <w:szCs w:val="16"/>
        </w:rPr>
      </w:pPr>
    </w:p>
    <w:p w:rsidR="007C0EA7" w:rsidRPr="00E96DA1" w:rsidRDefault="007C0EA7" w:rsidP="00A82B2C">
      <w:pPr>
        <w:rPr>
          <w:sz w:val="16"/>
          <w:szCs w:val="16"/>
          <w:lang w:val="en-US"/>
        </w:rPr>
      </w:pPr>
      <w:r w:rsidRPr="00E96DA1">
        <w:rPr>
          <w:b/>
          <w:bCs/>
          <w:sz w:val="16"/>
          <w:szCs w:val="16"/>
          <w:u w:val="single"/>
        </w:rPr>
        <w:t>Номер элемента планировочной структуры 01:05:02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108"/>
        <w:gridCol w:w="709"/>
        <w:gridCol w:w="992"/>
        <w:gridCol w:w="1134"/>
      </w:tblGrid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89° 45' 48"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351,1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971641,23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3532957,02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180° 23' 20"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141,4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971642,68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3533308,07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178° 59' 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54,2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971501,28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3533307,11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269° 5' 32"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157,2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971447,06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3533308,07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182° 30' 54"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971444,57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3533150,88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269° 58' 36"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74,0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971440,7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3533150,71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270° 10' 10"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33,8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971440,67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3533076,7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269° 56' 28"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68,4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971440,77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3533042,92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359° 46' 58"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100,3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971440,7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3532974,56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349° 15' 58"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91,9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971541,03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3532974,18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359° 42' 42"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971631,29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3532957,07</w:t>
            </w:r>
          </w:p>
        </w:tc>
      </w:tr>
    </w:tbl>
    <w:p w:rsidR="007C0EA7" w:rsidRDefault="007C0EA7" w:rsidP="00A82B2C">
      <w:pPr>
        <w:pStyle w:val="a"/>
        <w:ind w:firstLine="0"/>
        <w:rPr>
          <w:b/>
          <w:bCs/>
          <w:sz w:val="16"/>
          <w:szCs w:val="16"/>
          <w:u w:val="single"/>
        </w:rPr>
      </w:pPr>
    </w:p>
    <w:p w:rsidR="007C0EA7" w:rsidRPr="00E96DA1" w:rsidRDefault="007C0EA7" w:rsidP="00A82B2C">
      <w:pPr>
        <w:pStyle w:val="a"/>
        <w:ind w:firstLine="0"/>
        <w:rPr>
          <w:sz w:val="16"/>
          <w:szCs w:val="16"/>
        </w:rPr>
      </w:pPr>
      <w:r w:rsidRPr="00E96DA1">
        <w:rPr>
          <w:b/>
          <w:bCs/>
          <w:sz w:val="16"/>
          <w:szCs w:val="16"/>
          <w:u w:val="single"/>
        </w:rPr>
        <w:t>Номер элемента планировочной структуры 01:05:03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108"/>
        <w:gridCol w:w="709"/>
        <w:gridCol w:w="992"/>
        <w:gridCol w:w="1134"/>
      </w:tblGrid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59° 2' 10"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0,1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971389,81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3532287,78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18° 45' 45"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24,9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971389,84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3532287,83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89° 54' 15"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971413,39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3532295,83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90° 6' 27"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31,9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971413,4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3532301,82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90° 5' 39"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54,6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971413,34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3532333,74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181° 54' 53"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42,8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971413,25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3532388,36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85° 1' 48"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971370,48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3532386,93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182° 55' 20"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13,3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971370,86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3532391,3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183° 42' 26"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971357,54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3532390,62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183° 8' 14"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40,4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971352,91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3532390,32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251° 59' 55"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971312,59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3532388,11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333° 14' 40"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971309,75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3532379,37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329° 19' 29"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15,0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971333,79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3532367,25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318° 3' 56"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971346,67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3532359,61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324° 1' 28"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971366,44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3532341,85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292° 22' 40"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55,7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971368,41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3532340,42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279° 17' 35"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971389,63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3532288,88</w:t>
            </w:r>
          </w:p>
        </w:tc>
      </w:tr>
    </w:tbl>
    <w:p w:rsidR="007C0EA7" w:rsidRPr="00E96DA1" w:rsidRDefault="007C0EA7" w:rsidP="00A82B2C">
      <w:pPr>
        <w:pStyle w:val="a"/>
        <w:ind w:firstLine="0"/>
        <w:rPr>
          <w:sz w:val="16"/>
          <w:szCs w:val="16"/>
        </w:rPr>
      </w:pPr>
      <w:r w:rsidRPr="00E96DA1">
        <w:rPr>
          <w:b/>
          <w:bCs/>
          <w:sz w:val="16"/>
          <w:szCs w:val="16"/>
          <w:u w:val="single"/>
        </w:rPr>
        <w:t>Номер элемента планировочной структуры 01:05:04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108"/>
        <w:gridCol w:w="709"/>
        <w:gridCol w:w="992"/>
        <w:gridCol w:w="1134"/>
      </w:tblGrid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47° 16' 33"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29,0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971334,59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3532189,12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44° 50' 34"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25,8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971354,28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3532210,44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55° 29' 57"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15,3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971372,58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3532228,64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90° 5' 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971381,24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3532241,24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100° 7' 47"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22,9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971381,2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3532268,68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101° 8' 40"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971377,18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3532291,18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114° 12' 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971375,34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3532300,52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114° 37' 50"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971372,14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3532307,64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114° 3' 59"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22,4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971369,6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3532313,18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133° 30' 17"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971360,48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3532333,6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130° 59' 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971348,54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3532346,18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132° 35' 11"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971342,58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3532353,04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224° 10' 10"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971340,08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3532355,76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152° 3' 11"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30,0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971338,68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3532354,4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152° 44' 18"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25,0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971312,14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3532368,48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152° 31' 32"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0,3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971289,9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3532379,94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167° 57' 55"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971289,65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3532380,07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253° 18' 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0,1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971285,1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3532381,04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167° 35' 43"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971285,07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3532380,94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169° 6' 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971281,16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3532381,8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148° 8' 31"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971277,68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3532382,47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187° 14' 50"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971270,68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3532386,82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185° 21' 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971268,95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3532386,6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195° 28' 59"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20,3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971261,37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3532385,89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201° 35' 21"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11,0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971241,84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3532380,48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208° 15' 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971231,58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3532376,42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211° 44' 41"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15,9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971225,96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3532373,4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216° 1' 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971212,48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3532365,06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221° 20' 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971205,96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3532360,32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225° 30' 43"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11,1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971202,14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3532356,96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232° 50' 47"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12,1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971194,38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3532349,06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227° 48' 13"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971187,06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3532339,4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236° 47' 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971181,04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3532332,76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241° 53' 26"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971177,74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3532327,72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248° 50' 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971176,02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3532324,5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252° 3' 39"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971173,48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3532317,94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256° 26' 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971172,58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3532315,16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254° 11' 37"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971171,2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3532309,44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263° 22' 31"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13,3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971169,66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3532304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263° 34' 26"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11,8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971168,12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3532290,74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352° 27' 37"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971166,8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3532279,02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260° 32' 15"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971170,88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3532278,48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191° 33' 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971170,06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3532273,56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280° 32' 16"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31,0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971166,88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3532272,91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288° 35' 50"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971172,55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3532242,43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292° 28' 49"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16,8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971174,33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3532237,14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298° 29' 10"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10,7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971180,74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3532221,65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312° 56' 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971185,83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3532212,27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315° 17' 59"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971191,04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3532206,67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321° 20' 24"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971195,84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3532201,92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328° 11' 18"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14,7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971210,19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3532190,44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343° 1' 48"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13,0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971222,7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3532182,68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343° 25' 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13,2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971235,12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3532178,89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345° 8' 53"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971247,78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3532175,12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350° 36' 14"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971255,85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3532172,98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40° 3' 17"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971265,64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3532171,36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358° 11' 38"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971269,47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3532174,58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314° 12' 39"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971273,91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3532174,44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356° 19' 54"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971275,7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3532172,6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10° 59' 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971293,95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3532171,43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31° 27' 50"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971303,48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3532173,28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26° 0' 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28,6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971308,84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3532176,56</w:t>
            </w:r>
          </w:p>
        </w:tc>
      </w:tr>
    </w:tbl>
    <w:p w:rsidR="007C0EA7" w:rsidRPr="00E96DA1" w:rsidRDefault="007C0EA7" w:rsidP="00A82B2C">
      <w:pPr>
        <w:pStyle w:val="a"/>
        <w:ind w:firstLine="0"/>
        <w:rPr>
          <w:sz w:val="16"/>
          <w:szCs w:val="16"/>
        </w:rPr>
      </w:pPr>
      <w:r w:rsidRPr="00E96DA1">
        <w:rPr>
          <w:b/>
          <w:bCs/>
          <w:sz w:val="16"/>
          <w:szCs w:val="16"/>
          <w:u w:val="single"/>
        </w:rPr>
        <w:t>Номер элемента планировочной структуры 01:05:05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108"/>
        <w:gridCol w:w="709"/>
        <w:gridCol w:w="992"/>
        <w:gridCol w:w="1134"/>
      </w:tblGrid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46° 58' 56"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30,3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971267,94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3532135,5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121° 25' 46"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971288,58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3532157,62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177° 18' 49"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14,9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971286,16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3532161,58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173° 54' 26"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971271,24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3532162,28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168° 50' 25"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32,9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971264,12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3532163,04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152° 45' 48"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11,4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971231,88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3532169,4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149° 0' 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971221,7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3532174,64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150° 45' 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971217,04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3532177,44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148° 59' 24"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10,7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971214,29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3532178,98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151° 4' 20"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10,1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971205,14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3532184,48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133° 50' 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971196,31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3532189,36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112° 31' 41"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24,0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971177,28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3532209,18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111° 49' 34"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971168,08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3532231,36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99° 31' 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971161,7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3532247,29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166° 47' 48"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33,4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971158,68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3532265,3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151° 20' 37"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46,0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971126,2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3532272,92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239° 4' 45"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47,9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971085,87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3532294,96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327° 51' 48"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971061,24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3532253,84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353° 43' 17"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971083,59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3532239,8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295° 44' 47"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29,7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971088,68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3532239,24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294° 52' 58"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28,2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971101,6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3532212,45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294° 29' 38"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28,5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971113,46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3532186,88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296° 4' 41"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53,7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971125,26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3532160,98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296° 32' 48"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28,3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971148,86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3532112,76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300° 10' 11"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24,8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971161,5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3532087,46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30° 56' 23"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41,3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971173,94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3532066,06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36° 52' 21"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42,0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971209,39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3532087,31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42° 38' 57"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34,0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971242,96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3532112,49</w:t>
            </w:r>
          </w:p>
        </w:tc>
      </w:tr>
    </w:tbl>
    <w:p w:rsidR="007C0EA7" w:rsidRPr="00E96DA1" w:rsidRDefault="007C0EA7" w:rsidP="00A82B2C">
      <w:pPr>
        <w:pStyle w:val="a"/>
        <w:ind w:firstLine="0"/>
        <w:rPr>
          <w:sz w:val="16"/>
          <w:szCs w:val="16"/>
        </w:rPr>
      </w:pPr>
      <w:r w:rsidRPr="00E96DA1">
        <w:rPr>
          <w:b/>
          <w:bCs/>
          <w:sz w:val="16"/>
          <w:szCs w:val="16"/>
          <w:u w:val="single"/>
        </w:rPr>
        <w:t>Номер элемента планировочной структуры 01:05:06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108"/>
        <w:gridCol w:w="709"/>
        <w:gridCol w:w="992"/>
        <w:gridCol w:w="1134"/>
      </w:tblGrid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170° 40' 41"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24,8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971158,7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3532278,68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152° 48' 55"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12,0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971134,21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3532282,7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147° 5' 30"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38,0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971123,54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3532288,18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56° 50' 51"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971091,63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3532308,83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59° 21' 55"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31,6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971105,85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3532330,6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59° 22' 11"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31,2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971121,97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3532357,82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57° 1' 14"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24,8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971137,88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3532384,69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58° 50' 33"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971151,39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3532405,51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343° 58' 33"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971154,28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3532410,29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351° 27' 10"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14,0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971160,06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3532408,63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339° 5' 12"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24,8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971173,9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3532406,55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351° 6' 58"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28,5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971197,06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3532397,7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273° 19' 47"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971225,21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3532393,3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266° 51' 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971225,53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3532387,8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217° 22' 51"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22,0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971225,3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3532383,62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213° 10' 35"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971207,84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3532370,28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233° 57' 52"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971192,56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3532360,29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227° 8' 43"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971189,49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3532356,07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230° 58' 10"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971186,15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3532352,47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234° 56' 19"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971181,74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3532347,03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238° 52' 16"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971176,68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3532339,82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239° 18' 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971173,6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3532334,72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244° 29' 10"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971172,08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3532332,16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245° 27' 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971170,4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3532328,64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252° 41' 29"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13,5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971167,02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3532321,24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259° 17' 53"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16,3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971163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3532308,34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264° 39' 16"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13,7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971159,98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3532292,36</w:t>
            </w:r>
          </w:p>
        </w:tc>
      </w:tr>
    </w:tbl>
    <w:p w:rsidR="007C0EA7" w:rsidRPr="00E96DA1" w:rsidRDefault="007C0EA7" w:rsidP="00A82B2C">
      <w:pPr>
        <w:pStyle w:val="a"/>
        <w:ind w:firstLine="0"/>
        <w:rPr>
          <w:sz w:val="16"/>
          <w:szCs w:val="16"/>
        </w:rPr>
      </w:pPr>
      <w:r w:rsidRPr="00E96DA1">
        <w:rPr>
          <w:b/>
          <w:bCs/>
          <w:sz w:val="16"/>
          <w:szCs w:val="16"/>
          <w:u w:val="single"/>
        </w:rPr>
        <w:t>Номер элемента планировочной структуры 01:05:07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108"/>
        <w:gridCol w:w="709"/>
        <w:gridCol w:w="992"/>
        <w:gridCol w:w="1134"/>
      </w:tblGrid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339° 14' 36"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971146,5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3532783,68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337° 44' 32"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122,2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971148,69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3532782,85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353° 31' 13"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46,3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971261,82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3532736,55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345° 57' 49"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971307,78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3532731,33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326° 46' 21"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68,7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971307,82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3532731,32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326° 53' 19"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971365,28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3532693,68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359° 56' 51"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43,8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971366,89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3532692,63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270° 45' 50"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971410,67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3532692,59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243° 26' 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971410,75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3532686,59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271° 1' 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31,5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971410,74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3532686,57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269° 51' 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153,6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971411,3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3532655,06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269° 50' 42"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48,1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971410,9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3532501,47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270° 0' 44"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46,1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971410,77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3532453,4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182° 52' 38"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41,8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971410,78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3532407,3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179° 10' 12"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115,3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971369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3532405,2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168° 15' 32"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971253,72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3532406,87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152° 9' 35"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34,4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971226,92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3532412,44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152° 9' 18"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72,7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971196,53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3532428,49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163° 6' 54"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16,3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971132,26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3532462,44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126° 22' 54"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971116,71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3532467,16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109° 59' 40"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42,5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971110,86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3532475,1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100° 47' 40"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31,2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971096,32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3532515,06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100° 48' 13"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71,3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971090,48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3532545,69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76° 1' 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971077,12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3532615,7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67° 14' 13"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53,9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971079,02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3532623,33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67° 14' 55"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46,9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971099,87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3532673,02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67° 5' 14"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73,2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971118,02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3532716,3</w:t>
            </w:r>
          </w:p>
        </w:tc>
      </w:tr>
    </w:tbl>
    <w:p w:rsidR="007C0EA7" w:rsidRPr="00E96DA1" w:rsidRDefault="007C0EA7" w:rsidP="00A82B2C">
      <w:pPr>
        <w:pStyle w:val="a"/>
        <w:ind w:firstLine="0"/>
        <w:rPr>
          <w:sz w:val="16"/>
          <w:szCs w:val="16"/>
        </w:rPr>
      </w:pPr>
      <w:r w:rsidRPr="00E96DA1">
        <w:rPr>
          <w:b/>
          <w:bCs/>
          <w:sz w:val="16"/>
          <w:szCs w:val="16"/>
          <w:u w:val="single"/>
        </w:rPr>
        <w:t>Номер элемента планировочной структуры 01:05:08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108"/>
        <w:gridCol w:w="709"/>
        <w:gridCol w:w="992"/>
        <w:gridCol w:w="1134"/>
      </w:tblGrid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359° 47' 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108,4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971300,66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3532955,09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100,0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971409,1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3532954,68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276° 40' 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37,9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971409,1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3532854,69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270° 2' 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112,5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971413,5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3532817,05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179° 56' 48"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43,1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971413,57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3532704,59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146° 46' 22"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61,4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971370,47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3532704,63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145° 6' 29"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971319,07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3532738,3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156° 28' 22"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971314,08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3532741,78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171° 33' 51"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971312,61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3532742,42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138° 29' 24"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971277,21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3532747,67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70° 30' 20"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58,0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971272,6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3532751,75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81° 12' 11"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57,5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971291,95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3532806,41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971300,74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3532863,21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90° 3' 22"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91,9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971300,75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3532863,21</w:t>
            </w:r>
          </w:p>
        </w:tc>
      </w:tr>
    </w:tbl>
    <w:p w:rsidR="007C0EA7" w:rsidRPr="00E96DA1" w:rsidRDefault="007C0EA7" w:rsidP="00A82B2C">
      <w:pPr>
        <w:pStyle w:val="a"/>
        <w:ind w:firstLine="0"/>
        <w:rPr>
          <w:sz w:val="16"/>
          <w:szCs w:val="16"/>
          <w:lang w:val="en-US"/>
        </w:rPr>
      </w:pPr>
      <w:r w:rsidRPr="00E96DA1">
        <w:rPr>
          <w:b/>
          <w:bCs/>
          <w:sz w:val="16"/>
          <w:szCs w:val="16"/>
          <w:u w:val="single"/>
        </w:rPr>
        <w:t>Номер элемента планировочной структуры 01:05:09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108"/>
        <w:gridCol w:w="709"/>
        <w:gridCol w:w="992"/>
        <w:gridCol w:w="1134"/>
      </w:tblGrid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70° 31' 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57,8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971261,39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3532756,04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82° 35' 38"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56,2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971280,68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3532810,57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971287,92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3532866,27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61,7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971287,92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3532868,48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157° 52' 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42,0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971226,2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3532868,48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247° 55' 53"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90,0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971187,3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3532884,3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248° 11' 54"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0,7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971153,48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3532800,88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335° 23' 41"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971153,22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3532800,23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338° 49' 16"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81,3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971185,56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3532785,42</w:t>
            </w:r>
          </w:p>
        </w:tc>
      </w:tr>
    </w:tbl>
    <w:p w:rsidR="007C0EA7" w:rsidRPr="00E96DA1" w:rsidRDefault="007C0EA7" w:rsidP="00A82B2C">
      <w:pPr>
        <w:pStyle w:val="a"/>
        <w:ind w:firstLine="0"/>
        <w:rPr>
          <w:sz w:val="16"/>
          <w:szCs w:val="16"/>
        </w:rPr>
      </w:pPr>
      <w:r w:rsidRPr="00E96DA1">
        <w:rPr>
          <w:b/>
          <w:bCs/>
          <w:sz w:val="16"/>
          <w:szCs w:val="16"/>
          <w:u w:val="single"/>
        </w:rPr>
        <w:t>Номер элемента планировочной структуры 01:05:10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108"/>
        <w:gridCol w:w="709"/>
        <w:gridCol w:w="992"/>
        <w:gridCol w:w="1134"/>
      </w:tblGrid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338° 51' 18"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971191,9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3532895,56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338° 51' 52"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24,0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971216,23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3532886,15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971238,58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3532877,51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359° 51' 17"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11,8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971242,36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3532877,51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359° 49' 48"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33,7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971254,2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3532877,48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971287,93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3532877,38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40,4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971287,93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3532913,32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167° 34' 49"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20,5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971287,93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3532953,74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167° 46' 17"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11,4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971267,95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3532958,14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167° 29' 55"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971256,83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3532960,55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167° 34' 49"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971239,24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3532964,45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247° 56' 50"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971221,44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3532968,37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247° 55' 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971211,58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3532944,03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247° 53' 10"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971201,77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3532919,85</w:t>
            </w:r>
          </w:p>
        </w:tc>
      </w:tr>
    </w:tbl>
    <w:p w:rsidR="007C0EA7" w:rsidRPr="00E96DA1" w:rsidRDefault="007C0EA7" w:rsidP="00A82B2C">
      <w:pPr>
        <w:pStyle w:val="a"/>
        <w:ind w:firstLine="0"/>
        <w:rPr>
          <w:sz w:val="16"/>
          <w:szCs w:val="16"/>
        </w:rPr>
      </w:pPr>
      <w:r w:rsidRPr="00E96DA1">
        <w:rPr>
          <w:b/>
          <w:bCs/>
          <w:sz w:val="16"/>
          <w:szCs w:val="16"/>
          <w:u w:val="single"/>
        </w:rPr>
        <w:t>Номер элемента планировочной структуры 01:05:11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108"/>
        <w:gridCol w:w="709"/>
        <w:gridCol w:w="992"/>
        <w:gridCol w:w="1134"/>
      </w:tblGrid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271° 5' 27"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62,0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971411,1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3533127,2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268° 41' 59"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45,8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971412,28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3533065,24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269° 24' 39"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44,8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971411,24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3533019,42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179° 46' 59"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100,4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971410,78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3532974,67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166° 13' 13"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83,9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971310,42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3532975,05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85° 5' 34"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147,7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971228,91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3532995,04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2° 27' 33"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113,7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971241,54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3533142,15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2° 27' 56"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55,6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971355,16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3533147,03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271° 8' 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22,2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971410,66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3533149,42</w:t>
            </w:r>
          </w:p>
        </w:tc>
      </w:tr>
    </w:tbl>
    <w:p w:rsidR="007C0EA7" w:rsidRDefault="007C0EA7" w:rsidP="00A82B2C">
      <w:pPr>
        <w:rPr>
          <w:b/>
          <w:bCs/>
          <w:sz w:val="16"/>
          <w:szCs w:val="16"/>
          <w:u w:val="single"/>
        </w:rPr>
      </w:pPr>
    </w:p>
    <w:p w:rsidR="007C0EA7" w:rsidRPr="00E96DA1" w:rsidRDefault="007C0EA7" w:rsidP="00A82B2C">
      <w:pPr>
        <w:rPr>
          <w:sz w:val="16"/>
          <w:szCs w:val="16"/>
          <w:lang w:val="en-US"/>
        </w:rPr>
      </w:pPr>
      <w:r w:rsidRPr="00E96DA1">
        <w:rPr>
          <w:b/>
          <w:bCs/>
          <w:sz w:val="16"/>
          <w:szCs w:val="16"/>
          <w:u w:val="single"/>
        </w:rPr>
        <w:t>Номер элемента планировочной структуры 01:05:12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108"/>
        <w:gridCol w:w="709"/>
        <w:gridCol w:w="992"/>
        <w:gridCol w:w="1134"/>
      </w:tblGrid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354° 10' 11"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12,4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971126,87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3533096,92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354° 42' 22"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31,3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971139,21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3533095,66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356° 51' 58"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38,6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971170,4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3533092,77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85° 36' 52"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42,9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971208,94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3533090,66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86° 39' 18"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101,3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971212,22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3533133,43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86° 40' 43"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82,5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971218,13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3533234,55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175° 16' 19"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971222,91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3533316,92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175° 37' 15"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971220,25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3533317,14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175° 38' 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45,5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971193,61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3533319,18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175° 29' 22"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971148,28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3533322,64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265° 54' 15"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84,8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971140,04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3533323,29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357° 11' 56"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971133,98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3533238,66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265° 45' 55"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34,0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971139,09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3533238,41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266° 46' 43"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33,1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971136,58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3533204,51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175° 51' 29"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971134,72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3533171,46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266° 2' 44"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32,0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971131,82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3533171,67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266° 20' 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42,9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971129,61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3533139,7</w:t>
            </w:r>
          </w:p>
        </w:tc>
      </w:tr>
    </w:tbl>
    <w:p w:rsidR="007C0EA7" w:rsidRPr="00E96DA1" w:rsidRDefault="007C0EA7" w:rsidP="00A82B2C">
      <w:pPr>
        <w:rPr>
          <w:sz w:val="16"/>
          <w:szCs w:val="16"/>
        </w:rPr>
      </w:pPr>
    </w:p>
    <w:p w:rsidR="007C0EA7" w:rsidRPr="00E96DA1" w:rsidRDefault="007C0EA7" w:rsidP="00A82B2C">
      <w:pPr>
        <w:rPr>
          <w:sz w:val="16"/>
          <w:szCs w:val="16"/>
          <w:lang w:val="en-US"/>
        </w:rPr>
      </w:pPr>
      <w:r w:rsidRPr="00E96DA1">
        <w:rPr>
          <w:b/>
          <w:bCs/>
          <w:sz w:val="16"/>
          <w:szCs w:val="16"/>
          <w:u w:val="single"/>
        </w:rPr>
        <w:t>Номер элемента планировочной структуры 01:05:13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108"/>
        <w:gridCol w:w="709"/>
        <w:gridCol w:w="992"/>
        <w:gridCol w:w="1134"/>
      </w:tblGrid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265° 7' 41"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971119,8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3533081,46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265° 14' 30"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971118,27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3533063,51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263° 29' 57"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24,8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971117,55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3533054,86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262° 58' 20"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24,8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971114,74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3533030,2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256° 24' 41"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22,3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971111,7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3533005,54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249° 23' 42"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971106,45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3532983,82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248° 33' 52"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971096,78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3532958,1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245° 54' 47"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971086,58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3532932,12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246° 24' 12"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971075,69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3532907,76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245° 36' 41"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41,0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971064,94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3532883,15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335° 3' 15"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25,3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971048,02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3532845,83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334° 19' 48"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21,5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971070,98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3532835,15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336° 24' 55"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40,3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971090,33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3532825,85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64° 56' 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38,8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971127,3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3532809,71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971143,72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3532844,82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66° 6' 59"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29,4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971143,72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3532844,84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68° 12' 45"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30,1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971155,64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3532871,76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67° 8' 15"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30,0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971166,8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3532899,68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71° 20' 36"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971178,45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3532927,31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71° 37' 10"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29,8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971186,82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3532952,1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78° 30' 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11,4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971196,23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3532980,42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83° 59' 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79,4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971198,5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3532991,58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172° 50' 27"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87,7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971206,82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3533070,53</w:t>
            </w:r>
          </w:p>
        </w:tc>
      </w:tr>
    </w:tbl>
    <w:p w:rsidR="007C0EA7" w:rsidRPr="00E96DA1" w:rsidRDefault="007C0EA7" w:rsidP="00A82B2C">
      <w:pPr>
        <w:pStyle w:val="a"/>
        <w:ind w:firstLine="0"/>
        <w:rPr>
          <w:sz w:val="16"/>
          <w:szCs w:val="16"/>
        </w:rPr>
      </w:pPr>
      <w:r w:rsidRPr="00E96DA1">
        <w:rPr>
          <w:b/>
          <w:bCs/>
          <w:sz w:val="16"/>
          <w:szCs w:val="16"/>
          <w:u w:val="single"/>
        </w:rPr>
        <w:t>Номер элемента планировочной структуры 01:05:14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108"/>
        <w:gridCol w:w="709"/>
        <w:gridCol w:w="992"/>
        <w:gridCol w:w="1134"/>
      </w:tblGrid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102° 19' 39"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37,1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971057,44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3532553,16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101° 56' 56"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971049,52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3532589,4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67° 7' 44"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29,8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971043,84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3532616,24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66° 47' 18"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123,4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971055,44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3532643,74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66° 39' 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21,5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971104,07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3532757,14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66° 35' 36"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971112,6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3532776,9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66° 52' 44"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971114,18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3532780,55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66° 49' 46"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13,4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971114,56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3532781,44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155° 48' 35"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12,5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971119,82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3532793,73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155° 59' 12"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971108,4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3532798,86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155° 46' 20"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10,1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971103,17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3532801,19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156° 5' 23"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14,5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971093,97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3532805,33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156° 48' 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971080,73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3532811,2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157° 34' 35"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971079,82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3532811,59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155° 42' 57"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971076,5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3532812,96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155° 57' 21"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29,3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971069,74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3532816,01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246° 21' 26"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40,0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971043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3532827,94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245° 58' 28"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24,0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971026,96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3532791,3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245° 35' 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23,6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971017,18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3532769,36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246° 6' 41"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23,6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971007,42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3532747,86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256° 36' 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45,3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970997,88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3532726,32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259° 54' 22"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66,5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970987,38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3532682,24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275° 1' 47"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74,4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970975,72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3532616,74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7° 37' 49"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16,9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970982,24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3532542,66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8° 11' 10"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20,2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970998,96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3532544,9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7° 57' 47"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38,8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971018,98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3532547,78</w:t>
            </w:r>
          </w:p>
        </w:tc>
      </w:tr>
    </w:tbl>
    <w:p w:rsidR="007C0EA7" w:rsidRPr="00E96DA1" w:rsidRDefault="007C0EA7" w:rsidP="00A82B2C">
      <w:pPr>
        <w:pStyle w:val="a"/>
        <w:ind w:firstLine="0"/>
        <w:rPr>
          <w:sz w:val="16"/>
          <w:szCs w:val="16"/>
        </w:rPr>
      </w:pPr>
      <w:r w:rsidRPr="00E96DA1">
        <w:rPr>
          <w:b/>
          <w:bCs/>
          <w:sz w:val="16"/>
          <w:szCs w:val="16"/>
          <w:u w:val="single"/>
        </w:rPr>
        <w:t>Номер элемента планировочной структуры 01:05:15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108"/>
        <w:gridCol w:w="709"/>
        <w:gridCol w:w="992"/>
        <w:gridCol w:w="1134"/>
      </w:tblGrid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30° 24' 12"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19,6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971013,95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3532038,23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28° 20' 15"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115,4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971030,89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3532048,17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114° 44' 58"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52,0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971132,43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3532102,93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114° 50' 22"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24,8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971110,68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3532150,11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116° 21' 40"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971100,26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3532172,62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115° 6' 41"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53,4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971096,91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3532179,38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147° 52' 27"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31,3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971074,24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3532227,75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96° 27' 56"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15,6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971047,74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3532244,39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80° 56' 13"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971045,98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3532259,92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346° 58' 43"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971046,24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3532261,55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73° 8' 46"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971052,51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3532260,1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58° 46' 39"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11,4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971053,54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3532263,5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107° 27' 43"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6,3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971059,45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3532273,25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58° 4' 26"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971057,55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3532279,29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58° 17' 53"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30,6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971071,7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3532302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55° 45' 27"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12,1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971087,79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3532328,05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59° 14' 18"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10,2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971094,59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3532338,04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59° 59' 27"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971099,81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3532346,81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58° 30' 12"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16,2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971101,56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3532349,84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59° 26' 27"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971110,04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3532363,68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59° 12' 26"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971124,24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3532387,73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58° 25' 30"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971129,24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3532396,12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56° 33' 25"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971134,04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3532403,93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57° 22' 50"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971139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3532411,44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144° 13' 30"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10,7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971140,76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3532414,19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146° 23' 26"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11,8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971132,1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3532420,43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152° 2' 58"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16,8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971122,26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3532426,97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148° 38' 11"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30,0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971107,39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3532434,86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143° 1' 53"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971081,78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3532450,47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97° 19' 48"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21,5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971078,99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3532452,57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102° 24' 52"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20,7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971076,25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3532473,87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101° 35' 54"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44,0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971071,81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3532494,04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188° 10' 22"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971062,96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3532537,16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188° 40' 45"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28,0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971027,38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3532532,05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188° 30' 33"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18,6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970999,67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3532527,82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188° 37' 10"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970981,29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3532525,07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261° 28' 54"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129,2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970976,87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3532524,4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263° 54' 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42,7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970957,73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3532396,61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273° 18' 51"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134,2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970953,19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3532354,12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279° 22' 25"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42,5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970960,95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3532220,12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279° 32' 59"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970967,88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3532178,14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288° 41' 29"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139,9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970969,13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3532170,71</w:t>
            </w:r>
          </w:p>
        </w:tc>
      </w:tr>
    </w:tbl>
    <w:p w:rsidR="007C0EA7" w:rsidRPr="00E96DA1" w:rsidRDefault="007C0EA7" w:rsidP="00A82B2C">
      <w:pPr>
        <w:tabs>
          <w:tab w:val="left" w:pos="3228"/>
        </w:tabs>
        <w:rPr>
          <w:sz w:val="16"/>
          <w:szCs w:val="16"/>
        </w:rPr>
      </w:pPr>
      <w:r w:rsidRPr="00E96DA1">
        <w:rPr>
          <w:sz w:val="16"/>
          <w:szCs w:val="16"/>
        </w:rPr>
        <w:tab/>
      </w:r>
    </w:p>
    <w:p w:rsidR="007C0EA7" w:rsidRPr="00E96DA1" w:rsidRDefault="007C0EA7" w:rsidP="00A82B2C">
      <w:pPr>
        <w:rPr>
          <w:sz w:val="16"/>
          <w:szCs w:val="16"/>
          <w:lang w:val="en-US"/>
        </w:rPr>
      </w:pPr>
      <w:r w:rsidRPr="00E96DA1">
        <w:rPr>
          <w:b/>
          <w:bCs/>
          <w:sz w:val="16"/>
          <w:szCs w:val="16"/>
          <w:u w:val="single"/>
        </w:rPr>
        <w:t>Номер элемента планировочной структуры 01:05:16</w:t>
      </w:r>
    </w:p>
    <w:tbl>
      <w:tblPr>
        <w:tblW w:w="464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108"/>
        <w:gridCol w:w="709"/>
        <w:gridCol w:w="992"/>
        <w:gridCol w:w="1134"/>
      </w:tblGrid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115° 32' 2"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1,7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971140,91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3532084,73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115° 54' 0"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2,3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971140,16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3532086,3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208° 41' 25"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4,6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971139,15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3532088,38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208° 55' 6"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70,2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971135,13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3532086,18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295° 52' 32"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3,3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971073,64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3532052,21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298° 16' 51"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19,6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971075,1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3532049,2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296° 18' 35"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14,1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971084,37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3532031,97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304° 9' 34"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5,4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971090,6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3532019,37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302° 8' 14"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1,8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971093,64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3532014,89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316° 19' 55"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0,3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971094,62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3532013,33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304° 17' 58"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3,4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971094,84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3532013,12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332° 1' 28"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3,8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971096,75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3532010,32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12° 2' 9"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3,4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971100,12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3532008,53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354° 33' 34"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0,2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971103,45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3532009,24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33° 41' 24"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0,1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971103,66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3532009,22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32° 47' 28"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19,1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971103,78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3532009,3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38° 48' 38"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48,7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971119,83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3532019,64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116° 2' 2"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21,7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971157,75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3532050,14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C5444B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1108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115° 51' 42"</w:t>
            </w:r>
          </w:p>
        </w:tc>
        <w:tc>
          <w:tcPr>
            <w:tcW w:w="709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</w:rPr>
            </w:pPr>
            <w:r w:rsidRPr="00C5444B">
              <w:rPr>
                <w:sz w:val="16"/>
                <w:szCs w:val="16"/>
                <w:lang w:val="en-US"/>
              </w:rPr>
              <w:t>16,8</w:t>
            </w:r>
          </w:p>
        </w:tc>
        <w:tc>
          <w:tcPr>
            <w:tcW w:w="992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971148,22</w:t>
            </w:r>
          </w:p>
        </w:tc>
        <w:tc>
          <w:tcPr>
            <w:tcW w:w="1134" w:type="dxa"/>
            <w:vAlign w:val="center"/>
          </w:tcPr>
          <w:p w:rsidR="007C0EA7" w:rsidRPr="00C5444B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C5444B">
              <w:rPr>
                <w:sz w:val="16"/>
                <w:szCs w:val="16"/>
                <w:lang w:val="en-US"/>
              </w:rPr>
              <w:t>3532069,65</w:t>
            </w:r>
          </w:p>
        </w:tc>
      </w:tr>
    </w:tbl>
    <w:p w:rsidR="007C0EA7" w:rsidRDefault="007C0EA7" w:rsidP="00A82B2C">
      <w:pPr>
        <w:rPr>
          <w:sz w:val="16"/>
          <w:szCs w:val="16"/>
        </w:rPr>
      </w:pPr>
    </w:p>
    <w:p w:rsidR="007C0EA7" w:rsidRPr="00E96DA1" w:rsidRDefault="007C0EA7" w:rsidP="00A82B2C">
      <w:pPr>
        <w:rPr>
          <w:sz w:val="16"/>
          <w:szCs w:val="16"/>
          <w:lang w:val="en-US"/>
        </w:rPr>
      </w:pPr>
      <w:r w:rsidRPr="00E96DA1">
        <w:rPr>
          <w:b/>
          <w:bCs/>
          <w:sz w:val="16"/>
          <w:szCs w:val="16"/>
          <w:u w:val="single"/>
        </w:rPr>
        <w:t>Номер элемента планировочной структуры 01:05:17</w:t>
      </w:r>
    </w:p>
    <w:tbl>
      <w:tblPr>
        <w:tblW w:w="464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108"/>
        <w:gridCol w:w="709"/>
        <w:gridCol w:w="992"/>
        <w:gridCol w:w="1134"/>
      </w:tblGrid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109° 2' 37"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123,5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971040,31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3531914,08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106° 42' 55"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33,9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971000,01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3532030,83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108° 32' 7"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32,5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970990,25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3532063,33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109° 48' 52"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20,6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970979,93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3532094,11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106° 23' 36"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16,3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970972,94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3532113,51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105° 43' 31"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17,5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970968,33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3532129,18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102° 5' 41"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1,3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970963,58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3532146,05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101° 52' 5"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27,6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970963,31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3532147,31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100° 56' 2"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47,8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970957,64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3532174,29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92° 21' 17"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133,1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970948,57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3532221,24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0,2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970943,1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3532354,26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86° 21' 31"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1,1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970943,1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3532354,44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84° 38' 23"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42,0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970943,17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3532355,54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80° 51' 27"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117,1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970947,09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3532397,32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81° 22' 27"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25,7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970965,7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3532512,96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90° 55' 44"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1,9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970969,55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3532538,34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95° 19' 35"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26,3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970969,52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3532540,19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93° 7' 11"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33,4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970967,08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3532566,36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91° 21' 29"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33,7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970965,26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3532599,75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77° 5' 9"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64,4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970964,46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3532633,49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21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77° 19' 25"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35,0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970978,85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3532696,25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22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72° 21' 49"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44,7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970986,52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3532730,35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23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67° 30' 10"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67,1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971000,06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3532772,94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24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156° 2' 15"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0,2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971025,75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3532834,97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25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71° 34' 32"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16,9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971025,57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3532835,05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26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66° 43' 23"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123,1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971030,91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3532851,08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27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68° 33' 8"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33,1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971079,56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3532964,17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28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68° 27' 49"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6,0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971091,66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3532994,97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29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88° 3' 39"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29,3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971093,87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3533000,57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30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86° 22' 56"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25,0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971094,86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3533029,81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31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86° 22' 51"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26,0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971096,44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3533054,8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32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175° 6' 30"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92,3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971098,08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3533080,73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33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178° 40' 31"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10,4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971006,12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3533088,6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34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3,0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970995,74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3533088,84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12,3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970995,74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3533085,85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36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4,7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970983,45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3533085,85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37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175° 5' 42"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67,4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970983,45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3533090,55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38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264° 44' 18"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61,9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970916,33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3533096,31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39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264° 32' 23"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1,4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970910,65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3533034,63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40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258° 23' 18"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0,7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970910,52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3533033,27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41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255° 22' 44"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0,7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970910,37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3533032,54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42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260° 47' 19"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99,5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970910,19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3533031,85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43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259° 5' 5"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43,3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970894,27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3532933,68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44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257° 56' 41"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211,7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970886,08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3532891,21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45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260° 33' 13"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64,2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970841,87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3532684,2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46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260° 31' 14"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11,1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970831,34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3532620,91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47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264° 3' 58"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639,8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970829,51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3532609,95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48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263° 58' 51"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8,9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970763,37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3531973,59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49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263° 1' 23"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8,2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970762,44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3531964,77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50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351° 18' 51"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282,1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970761,45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3531956,68</w:t>
            </w:r>
          </w:p>
        </w:tc>
      </w:tr>
    </w:tbl>
    <w:p w:rsidR="007C0EA7" w:rsidRPr="00E96DA1" w:rsidRDefault="007C0EA7" w:rsidP="00A82B2C">
      <w:pPr>
        <w:tabs>
          <w:tab w:val="left" w:pos="3228"/>
        </w:tabs>
        <w:rPr>
          <w:sz w:val="16"/>
          <w:szCs w:val="16"/>
        </w:rPr>
      </w:pPr>
    </w:p>
    <w:p w:rsidR="007C0EA7" w:rsidRPr="00E96DA1" w:rsidRDefault="007C0EA7" w:rsidP="00A82B2C">
      <w:pPr>
        <w:rPr>
          <w:sz w:val="16"/>
          <w:szCs w:val="16"/>
          <w:lang w:val="en-US"/>
        </w:rPr>
      </w:pPr>
      <w:r w:rsidRPr="00E96DA1">
        <w:rPr>
          <w:b/>
          <w:bCs/>
          <w:sz w:val="16"/>
          <w:szCs w:val="16"/>
          <w:u w:val="single"/>
        </w:rPr>
        <w:t>Номер элемента планировочной структуры 01:05:18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108"/>
        <w:gridCol w:w="709"/>
        <w:gridCol w:w="992"/>
        <w:gridCol w:w="1134"/>
      </w:tblGrid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78° 48' 44"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30,3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971107,62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3533099,57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84° 38' 24"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32,0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971113,5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3533129,3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84° 37' 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32,0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971116,49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3533161,17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84° 39' 50"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33,0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971119,49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3533193,01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104° 22' 35"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14,3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971122,56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3533225,88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85° 53' 25"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84,8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971119,01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3533239,73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175° 35' 52"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88,7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971125,09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3533324,35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262° 25' 39"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86,9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971036,63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3533331,16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266° 23' 57"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106,2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971025,18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3533245,03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266° 47' 43"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32,0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971018,51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3533139,03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354° 41' 1"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40,5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971016,72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3533107,06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355° 46' 22"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50,7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971057,02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3533103,31</w:t>
            </w:r>
          </w:p>
        </w:tc>
      </w:tr>
    </w:tbl>
    <w:p w:rsidR="007C0EA7" w:rsidRPr="00E96DA1" w:rsidRDefault="007C0EA7" w:rsidP="00A82B2C">
      <w:pPr>
        <w:rPr>
          <w:sz w:val="16"/>
          <w:szCs w:val="16"/>
        </w:rPr>
      </w:pPr>
    </w:p>
    <w:p w:rsidR="007C0EA7" w:rsidRPr="00E96DA1" w:rsidRDefault="007C0EA7" w:rsidP="00A82B2C">
      <w:pPr>
        <w:rPr>
          <w:sz w:val="16"/>
          <w:szCs w:val="16"/>
          <w:lang w:val="en-US"/>
        </w:rPr>
      </w:pPr>
      <w:r w:rsidRPr="00E96DA1">
        <w:rPr>
          <w:b/>
          <w:bCs/>
          <w:sz w:val="16"/>
          <w:szCs w:val="16"/>
          <w:u w:val="single"/>
        </w:rPr>
        <w:t>Номер элемента планировочной структуры 01:05:19</w:t>
      </w:r>
    </w:p>
    <w:tbl>
      <w:tblPr>
        <w:tblW w:w="464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108"/>
        <w:gridCol w:w="709"/>
        <w:gridCol w:w="992"/>
        <w:gridCol w:w="1134"/>
      </w:tblGrid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0F061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E96DA1" w:rsidRDefault="007C0EA7" w:rsidP="000F061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0F061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0F061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E96DA1" w:rsidRDefault="007C0EA7" w:rsidP="000F061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0F061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0F061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971309,59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3533424,73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127° 45' 24"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59,2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971309,63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3533424,73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174° 36' 2"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47,8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971273,4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3533471,51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171° 3' 21"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4,2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971225,79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3533476,01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165° 8' 37"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4,9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971221,66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3533476,66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157° 37' 54"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5,3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971216,91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3533477,92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150° 15' 18"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0,4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971212,05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3533479,92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157° 2' 32"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77,1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971211,7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3533480,12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81° 52' 27"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94,6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971140,69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3533510,2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85° 18' 36"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124,0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971154,06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3533603,84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83° 35' 52"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24,6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971164,2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3533727,44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171° 47' 13"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5,9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971166,94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3533751,86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169° 57' 52"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7,2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971161,12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3533752,7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94° 6' 11"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135,4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971154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3533753,96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122° 31' 19"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343,4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971144,31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3533889,04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121° 15' 49"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31,8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970959,69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3534178,59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212° 16' 32"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0,2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970943,2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3534205,75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122° 50' 20"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34,2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970943,01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3534205,63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122° 53' 52"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3,8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970924,48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3534234,34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36° 37' 54"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15,9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970922,41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3534237,54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21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124° 37' 36"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32,4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970935,16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3534247,02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22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130° 23' 4"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5,4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970916,75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3534273,68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23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32° 9' 53"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20,9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970913,22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3534277,83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24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118° 51' 11"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65,5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970930,95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3534288,98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25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35° 53' 12"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68,7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970899,33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3534346,37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26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125° 22' 25"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259,6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970954,96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3534386,62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27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205° 37' 19"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49,2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970804,68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3534598,29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28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207° 47' 49"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27,7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970760,33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3534577,02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29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207° 38' 48"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27,0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970735,86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3534564,12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30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207° 42' 58"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25,8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970711,94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3534551,59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31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207° 40' 13"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24,8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970689,08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3534539,58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32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206° 58' 48"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0,6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970667,11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3534528,06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33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207° 17' 34"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21,8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970666,56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3534527,78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34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219° 15' 19"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104,3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970647,16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3534517,77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220° 54' 37"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37,4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970566,42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3534451,79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36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293° 14' 50"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3,1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970538,17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3534427,31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37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298° 1' 10"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264,4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970539,39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3534424,47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38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304° 15' 7"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177,0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970663,61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3534191,04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39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305° 41' 48"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8,8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970763,25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3534044,71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40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305° 31' 13"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34,6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970768,38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3534037,57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41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302° 48' 58"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30,2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970788,46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3534009,44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42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303° 39' 51"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55,3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970804,82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3533984,07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43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274° 38' 49"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22,5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970835,49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3533938,02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44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274° 28' 1"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2,6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970837,31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3533915,63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45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278° 19' 5"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25,9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970837,51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3533913,07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46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278° 19' 39"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56,2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970841,25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3533887,49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47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282° 56' 35"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40,2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970849,39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3533831,88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48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235° 7' 7"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142,5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970858,39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3533792,72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49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324° 40' 14"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210,3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970776,91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3533675,84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50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263° 25' 59"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203,9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970948,48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3533554,23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51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26° 51' 42"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0,9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970925,16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3533351,65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52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263° 34' 24"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218,2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970925,93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3533352,04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53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263° 56' 19"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20,6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970901,51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3533135,24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54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355° 44' 12"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100,5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970899,33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3533114,71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55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83° 59' 27"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0,6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970999,54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3533107,24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56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970999,6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3533107,81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57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86° 11' 9"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0,8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970999,61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3533107,81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58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86° 9' 47"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97,3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970999,66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3533108,56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59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86° 37' 45"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41,0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971006,17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3533205,63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60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81° 53' 18"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78,2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971008,58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3533246,55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61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81° 58' 39"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6,0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971019,61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3533323,94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62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176° 11' 9"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0,3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971020,45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3533329,9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63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84° 42' 42"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17,1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971020,15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3533329,92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64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355° 56' 41"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63,2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971021,73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3533346,99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65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70° 40' 35"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109,5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971084,78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3533342,52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66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306° 52' 11"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0,1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971121,02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3533445,87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67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301° 28' 36"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0,6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971121,05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3533445,83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68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345° 49' 39"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80,6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971121,35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3533445,34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69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7° 53' 46"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68,9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971199,52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3533425,6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70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346° 6' 9"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43,1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971267,8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3533435,07</w:t>
            </w:r>
          </w:p>
        </w:tc>
      </w:tr>
      <w:tr w:rsidR="007C0EA7" w:rsidRPr="00C5444B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971309,59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3533424,73</w:t>
            </w:r>
          </w:p>
        </w:tc>
      </w:tr>
    </w:tbl>
    <w:p w:rsidR="007C0EA7" w:rsidRPr="00E96DA1" w:rsidRDefault="007C0EA7" w:rsidP="00A82B2C">
      <w:pPr>
        <w:rPr>
          <w:sz w:val="16"/>
          <w:szCs w:val="16"/>
        </w:rPr>
      </w:pPr>
    </w:p>
    <w:p w:rsidR="007C0EA7" w:rsidRPr="00E96DA1" w:rsidRDefault="007C0EA7" w:rsidP="00A82B2C">
      <w:pPr>
        <w:rPr>
          <w:sz w:val="16"/>
          <w:szCs w:val="16"/>
          <w:lang w:val="en-US"/>
        </w:rPr>
      </w:pPr>
      <w:r w:rsidRPr="00E96DA1">
        <w:rPr>
          <w:b/>
          <w:bCs/>
          <w:sz w:val="16"/>
          <w:szCs w:val="16"/>
          <w:u w:val="single"/>
        </w:rPr>
        <w:t>Номер элемента планировочной структуры 01:05:20</w:t>
      </w:r>
    </w:p>
    <w:tbl>
      <w:tblPr>
        <w:tblW w:w="464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108"/>
        <w:gridCol w:w="709"/>
        <w:gridCol w:w="992"/>
        <w:gridCol w:w="1134"/>
      </w:tblGrid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90° 0' 0"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0,0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971309,59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3533424,73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127° 45' 24"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59,2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971309,63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3533424,73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174° 36' 2"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47,8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971273,4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3533471,51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171° 3' 21"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4,2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971225,79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3533476,01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165° 8' 37"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4,9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971221,66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3533476,66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157° 37' 54"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5,3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971216,91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3533477,92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150° 15' 18"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0,4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971212,05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3533479,92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157° 2' 32"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77,1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971211,7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3533480,12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81° 52' 27"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94,6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971140,69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3533510,2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85° 18' 36"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124,0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971154,06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3533603,84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83° 35' 52"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24,6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971164,2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3533727,44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171° 47' 13"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5,9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971166,94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3533751,86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169° 57' 52"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7,2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971161,12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3533752,7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94° 6' 11"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135,4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971154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3533753,96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122° 31' 19"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343,4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971144,31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3533889,04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121° 15' 49"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31,8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970959,69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3534178,59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212° 16' 32"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0,2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970943,2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3534205,75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122° 50' 20"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34,2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970943,01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3534205,63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122° 53' 52"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3,8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970924,48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3534234,34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36° 37' 54"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15,9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970922,41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3534237,54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21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124° 37' 36"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32,4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970935,16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3534247,02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22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130° 23' 4"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5,4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970916,75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3534273,68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23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32° 9' 53"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20,9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970913,22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3534277,83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24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298° 51' 20"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124,0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970930,95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3534288,98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25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302° 47' 46"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36,1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970990,78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3534180,4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26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326° 53' 30"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33,9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971010,33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3534150,06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27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1° 10' 13"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29,4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971038,7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3534131,56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28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9° 0' 21"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24,1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971068,07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3534132,16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29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30° 57' 57"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45,6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971091,92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3534135,94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30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36° 43' 16"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57,9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971131,05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3534159,42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31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33° 48' 9"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66,3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971177,42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3534194,01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32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23° 56' 18"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55,8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971232,55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3534230,92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33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20° 17' 21"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73,9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971283,57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3534253,57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34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14° 29' 4"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49,3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971352,87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3534279,19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8° 43' 46"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49,9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971400,6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3534291,52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36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5° 11' 26"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40,7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971449,9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3534299,09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37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6° 33' 38"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45,6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971490,41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3534302,77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38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17° 8' 5"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36,7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971535,71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3534307,98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39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303° 0' 47"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38,7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971570,74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3534318,78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40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182° 58' 48"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9,2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971591,85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3534286,29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41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182° 0' 20"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144,3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971582,63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3534285,81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42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186° 5' 16"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21,3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971438,43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3534280,76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43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184° 42' 48"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18,0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971417,24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3534278,5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44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183° 52' 40"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18,5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971399,29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3534277,02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45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188° 56' 18"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28,8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971380,85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3534275,77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46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194° 45' 51"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29,4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971352,43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3534271,3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47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202° 54' 40"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24,4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971324,01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3534263,81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48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211° 3' 37"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23,4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971301,58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3534254,33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49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277° 12' 33"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131,6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971281,54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3534242,26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50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313° 2' 15"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113,6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971298,05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3534111,74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51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264° 43' 21"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540,8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971375,56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3534028,73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52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211° 29' 31"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37,4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971325,82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3533490,23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53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306° 56' 15"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54,1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971293,94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3533470,7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54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189° 11' 51"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17,1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971326,45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3533427,46</w:t>
            </w:r>
          </w:p>
        </w:tc>
      </w:tr>
    </w:tbl>
    <w:p w:rsidR="007C0EA7" w:rsidRPr="00E96DA1" w:rsidRDefault="007C0EA7" w:rsidP="00A82B2C">
      <w:pPr>
        <w:rPr>
          <w:sz w:val="16"/>
          <w:szCs w:val="16"/>
        </w:rPr>
      </w:pPr>
    </w:p>
    <w:p w:rsidR="007C0EA7" w:rsidRPr="00E96DA1" w:rsidRDefault="007C0EA7" w:rsidP="00A82B2C">
      <w:pPr>
        <w:rPr>
          <w:sz w:val="16"/>
          <w:szCs w:val="16"/>
        </w:rPr>
      </w:pPr>
      <w:r w:rsidRPr="00E96DA1">
        <w:rPr>
          <w:b/>
          <w:bCs/>
          <w:sz w:val="16"/>
          <w:szCs w:val="16"/>
          <w:u w:val="single"/>
        </w:rPr>
        <w:t>Номер элемента планировочной структуры 01:05:21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108"/>
        <w:gridCol w:w="709"/>
        <w:gridCol w:w="992"/>
        <w:gridCol w:w="1134"/>
      </w:tblGrid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0° 29' 40"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42,9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971243,61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3533226,73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89° 55' 53"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92,0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971286,47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3533227,1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180° 15' 22"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42,5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971286,58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3533319,08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944BF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269° 40' 58"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</w:rPr>
            </w:pPr>
            <w:r w:rsidRPr="00E96DA1">
              <w:rPr>
                <w:sz w:val="16"/>
                <w:szCs w:val="16"/>
                <w:lang w:val="en-US"/>
              </w:rPr>
              <w:t>92,2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971244,12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944BF5">
            <w:pPr>
              <w:jc w:val="center"/>
              <w:rPr>
                <w:sz w:val="16"/>
                <w:szCs w:val="16"/>
                <w:lang w:val="en-US"/>
              </w:rPr>
            </w:pPr>
            <w:r w:rsidRPr="00E96DA1">
              <w:rPr>
                <w:sz w:val="16"/>
                <w:szCs w:val="16"/>
                <w:lang w:val="en-US"/>
              </w:rPr>
              <w:t>3533318,89</w:t>
            </w:r>
          </w:p>
        </w:tc>
      </w:tr>
    </w:tbl>
    <w:p w:rsidR="007C0EA7" w:rsidRPr="00E96DA1" w:rsidRDefault="007C0EA7" w:rsidP="00A82B2C">
      <w:pPr>
        <w:tabs>
          <w:tab w:val="left" w:pos="3228"/>
        </w:tabs>
        <w:rPr>
          <w:sz w:val="16"/>
          <w:szCs w:val="16"/>
        </w:rPr>
      </w:pPr>
    </w:p>
    <w:p w:rsidR="007C0EA7" w:rsidRPr="00E96DA1" w:rsidRDefault="007C0EA7" w:rsidP="00C5444B">
      <w:pPr>
        <w:rPr>
          <w:sz w:val="16"/>
          <w:szCs w:val="16"/>
          <w:lang w:val="en-US"/>
        </w:rPr>
      </w:pPr>
      <w:r w:rsidRPr="00E96DA1">
        <w:rPr>
          <w:b/>
          <w:bCs/>
          <w:sz w:val="16"/>
          <w:szCs w:val="16"/>
          <w:u w:val="single"/>
        </w:rPr>
        <w:t xml:space="preserve">Номер элемента </w:t>
      </w:r>
      <w:r>
        <w:rPr>
          <w:b/>
          <w:bCs/>
          <w:sz w:val="16"/>
          <w:szCs w:val="16"/>
          <w:u w:val="single"/>
        </w:rPr>
        <w:t>планировочной структуры 01:05:22</w:t>
      </w:r>
    </w:p>
    <w:tbl>
      <w:tblPr>
        <w:tblW w:w="464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1108"/>
        <w:gridCol w:w="709"/>
        <w:gridCol w:w="992"/>
        <w:gridCol w:w="1134"/>
      </w:tblGrid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E96DA1" w:rsidRDefault="007C0EA7" w:rsidP="000F061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№№</w:t>
            </w:r>
          </w:p>
          <w:p w:rsidR="007C0EA7" w:rsidRPr="00E96DA1" w:rsidRDefault="007C0EA7" w:rsidP="000F0615">
            <w:pPr>
              <w:tabs>
                <w:tab w:val="left" w:pos="-1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пун-кта</w:t>
            </w:r>
          </w:p>
        </w:tc>
        <w:tc>
          <w:tcPr>
            <w:tcW w:w="1108" w:type="dxa"/>
            <w:vAlign w:val="center"/>
          </w:tcPr>
          <w:p w:rsidR="007C0EA7" w:rsidRPr="00E96DA1" w:rsidRDefault="007C0EA7" w:rsidP="000F061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Дирекционный угол</w:t>
            </w:r>
          </w:p>
        </w:tc>
        <w:tc>
          <w:tcPr>
            <w:tcW w:w="709" w:type="dxa"/>
            <w:vAlign w:val="center"/>
          </w:tcPr>
          <w:p w:rsidR="007C0EA7" w:rsidRPr="00E96DA1" w:rsidRDefault="007C0EA7" w:rsidP="000F061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Длина</w:t>
            </w:r>
          </w:p>
          <w:p w:rsidR="007C0EA7" w:rsidRPr="00E96DA1" w:rsidRDefault="007C0EA7" w:rsidP="000F061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</w:rPr>
              <w:t>линии, м</w:t>
            </w:r>
          </w:p>
        </w:tc>
        <w:tc>
          <w:tcPr>
            <w:tcW w:w="992" w:type="dxa"/>
            <w:vAlign w:val="center"/>
          </w:tcPr>
          <w:p w:rsidR="007C0EA7" w:rsidRPr="00E96DA1" w:rsidRDefault="007C0EA7" w:rsidP="000F061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:rsidR="007C0EA7" w:rsidRPr="00E96DA1" w:rsidRDefault="007C0EA7" w:rsidP="000F0615">
            <w:pPr>
              <w:jc w:val="center"/>
              <w:rPr>
                <w:b/>
                <w:bCs/>
                <w:sz w:val="16"/>
                <w:szCs w:val="16"/>
              </w:rPr>
            </w:pPr>
            <w:r w:rsidRPr="00E96DA1">
              <w:rPr>
                <w:b/>
                <w:bCs/>
                <w:sz w:val="16"/>
                <w:szCs w:val="16"/>
                <w:lang w:val="en-US"/>
              </w:rPr>
              <w:t>Y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277° 12' 33"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131,6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971281,54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3534242,26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313° 2' 15"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113,6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971298,05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3534111,74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264° 43' 21"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540,8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971375,56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3534028,73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211° 29' 31"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37,4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971325,82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3533490,23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306° 56' 46"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54,1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971293,94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3533470,7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35° 2' 50"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20,4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971326,46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3533427,46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35° 11' 48"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88,7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971343,14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3533439,16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61° 12' 35"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102,9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971415,63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3533490,29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71° 14' 17"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16,1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971465,17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3533580,44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83° 19' 21"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158,6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971470,34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3533595,66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83° 41' 29"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2,0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971488,78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3533753,17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83° 19' 25"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333,1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971489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3533755,16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346° 23' 45"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37,3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971527,73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3534086,04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338° 11' 54"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0,1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971563,97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3534077,27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346° 23' 8"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22,4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971564,02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3534077,25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26° 28' 56"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34,0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971585,78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3534071,98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70° 43' 7"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9,2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971616,25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3534087,16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70° 52' 36"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2,1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971619,29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3534095,85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70° 43' 8"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100,0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971619,98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3534097,84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123° 2' 28"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112,2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971653,01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3534192,26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21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182° 58' 48"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9,2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971591,85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3534286,29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22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182° 0' 20"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144,3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971582,63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3534285,81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23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186° 5' 16"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21,3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971438,43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3534280,76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24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184° 42' 48"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18,0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971417,24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3534278,5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25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183° 52' 40"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18,5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971399,29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3534277,02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26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188° 56' 18"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28,8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971380,85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3534275,77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27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194° 45' 51"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29,4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971352,43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3534271,3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28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202° 54' 40"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24,4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971324,01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3534263,81</w:t>
            </w:r>
          </w:p>
        </w:tc>
      </w:tr>
      <w:tr w:rsidR="007C0EA7" w:rsidRPr="00E96DA1">
        <w:trPr>
          <w:cantSplit/>
        </w:trPr>
        <w:tc>
          <w:tcPr>
            <w:tcW w:w="701" w:type="dxa"/>
            <w:vAlign w:val="center"/>
          </w:tcPr>
          <w:p w:rsidR="007C0EA7" w:rsidRPr="00276D1F" w:rsidRDefault="007C0EA7" w:rsidP="000F0615">
            <w:pPr>
              <w:tabs>
                <w:tab w:val="left" w:pos="-14"/>
              </w:tabs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29</w:t>
            </w:r>
          </w:p>
        </w:tc>
        <w:tc>
          <w:tcPr>
            <w:tcW w:w="1108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211° 3' 37"</w:t>
            </w:r>
          </w:p>
        </w:tc>
        <w:tc>
          <w:tcPr>
            <w:tcW w:w="709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</w:rPr>
            </w:pPr>
            <w:r w:rsidRPr="00276D1F">
              <w:rPr>
                <w:sz w:val="16"/>
                <w:szCs w:val="16"/>
                <w:lang w:val="en-US"/>
              </w:rPr>
              <w:t>23,4</w:t>
            </w:r>
          </w:p>
        </w:tc>
        <w:tc>
          <w:tcPr>
            <w:tcW w:w="992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971301,58</w:t>
            </w:r>
          </w:p>
        </w:tc>
        <w:tc>
          <w:tcPr>
            <w:tcW w:w="1134" w:type="dxa"/>
            <w:vAlign w:val="center"/>
          </w:tcPr>
          <w:p w:rsidR="007C0EA7" w:rsidRPr="00276D1F" w:rsidRDefault="007C0EA7" w:rsidP="000F0615">
            <w:pPr>
              <w:jc w:val="center"/>
              <w:rPr>
                <w:sz w:val="16"/>
                <w:szCs w:val="16"/>
                <w:lang w:val="en-US"/>
              </w:rPr>
            </w:pPr>
            <w:r w:rsidRPr="00276D1F">
              <w:rPr>
                <w:sz w:val="16"/>
                <w:szCs w:val="16"/>
                <w:lang w:val="en-US"/>
              </w:rPr>
              <w:t>3534254,33</w:t>
            </w:r>
          </w:p>
        </w:tc>
      </w:tr>
    </w:tbl>
    <w:p w:rsidR="007C0EA7" w:rsidRDefault="007C0EA7" w:rsidP="00117B3D">
      <w:pPr>
        <w:pStyle w:val="a"/>
        <w:ind w:firstLine="0"/>
        <w:rPr>
          <w:b/>
          <w:bCs/>
          <w:sz w:val="16"/>
          <w:szCs w:val="16"/>
          <w:u w:val="single"/>
        </w:rPr>
      </w:pPr>
    </w:p>
    <w:p w:rsidR="007C0EA7" w:rsidRDefault="007C0EA7" w:rsidP="00117B3D">
      <w:pPr>
        <w:pStyle w:val="a"/>
        <w:ind w:firstLine="0"/>
        <w:rPr>
          <w:b/>
          <w:bCs/>
          <w:sz w:val="16"/>
          <w:szCs w:val="16"/>
          <w:u w:val="single"/>
        </w:rPr>
      </w:pPr>
    </w:p>
    <w:p w:rsidR="007C0EA7" w:rsidRDefault="007C0EA7" w:rsidP="00117B3D">
      <w:pPr>
        <w:pStyle w:val="a"/>
        <w:ind w:firstLine="0"/>
        <w:rPr>
          <w:b/>
          <w:bCs/>
          <w:sz w:val="16"/>
          <w:szCs w:val="16"/>
          <w:u w:val="single"/>
        </w:rPr>
        <w:sectPr w:rsidR="007C0EA7" w:rsidSect="00A82B2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C0EA7" w:rsidRPr="0055048E" w:rsidRDefault="007C0EA7" w:rsidP="0055048E">
      <w:pPr>
        <w:jc w:val="center"/>
        <w:rPr>
          <w:b/>
          <w:bCs/>
        </w:rPr>
      </w:pPr>
      <w:r w:rsidRPr="0055048E">
        <w:rPr>
          <w:b/>
          <w:bCs/>
        </w:rPr>
        <w:t xml:space="preserve">Графическая часть </w:t>
      </w:r>
    </w:p>
    <w:p w:rsidR="007C0EA7" w:rsidRPr="0055048E" w:rsidRDefault="007C0EA7" w:rsidP="0055048E">
      <w:pPr>
        <w:numPr>
          <w:ilvl w:val="3"/>
          <w:numId w:val="23"/>
        </w:numPr>
        <w:spacing w:before="120" w:after="60"/>
        <w:ind w:left="142"/>
        <w:jc w:val="both"/>
        <w:rPr>
          <w:b/>
          <w:bCs/>
          <w:sz w:val="16"/>
          <w:szCs w:val="16"/>
          <w:u w:val="single"/>
        </w:rPr>
      </w:pPr>
      <w:r w:rsidRPr="0055048E">
        <w:rPr>
          <w:b/>
          <w:bCs/>
        </w:rPr>
        <w:t>Чертеж планировки</w:t>
      </w:r>
    </w:p>
    <w:p w:rsidR="007C0EA7" w:rsidRPr="0055048E" w:rsidRDefault="007C0EA7" w:rsidP="0055048E">
      <w:pPr>
        <w:spacing w:before="120" w:after="60"/>
        <w:ind w:left="142"/>
        <w:jc w:val="both"/>
        <w:rPr>
          <w:b/>
          <w:bCs/>
          <w:sz w:val="16"/>
          <w:szCs w:val="16"/>
          <w:u w:val="single"/>
        </w:rPr>
      </w:pPr>
      <w:r w:rsidRPr="0058193B">
        <w:rPr>
          <w:b/>
          <w:bCs/>
          <w:noProof/>
          <w:sz w:val="16"/>
          <w:szCs w:val="16"/>
          <w:u w:val="single"/>
        </w:rPr>
        <w:pict>
          <v:shape id="Рисунок 4" o:spid="_x0000_i1025" type="#_x0000_t75" alt="8" style="width:372.75pt;height:646.5pt;visibility:visible">
            <v:imagedata r:id="rId19" o:title=""/>
          </v:shape>
        </w:pict>
      </w:r>
    </w:p>
    <w:p w:rsidR="007C0EA7" w:rsidRPr="0055048E" w:rsidRDefault="007C0EA7" w:rsidP="0055048E">
      <w:pPr>
        <w:tabs>
          <w:tab w:val="left" w:pos="708"/>
        </w:tabs>
        <w:spacing w:before="120" w:after="60"/>
        <w:rPr>
          <w:b/>
          <w:bCs/>
          <w:sz w:val="16"/>
          <w:szCs w:val="16"/>
        </w:rPr>
      </w:pPr>
    </w:p>
    <w:p w:rsidR="007C0EA7" w:rsidRDefault="007C0EA7" w:rsidP="0055048E">
      <w:pPr>
        <w:tabs>
          <w:tab w:val="left" w:pos="708"/>
        </w:tabs>
        <w:spacing w:before="120" w:after="60"/>
        <w:rPr>
          <w:b/>
          <w:bCs/>
          <w:sz w:val="22"/>
          <w:szCs w:val="22"/>
        </w:rPr>
      </w:pPr>
    </w:p>
    <w:p w:rsidR="007C0EA7" w:rsidRPr="0055048E" w:rsidRDefault="007C0EA7" w:rsidP="0055048E">
      <w:pPr>
        <w:tabs>
          <w:tab w:val="left" w:pos="708"/>
        </w:tabs>
        <w:spacing w:before="120" w:after="60"/>
        <w:rPr>
          <w:b/>
          <w:bCs/>
          <w:sz w:val="16"/>
          <w:szCs w:val="16"/>
          <w:u w:val="single"/>
        </w:rPr>
      </w:pPr>
      <w:r w:rsidRPr="0055048E">
        <w:rPr>
          <w:b/>
          <w:bCs/>
          <w:sz w:val="22"/>
          <w:szCs w:val="22"/>
        </w:rPr>
        <w:t>2. Чертеж межевания</w:t>
      </w:r>
    </w:p>
    <w:p w:rsidR="007C0EA7" w:rsidRPr="0055048E" w:rsidRDefault="007C0EA7" w:rsidP="0055048E">
      <w:pPr>
        <w:tabs>
          <w:tab w:val="left" w:pos="708"/>
        </w:tabs>
        <w:spacing w:before="120" w:after="60"/>
        <w:jc w:val="both"/>
        <w:rPr>
          <w:b/>
          <w:bCs/>
          <w:sz w:val="16"/>
          <w:szCs w:val="16"/>
          <w:u w:val="single"/>
        </w:rPr>
      </w:pPr>
    </w:p>
    <w:p w:rsidR="007C0EA7" w:rsidRPr="0055048E" w:rsidRDefault="007C0EA7" w:rsidP="0055048E">
      <w:pPr>
        <w:tabs>
          <w:tab w:val="left" w:pos="708"/>
        </w:tabs>
        <w:spacing w:before="120" w:after="60"/>
        <w:jc w:val="both"/>
        <w:rPr>
          <w:b/>
          <w:bCs/>
          <w:sz w:val="16"/>
          <w:szCs w:val="16"/>
          <w:u w:val="single"/>
        </w:rPr>
      </w:pPr>
    </w:p>
    <w:p w:rsidR="007C0EA7" w:rsidRPr="0055048E" w:rsidRDefault="007C0EA7" w:rsidP="0055048E">
      <w:pPr>
        <w:tabs>
          <w:tab w:val="left" w:pos="708"/>
        </w:tabs>
        <w:spacing w:before="120" w:after="60"/>
        <w:jc w:val="both"/>
        <w:rPr>
          <w:b/>
          <w:bCs/>
          <w:sz w:val="16"/>
          <w:szCs w:val="16"/>
          <w:u w:val="single"/>
        </w:rPr>
      </w:pPr>
    </w:p>
    <w:p w:rsidR="007C0EA7" w:rsidRPr="0055048E" w:rsidRDefault="007C0EA7" w:rsidP="0055048E">
      <w:bookmarkStart w:id="16" w:name="_GoBack"/>
      <w:bookmarkEnd w:id="16"/>
    </w:p>
    <w:p w:rsidR="007C0EA7" w:rsidRPr="0055048E" w:rsidRDefault="007C0EA7" w:rsidP="0055048E"/>
    <w:p w:rsidR="007C0EA7" w:rsidRPr="0055048E" w:rsidRDefault="007C0EA7" w:rsidP="0055048E"/>
    <w:p w:rsidR="007C0EA7" w:rsidRPr="0055048E" w:rsidRDefault="007C0EA7" w:rsidP="0055048E"/>
    <w:p w:rsidR="007C0EA7" w:rsidRPr="0055048E" w:rsidRDefault="007C0EA7" w:rsidP="0055048E">
      <w:r>
        <w:rPr>
          <w:noProof/>
        </w:rPr>
        <w:pict>
          <v:shape id="Рисунок 7" o:spid="_x0000_s1028" type="#_x0000_t75" style="position:absolute;margin-left:-4.35pt;margin-top:-96.3pt;width:442.7pt;height:688.1pt;z-index:251658752;visibility:visible">
            <v:imagedata r:id="rId20" o:title=""/>
          </v:shape>
        </w:pict>
      </w:r>
    </w:p>
    <w:p w:rsidR="007C0EA7" w:rsidRPr="0055048E" w:rsidRDefault="007C0EA7" w:rsidP="0055048E"/>
    <w:sectPr w:rsidR="007C0EA7" w:rsidRPr="0055048E" w:rsidSect="005504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0EA7" w:rsidRDefault="007C0EA7" w:rsidP="00E879D8">
      <w:r>
        <w:separator/>
      </w:r>
    </w:p>
  </w:endnote>
  <w:endnote w:type="continuationSeparator" w:id="0">
    <w:p w:rsidR="007C0EA7" w:rsidRDefault="007C0EA7" w:rsidP="00E879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0EA7" w:rsidRDefault="007C0EA7">
    <w:pPr>
      <w:pStyle w:val="Footer"/>
      <w:jc w:val="right"/>
    </w:pPr>
    <w:fldSimple w:instr="PAGE   \* MERGEFORMAT">
      <w:r>
        <w:rPr>
          <w:noProof/>
        </w:rPr>
        <w:t>2</w:t>
      </w:r>
    </w:fldSimple>
  </w:p>
  <w:p w:rsidR="007C0EA7" w:rsidRDefault="007C0EA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0EA7" w:rsidRDefault="007C0EA7" w:rsidP="00CC76AC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0EA7" w:rsidRDefault="007C0EA7" w:rsidP="00E879D8">
      <w:r>
        <w:separator/>
      </w:r>
    </w:p>
  </w:footnote>
  <w:footnote w:type="continuationSeparator" w:id="0">
    <w:p w:rsidR="007C0EA7" w:rsidRDefault="007C0EA7" w:rsidP="00E879D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BB74F5"/>
    <w:multiLevelType w:val="hybridMultilevel"/>
    <w:tmpl w:val="79E86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396A5497"/>
    <w:multiLevelType w:val="hybridMultilevel"/>
    <w:tmpl w:val="19ECEA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911A42"/>
    <w:multiLevelType w:val="multilevel"/>
    <w:tmpl w:val="19F08AB0"/>
    <w:lvl w:ilvl="0">
      <w:start w:val="1"/>
      <w:numFmt w:val="decimal"/>
      <w:suff w:val="space"/>
      <w:lvlText w:val="%1"/>
      <w:lvlJc w:val="left"/>
      <w:pPr>
        <w:ind w:firstLine="567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firstLine="567"/>
      </w:pPr>
      <w:rPr>
        <w:rFonts w:hint="default"/>
        <w:color w:val="auto"/>
      </w:rPr>
    </w:lvl>
    <w:lvl w:ilvl="2">
      <w:start w:val="1"/>
      <w:numFmt w:val="decimal"/>
      <w:suff w:val="space"/>
      <w:lvlText w:val="%1.%2.%3"/>
      <w:lvlJc w:val="left"/>
      <w:pPr>
        <w:ind w:left="5246" w:firstLine="567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426" w:firstLine="567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firstLine="567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firstLine="56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firstLine="567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firstLine="567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firstLine="567"/>
      </w:pPr>
      <w:rPr>
        <w:rFonts w:hint="default"/>
      </w:rPr>
    </w:lvl>
  </w:abstractNum>
  <w:abstractNum w:abstractNumId="3">
    <w:nsid w:val="41925233"/>
    <w:multiLevelType w:val="multilevel"/>
    <w:tmpl w:val="E8CA256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46B66C65"/>
    <w:multiLevelType w:val="multilevel"/>
    <w:tmpl w:val="703E7D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49033431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>
    <w:nsid w:val="51B12884"/>
    <w:multiLevelType w:val="hybridMultilevel"/>
    <w:tmpl w:val="F2846936"/>
    <w:lvl w:ilvl="0" w:tplc="B2DAD784">
      <w:start w:val="1"/>
      <w:numFmt w:val="decimal"/>
      <w:lvlText w:val="%1."/>
      <w:lvlJc w:val="left"/>
      <w:pPr>
        <w:ind w:left="720" w:hanging="360"/>
      </w:pPr>
    </w:lvl>
    <w:lvl w:ilvl="1" w:tplc="702CD1EA">
      <w:start w:val="1"/>
      <w:numFmt w:val="lowerLetter"/>
      <w:lvlText w:val="%2."/>
      <w:lvlJc w:val="left"/>
      <w:pPr>
        <w:ind w:left="1440" w:hanging="360"/>
      </w:pPr>
    </w:lvl>
    <w:lvl w:ilvl="2" w:tplc="82FEC612">
      <w:start w:val="1"/>
      <w:numFmt w:val="lowerRoman"/>
      <w:lvlText w:val="%3."/>
      <w:lvlJc w:val="right"/>
      <w:pPr>
        <w:ind w:left="2160" w:hanging="180"/>
      </w:pPr>
    </w:lvl>
    <w:lvl w:ilvl="3" w:tplc="3A02BCF8">
      <w:start w:val="1"/>
      <w:numFmt w:val="decimal"/>
      <w:lvlText w:val="%4."/>
      <w:lvlJc w:val="left"/>
      <w:pPr>
        <w:ind w:left="2880" w:hanging="360"/>
      </w:pPr>
    </w:lvl>
    <w:lvl w:ilvl="4" w:tplc="04720972">
      <w:start w:val="1"/>
      <w:numFmt w:val="lowerLetter"/>
      <w:lvlText w:val="%5."/>
      <w:lvlJc w:val="left"/>
      <w:pPr>
        <w:ind w:left="3600" w:hanging="360"/>
      </w:pPr>
    </w:lvl>
    <w:lvl w:ilvl="5" w:tplc="A2484352">
      <w:start w:val="1"/>
      <w:numFmt w:val="lowerRoman"/>
      <w:lvlText w:val="%6."/>
      <w:lvlJc w:val="right"/>
      <w:pPr>
        <w:ind w:left="4320" w:hanging="180"/>
      </w:pPr>
    </w:lvl>
    <w:lvl w:ilvl="6" w:tplc="EDF8D344">
      <w:start w:val="1"/>
      <w:numFmt w:val="decimal"/>
      <w:lvlText w:val="%7."/>
      <w:lvlJc w:val="left"/>
      <w:pPr>
        <w:ind w:left="5040" w:hanging="360"/>
      </w:pPr>
    </w:lvl>
    <w:lvl w:ilvl="7" w:tplc="6D6C64E4">
      <w:start w:val="1"/>
      <w:numFmt w:val="lowerLetter"/>
      <w:lvlText w:val="%8."/>
      <w:lvlJc w:val="left"/>
      <w:pPr>
        <w:ind w:left="5760" w:hanging="360"/>
      </w:pPr>
    </w:lvl>
    <w:lvl w:ilvl="8" w:tplc="F610771E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F40689"/>
    <w:multiLevelType w:val="multilevel"/>
    <w:tmpl w:val="2488BEAE"/>
    <w:lvl w:ilvl="0">
      <w:start w:val="1"/>
      <w:numFmt w:val="decimal"/>
      <w:pStyle w:val="Heading1"/>
      <w:suff w:val="space"/>
      <w:lvlText w:val="%1"/>
      <w:lvlJc w:val="left"/>
      <w:pPr>
        <w:ind w:left="-567" w:firstLine="567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32"/>
        <w:position w:val="0"/>
        <w:sz w:val="28"/>
        <w:szCs w:val="28"/>
        <w:u w:val="none"/>
        <w:effect w:val="none"/>
        <w:vertAlign w:val="baseline"/>
      </w:rPr>
    </w:lvl>
    <w:lvl w:ilvl="1">
      <w:start w:val="1"/>
      <w:numFmt w:val="decimal"/>
      <w:pStyle w:val="Heading2"/>
      <w:suff w:val="space"/>
      <w:lvlText w:val="%1.%2"/>
      <w:lvlJc w:val="left"/>
      <w:pPr>
        <w:ind w:left="-850" w:firstLine="567"/>
      </w:pPr>
    </w:lvl>
    <w:lvl w:ilvl="2">
      <w:start w:val="1"/>
      <w:numFmt w:val="decimal"/>
      <w:pStyle w:val="Heading3"/>
      <w:suff w:val="space"/>
      <w:lvlText w:val="%1.%2.%3"/>
      <w:lvlJc w:val="left"/>
      <w:pPr>
        <w:ind w:left="-566" w:firstLine="567"/>
      </w:pPr>
      <w:rPr>
        <w:b/>
        <w:bCs/>
      </w:rPr>
    </w:lvl>
    <w:lvl w:ilvl="3">
      <w:start w:val="1"/>
      <w:numFmt w:val="decimal"/>
      <w:pStyle w:val="Heading4"/>
      <w:suff w:val="space"/>
      <w:lvlText w:val="%1.%2.%3.%4"/>
      <w:lvlJc w:val="left"/>
      <w:pPr>
        <w:ind w:left="-567" w:firstLine="567"/>
      </w:pPr>
    </w:lvl>
    <w:lvl w:ilvl="4">
      <w:start w:val="1"/>
      <w:numFmt w:val="decimal"/>
      <w:pStyle w:val="Heading5"/>
      <w:suff w:val="space"/>
      <w:lvlText w:val="%1.%2.%3.%4.%5"/>
      <w:lvlJc w:val="left"/>
      <w:pPr>
        <w:ind w:left="-567" w:firstLine="567"/>
      </w:pPr>
    </w:lvl>
    <w:lvl w:ilvl="5">
      <w:start w:val="1"/>
      <w:numFmt w:val="decimal"/>
      <w:pStyle w:val="Heading6"/>
      <w:suff w:val="space"/>
      <w:lvlText w:val="%1.%2.%3.%4.%5.%6"/>
      <w:lvlJc w:val="left"/>
      <w:pPr>
        <w:ind w:left="-567" w:firstLine="567"/>
      </w:pPr>
    </w:lvl>
    <w:lvl w:ilvl="6">
      <w:start w:val="1"/>
      <w:numFmt w:val="decimal"/>
      <w:pStyle w:val="Heading7"/>
      <w:suff w:val="space"/>
      <w:lvlText w:val="%1.%2.%3.%4.%5.%6.%7"/>
      <w:lvlJc w:val="left"/>
      <w:pPr>
        <w:ind w:left="-567" w:firstLine="567"/>
      </w:pPr>
    </w:lvl>
    <w:lvl w:ilvl="7">
      <w:start w:val="1"/>
      <w:numFmt w:val="decimal"/>
      <w:pStyle w:val="Heading8"/>
      <w:suff w:val="space"/>
      <w:lvlText w:val="%1.%2.%3.%4.%5.%6.%7.%8"/>
      <w:lvlJc w:val="left"/>
      <w:pPr>
        <w:ind w:left="-567" w:firstLine="567"/>
      </w:pPr>
    </w:lvl>
    <w:lvl w:ilvl="8">
      <w:start w:val="1"/>
      <w:numFmt w:val="decimal"/>
      <w:pStyle w:val="Heading9"/>
      <w:suff w:val="space"/>
      <w:lvlText w:val="%1.%2.%3.%4.%5.%6.%7.%8.%9"/>
      <w:lvlJc w:val="left"/>
      <w:pPr>
        <w:ind w:left="-567" w:firstLine="567"/>
      </w:pPr>
    </w:lvl>
  </w:abstractNum>
  <w:abstractNum w:abstractNumId="8">
    <w:nsid w:val="636D237D"/>
    <w:multiLevelType w:val="multilevel"/>
    <w:tmpl w:val="FFFA9CC8"/>
    <w:lvl w:ilvl="0">
      <w:start w:val="1"/>
      <w:numFmt w:val="bullet"/>
      <w:pStyle w:val="List"/>
      <w:suff w:val="space"/>
      <w:lvlText w:val="–"/>
      <w:lvlJc w:val="left"/>
      <w:pPr>
        <w:ind w:left="-141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cs="Symbol" w:hint="default"/>
      </w:rPr>
    </w:lvl>
  </w:abstractNum>
  <w:abstractNum w:abstractNumId="9">
    <w:nsid w:val="63FF04E4"/>
    <w:multiLevelType w:val="multilevel"/>
    <w:tmpl w:val="F470132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0">
    <w:nsid w:val="6D385874"/>
    <w:multiLevelType w:val="hybridMultilevel"/>
    <w:tmpl w:val="4906DB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6F2104F2"/>
    <w:multiLevelType w:val="hybridMultilevel"/>
    <w:tmpl w:val="B4F0D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2"/>
  </w:num>
  <w:num w:numId="4">
    <w:abstractNumId w:val="7"/>
  </w:num>
  <w:num w:numId="5">
    <w:abstractNumId w:val="7"/>
  </w:num>
  <w:num w:numId="6">
    <w:abstractNumId w:val="5"/>
    <w:lvlOverride w:ilvl="0">
      <w:lvl w:ilvl="0">
        <w:start w:val="1"/>
        <w:numFmt w:val="decimal"/>
        <w:lvlText w:val="%1)"/>
        <w:lvlJc w:val="left"/>
      </w:lvl>
    </w:lvlOverride>
    <w:lvlOverride w:ilvl="1">
      <w:lvl w:ilvl="1">
        <w:start w:val="1"/>
        <w:numFmt w:val="lowerLetter"/>
        <w:lvlText w:val="%2)"/>
        <w:lvlJc w:val="left"/>
      </w:lvl>
    </w:lvlOverride>
    <w:lvlOverride w:ilvl="2">
      <w:lvl w:ilvl="2">
        <w:start w:val="1"/>
        <w:numFmt w:val="lowerRoman"/>
        <w:lvlText w:val="%3)"/>
        <w:lvlJc w:val="left"/>
      </w:lvl>
    </w:lvlOverride>
    <w:lvlOverride w:ilvl="3">
      <w:lvl w:ilvl="3">
        <w:start w:val="1"/>
        <w:numFmt w:val="decimal"/>
        <w:lvlText w:val="(%4)"/>
        <w:lvlJc w:val="left"/>
      </w:lvl>
    </w:lvlOverride>
    <w:lvlOverride w:ilvl="4">
      <w:lvl w:ilvl="4">
        <w:start w:val="1"/>
        <w:numFmt w:val="lowerLetter"/>
        <w:lvlText w:val="(%5)"/>
        <w:lvlJc w:val="left"/>
      </w:lvl>
    </w:lvlOverride>
    <w:lvlOverride w:ilvl="5">
      <w:lvl w:ilvl="5">
        <w:start w:val="1"/>
        <w:numFmt w:val="lowerRoman"/>
        <w:lvlText w:val="(%6)"/>
        <w:lvlJc w:val="left"/>
      </w:lvl>
    </w:lvlOverride>
    <w:lvlOverride w:ilvl="6">
      <w:lvl w:ilvl="6">
        <w:start w:val="1"/>
        <w:numFmt w:val="decimal"/>
        <w:lvlText w:val="%7."/>
        <w:lvlJc w:val="left"/>
      </w:lvl>
    </w:lvlOverride>
    <w:lvlOverride w:ilvl="7">
      <w:lvl w:ilvl="7">
        <w:start w:val="1"/>
        <w:numFmt w:val="lowerLetter"/>
        <w:lvlText w:val="%8."/>
        <w:lvlJc w:val="left"/>
      </w:lvl>
    </w:lvlOverride>
    <w:lvlOverride w:ilvl="8">
      <w:lvl w:ilvl="8">
        <w:start w:val="1"/>
        <w:numFmt w:val="lowerRoman"/>
        <w:lvlText w:val="%9."/>
        <w:lvlJc w:val="left"/>
      </w:lvl>
    </w:lvlOverride>
  </w:num>
  <w:num w:numId="7">
    <w:abstractNumId w:val="5"/>
    <w:lvlOverride w:ilvl="0">
      <w:lvl w:ilvl="0">
        <w:start w:val="1"/>
        <w:numFmt w:val="upperRoman"/>
        <w:lvlText w:val="%1."/>
        <w:lvlJc w:val="left"/>
      </w:lvl>
    </w:lvlOverride>
    <w:lvlOverride w:ilvl="1">
      <w:lvl w:ilvl="1">
        <w:start w:val="1"/>
        <w:numFmt w:val="upperLetter"/>
        <w:lvlText w:val="%2."/>
        <w:lvlJc w:val="left"/>
      </w:lvl>
    </w:lvlOverride>
    <w:lvlOverride w:ilvl="2">
      <w:lvl w:ilvl="2">
        <w:start w:val="1"/>
        <w:numFmt w:val="decimal"/>
        <w:lvlText w:val="%3."/>
        <w:lvlJc w:val="left"/>
      </w:lvl>
    </w:lvlOverride>
    <w:lvlOverride w:ilvl="3">
      <w:lvl w:ilvl="3">
        <w:start w:val="1"/>
        <w:numFmt w:val="lowerLetter"/>
        <w:lvlText w:val="%4)"/>
        <w:lvlJc w:val="left"/>
      </w:lvl>
    </w:lvlOverride>
    <w:lvlOverride w:ilvl="4">
      <w:lvl w:ilvl="4">
        <w:start w:val="1"/>
        <w:numFmt w:val="decimal"/>
        <w:lvlText w:val="(%5)"/>
        <w:lvlJc w:val="left"/>
      </w:lvl>
    </w:lvlOverride>
    <w:lvlOverride w:ilvl="5">
      <w:lvl w:ilvl="5">
        <w:start w:val="1"/>
        <w:numFmt w:val="lowerLetter"/>
        <w:lvlText w:val="(%6)"/>
        <w:lvlJc w:val="left"/>
      </w:lvl>
    </w:lvlOverride>
    <w:lvlOverride w:ilvl="6">
      <w:lvl w:ilvl="6">
        <w:start w:val="1"/>
        <w:numFmt w:val="lowerRoman"/>
        <w:lvlText w:val="(%7)"/>
        <w:lvlJc w:val="left"/>
      </w:lvl>
    </w:lvlOverride>
    <w:lvlOverride w:ilvl="7">
      <w:lvl w:ilvl="7">
        <w:start w:val="1"/>
        <w:numFmt w:val="lowerLetter"/>
        <w:lvlText w:val="(%8)"/>
        <w:lvlJc w:val="left"/>
      </w:lvl>
    </w:lvlOverride>
    <w:lvlOverride w:ilvl="8">
      <w:lvl w:ilvl="8">
        <w:start w:val="1"/>
        <w:numFmt w:val="lowerRoman"/>
        <w:lvlText w:val="(%9)"/>
        <w:lvlJc w:val="left"/>
      </w:lvl>
    </w:lvlOverride>
  </w:num>
  <w:num w:numId="8">
    <w:abstractNumId w:val="5"/>
    <w:lvlOverride w:ilvl="0">
      <w:lvl w:ilvl="0">
        <w:start w:val="1"/>
        <w:numFmt w:val="decimal"/>
        <w:lvlText w:val="%1."/>
        <w:lvlJc w:val="left"/>
      </w:lvl>
    </w:lvlOverride>
    <w:lvlOverride w:ilvl="1">
      <w:lvl w:ilvl="1">
        <w:start w:val="1"/>
        <w:numFmt w:val="decimal"/>
        <w:lvlText w:val="%1.%2."/>
        <w:lvlJc w:val="left"/>
      </w:lvl>
    </w:lvlOverride>
    <w:lvlOverride w:ilvl="2">
      <w:lvl w:ilvl="2">
        <w:start w:val="1"/>
        <w:numFmt w:val="decimal"/>
        <w:lvlText w:val="%1.%2.%3."/>
        <w:lvlJc w:val="left"/>
      </w:lvl>
    </w:lvlOverride>
    <w:lvlOverride w:ilvl="3">
      <w:lvl w:ilvl="3">
        <w:start w:val="1"/>
        <w:numFmt w:val="decimal"/>
        <w:lvlText w:val="%1.%2.%3.%4."/>
        <w:lvlJc w:val="left"/>
      </w:lvl>
    </w:lvlOverride>
    <w:lvlOverride w:ilvl="4">
      <w:lvl w:ilvl="4">
        <w:start w:val="1"/>
        <w:numFmt w:val="decimal"/>
        <w:lvlText w:val="%1.%2.%3.%4.%5."/>
        <w:lvlJc w:val="left"/>
      </w:lvl>
    </w:lvlOverride>
    <w:lvlOverride w:ilvl="5">
      <w:lvl w:ilvl="5">
        <w:start w:val="1"/>
        <w:numFmt w:val="decimal"/>
        <w:lvlText w:val="%1.%2.%3.%4.%5.%6."/>
        <w:lvlJc w:val="left"/>
      </w:lvl>
    </w:lvlOverride>
    <w:lvlOverride w:ilvl="6">
      <w:lvl w:ilvl="6">
        <w:start w:val="1"/>
        <w:numFmt w:val="decimal"/>
        <w:lvlText w:val="%1.%2.%3.%4.%5.%6.%7."/>
        <w:lvlJc w:val="left"/>
      </w:lvl>
    </w:lvlOverride>
    <w:lvlOverride w:ilvl="7">
      <w:lvl w:ilvl="7">
        <w:start w:val="1"/>
        <w:numFmt w:val="decimal"/>
        <w:lvlText w:val="%1.%2.%3.%4.%5.%6.%7.%8."/>
        <w:lvlJc w:val="left"/>
      </w:lvl>
    </w:lvlOverride>
    <w:lvlOverride w:ilvl="8">
      <w:lvl w:ilvl="8">
        <w:start w:val="1"/>
        <w:numFmt w:val="decimal"/>
        <w:lvlText w:val="%1.%2.%3.%4.%5.%6.%7.%8.%9."/>
        <w:lvlJc w:val="left"/>
      </w:lvl>
    </w:lvlOverride>
  </w:num>
  <w:num w:numId="9">
    <w:abstractNumId w:val="1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</w:num>
  <w:num w:numId="17">
    <w:abstractNumId w:val="8"/>
  </w:num>
  <w:num w:numId="18">
    <w:abstractNumId w:val="10"/>
  </w:num>
  <w:num w:numId="19">
    <w:abstractNumId w:val="11"/>
  </w:num>
  <w:num w:numId="20">
    <w:abstractNumId w:val="0"/>
  </w:num>
  <w:num w:numId="21">
    <w:abstractNumId w:val="7"/>
  </w:num>
  <w:num w:numId="22">
    <w:abstractNumId w:val="4"/>
  </w:num>
  <w:num w:numId="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7709"/>
    <w:rsid w:val="00005D52"/>
    <w:rsid w:val="00030FC3"/>
    <w:rsid w:val="000531D4"/>
    <w:rsid w:val="00061C74"/>
    <w:rsid w:val="00074654"/>
    <w:rsid w:val="00077854"/>
    <w:rsid w:val="00081B25"/>
    <w:rsid w:val="00095520"/>
    <w:rsid w:val="00095A69"/>
    <w:rsid w:val="000A21CF"/>
    <w:rsid w:val="000A2AB3"/>
    <w:rsid w:val="000B1947"/>
    <w:rsid w:val="000B1FBD"/>
    <w:rsid w:val="000B33FC"/>
    <w:rsid w:val="000D414A"/>
    <w:rsid w:val="000F0615"/>
    <w:rsid w:val="00106FB6"/>
    <w:rsid w:val="0011479A"/>
    <w:rsid w:val="00115DCC"/>
    <w:rsid w:val="00117B3D"/>
    <w:rsid w:val="00124F3E"/>
    <w:rsid w:val="00132F21"/>
    <w:rsid w:val="00142A4B"/>
    <w:rsid w:val="00157B47"/>
    <w:rsid w:val="0016321D"/>
    <w:rsid w:val="0016465E"/>
    <w:rsid w:val="001848F0"/>
    <w:rsid w:val="00196209"/>
    <w:rsid w:val="001C4829"/>
    <w:rsid w:val="001E28A4"/>
    <w:rsid w:val="001E2FCD"/>
    <w:rsid w:val="001E70A8"/>
    <w:rsid w:val="002018B3"/>
    <w:rsid w:val="00212405"/>
    <w:rsid w:val="0022204E"/>
    <w:rsid w:val="0023180D"/>
    <w:rsid w:val="0023489E"/>
    <w:rsid w:val="002552B6"/>
    <w:rsid w:val="00276D1F"/>
    <w:rsid w:val="00290582"/>
    <w:rsid w:val="002C6727"/>
    <w:rsid w:val="002D3882"/>
    <w:rsid w:val="003167AD"/>
    <w:rsid w:val="00334775"/>
    <w:rsid w:val="00351DEB"/>
    <w:rsid w:val="00353738"/>
    <w:rsid w:val="00365446"/>
    <w:rsid w:val="0039298A"/>
    <w:rsid w:val="003A3F49"/>
    <w:rsid w:val="003A7E2E"/>
    <w:rsid w:val="003B0D23"/>
    <w:rsid w:val="003B0ECE"/>
    <w:rsid w:val="003C5CAE"/>
    <w:rsid w:val="003D4F59"/>
    <w:rsid w:val="003D7C74"/>
    <w:rsid w:val="003F498F"/>
    <w:rsid w:val="004151F5"/>
    <w:rsid w:val="00425206"/>
    <w:rsid w:val="00425FEA"/>
    <w:rsid w:val="00434093"/>
    <w:rsid w:val="00455AEC"/>
    <w:rsid w:val="00456671"/>
    <w:rsid w:val="004719D1"/>
    <w:rsid w:val="00476038"/>
    <w:rsid w:val="004A5035"/>
    <w:rsid w:val="004A6F6A"/>
    <w:rsid w:val="004B2399"/>
    <w:rsid w:val="004C3505"/>
    <w:rsid w:val="004D6828"/>
    <w:rsid w:val="004F0F19"/>
    <w:rsid w:val="005243E2"/>
    <w:rsid w:val="00525415"/>
    <w:rsid w:val="0055048E"/>
    <w:rsid w:val="0055175C"/>
    <w:rsid w:val="00553BD0"/>
    <w:rsid w:val="00556B4F"/>
    <w:rsid w:val="00557C77"/>
    <w:rsid w:val="005670B5"/>
    <w:rsid w:val="0056775D"/>
    <w:rsid w:val="005812BB"/>
    <w:rsid w:val="0058193B"/>
    <w:rsid w:val="0058578A"/>
    <w:rsid w:val="00596BE7"/>
    <w:rsid w:val="005A005F"/>
    <w:rsid w:val="005C5F48"/>
    <w:rsid w:val="005E3A51"/>
    <w:rsid w:val="005F5943"/>
    <w:rsid w:val="00600FAF"/>
    <w:rsid w:val="0063458E"/>
    <w:rsid w:val="006462EF"/>
    <w:rsid w:val="006542BC"/>
    <w:rsid w:val="0067320F"/>
    <w:rsid w:val="00673E7F"/>
    <w:rsid w:val="006740AE"/>
    <w:rsid w:val="006912E7"/>
    <w:rsid w:val="006A3087"/>
    <w:rsid w:val="006B78B8"/>
    <w:rsid w:val="006C6EA0"/>
    <w:rsid w:val="006D40CB"/>
    <w:rsid w:val="006E5F68"/>
    <w:rsid w:val="006F5CE6"/>
    <w:rsid w:val="00701C8F"/>
    <w:rsid w:val="007074E3"/>
    <w:rsid w:val="00710FB0"/>
    <w:rsid w:val="00712097"/>
    <w:rsid w:val="00715303"/>
    <w:rsid w:val="00721506"/>
    <w:rsid w:val="0073513C"/>
    <w:rsid w:val="00752BC3"/>
    <w:rsid w:val="007752A3"/>
    <w:rsid w:val="007975EF"/>
    <w:rsid w:val="007A157D"/>
    <w:rsid w:val="007A6D79"/>
    <w:rsid w:val="007B74C4"/>
    <w:rsid w:val="007B7937"/>
    <w:rsid w:val="007C0EA7"/>
    <w:rsid w:val="007C29F2"/>
    <w:rsid w:val="007E3354"/>
    <w:rsid w:val="007F3D34"/>
    <w:rsid w:val="008310A0"/>
    <w:rsid w:val="0083322E"/>
    <w:rsid w:val="00841062"/>
    <w:rsid w:val="00860143"/>
    <w:rsid w:val="00867E13"/>
    <w:rsid w:val="00885DDA"/>
    <w:rsid w:val="008A4C64"/>
    <w:rsid w:val="008E0342"/>
    <w:rsid w:val="008F19CE"/>
    <w:rsid w:val="00903015"/>
    <w:rsid w:val="0091590C"/>
    <w:rsid w:val="009221B2"/>
    <w:rsid w:val="0092674F"/>
    <w:rsid w:val="00941702"/>
    <w:rsid w:val="00944BF5"/>
    <w:rsid w:val="00950751"/>
    <w:rsid w:val="00964F57"/>
    <w:rsid w:val="009650C1"/>
    <w:rsid w:val="009751B6"/>
    <w:rsid w:val="00991C03"/>
    <w:rsid w:val="00996303"/>
    <w:rsid w:val="009968D1"/>
    <w:rsid w:val="009A1D79"/>
    <w:rsid w:val="009A54B3"/>
    <w:rsid w:val="009B7159"/>
    <w:rsid w:val="009C7115"/>
    <w:rsid w:val="009F09BA"/>
    <w:rsid w:val="009F333F"/>
    <w:rsid w:val="009F50A7"/>
    <w:rsid w:val="00A03192"/>
    <w:rsid w:val="00A0472C"/>
    <w:rsid w:val="00A15908"/>
    <w:rsid w:val="00A2486F"/>
    <w:rsid w:val="00A2559B"/>
    <w:rsid w:val="00A3214D"/>
    <w:rsid w:val="00A555E3"/>
    <w:rsid w:val="00A63C0D"/>
    <w:rsid w:val="00A64B44"/>
    <w:rsid w:val="00A65312"/>
    <w:rsid w:val="00A6555B"/>
    <w:rsid w:val="00A82B2C"/>
    <w:rsid w:val="00A90E6C"/>
    <w:rsid w:val="00A9576B"/>
    <w:rsid w:val="00A966A8"/>
    <w:rsid w:val="00AA30FC"/>
    <w:rsid w:val="00AA3B9A"/>
    <w:rsid w:val="00AA7748"/>
    <w:rsid w:val="00AB7BE4"/>
    <w:rsid w:val="00AC77A8"/>
    <w:rsid w:val="00AD0069"/>
    <w:rsid w:val="00AD41E5"/>
    <w:rsid w:val="00AE5A4F"/>
    <w:rsid w:val="00B02111"/>
    <w:rsid w:val="00B14D8E"/>
    <w:rsid w:val="00B2270D"/>
    <w:rsid w:val="00B254CE"/>
    <w:rsid w:val="00B47B12"/>
    <w:rsid w:val="00B5636C"/>
    <w:rsid w:val="00B676AB"/>
    <w:rsid w:val="00BA5593"/>
    <w:rsid w:val="00BA7709"/>
    <w:rsid w:val="00BF2585"/>
    <w:rsid w:val="00BF44B6"/>
    <w:rsid w:val="00C054ED"/>
    <w:rsid w:val="00C12C4A"/>
    <w:rsid w:val="00C24199"/>
    <w:rsid w:val="00C328E3"/>
    <w:rsid w:val="00C5444B"/>
    <w:rsid w:val="00C711B9"/>
    <w:rsid w:val="00C7153D"/>
    <w:rsid w:val="00C9397D"/>
    <w:rsid w:val="00CA2EAE"/>
    <w:rsid w:val="00CB4402"/>
    <w:rsid w:val="00CB5DE8"/>
    <w:rsid w:val="00CC27A2"/>
    <w:rsid w:val="00CC76AC"/>
    <w:rsid w:val="00CE75E1"/>
    <w:rsid w:val="00CF0620"/>
    <w:rsid w:val="00CF7E40"/>
    <w:rsid w:val="00D254DA"/>
    <w:rsid w:val="00D262BF"/>
    <w:rsid w:val="00D50EF0"/>
    <w:rsid w:val="00D820CE"/>
    <w:rsid w:val="00D84873"/>
    <w:rsid w:val="00D858CD"/>
    <w:rsid w:val="00D911B2"/>
    <w:rsid w:val="00DB01B4"/>
    <w:rsid w:val="00DB353F"/>
    <w:rsid w:val="00DC3B0E"/>
    <w:rsid w:val="00DE2211"/>
    <w:rsid w:val="00DE79C4"/>
    <w:rsid w:val="00E26234"/>
    <w:rsid w:val="00E274EF"/>
    <w:rsid w:val="00E879D8"/>
    <w:rsid w:val="00E96DA1"/>
    <w:rsid w:val="00EB5C34"/>
    <w:rsid w:val="00EC07E9"/>
    <w:rsid w:val="00EC23CD"/>
    <w:rsid w:val="00EE1516"/>
    <w:rsid w:val="00EE4B72"/>
    <w:rsid w:val="00F13793"/>
    <w:rsid w:val="00F404A5"/>
    <w:rsid w:val="00F611B0"/>
    <w:rsid w:val="00F6561D"/>
    <w:rsid w:val="00F80E31"/>
    <w:rsid w:val="00F83411"/>
    <w:rsid w:val="00F83BBF"/>
    <w:rsid w:val="00FB04F6"/>
    <w:rsid w:val="00FB6358"/>
    <w:rsid w:val="00FC1C83"/>
    <w:rsid w:val="00FD7A42"/>
    <w:rsid w:val="00FF60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BA7709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aliases w:val="Заголовок 1 Знак Знак,Заголовок 1 Знак Знак Знак"/>
    <w:basedOn w:val="Normal"/>
    <w:next w:val="a"/>
    <w:link w:val="Heading1Char"/>
    <w:uiPriority w:val="99"/>
    <w:qFormat/>
    <w:rsid w:val="00BA7709"/>
    <w:pPr>
      <w:keepNext/>
      <w:pageBreakBefore/>
      <w:numPr>
        <w:numId w:val="1"/>
      </w:numPr>
      <w:tabs>
        <w:tab w:val="left" w:pos="851"/>
      </w:tabs>
      <w:spacing w:before="240" w:after="120"/>
      <w:jc w:val="center"/>
      <w:outlineLvl w:val="0"/>
    </w:pPr>
    <w:rPr>
      <w:caps/>
      <w:kern w:val="32"/>
      <w:sz w:val="28"/>
      <w:szCs w:val="28"/>
    </w:rPr>
  </w:style>
  <w:style w:type="paragraph" w:styleId="Heading2">
    <w:name w:val="heading 2"/>
    <w:aliases w:val="Знак2 Знак,Знак2,Знак2 Знак Знак Знак,Знак2 Знак1,Заголовок 2 Знак1,Заголовок 2 Знак Знак,ГЛАВА,Заголовок 21"/>
    <w:basedOn w:val="Normal"/>
    <w:next w:val="a"/>
    <w:link w:val="Heading2Char"/>
    <w:uiPriority w:val="99"/>
    <w:qFormat/>
    <w:rsid w:val="00BA7709"/>
    <w:pPr>
      <w:keepNext/>
      <w:numPr>
        <w:ilvl w:val="1"/>
        <w:numId w:val="1"/>
      </w:numPr>
      <w:tabs>
        <w:tab w:val="left" w:pos="1134"/>
        <w:tab w:val="left" w:pos="1276"/>
      </w:tabs>
      <w:spacing w:before="180" w:after="60"/>
      <w:outlineLvl w:val="1"/>
    </w:pPr>
    <w:rPr>
      <w:sz w:val="28"/>
      <w:szCs w:val="28"/>
    </w:rPr>
  </w:style>
  <w:style w:type="paragraph" w:styleId="Heading3">
    <w:name w:val="heading 3"/>
    <w:aliases w:val="Знак3 Знак,Знак3,Знак3 Знак Знак Знак,ПодЗаголовок,Знак,Заголовок 31,Знак14"/>
    <w:basedOn w:val="Normal"/>
    <w:next w:val="a"/>
    <w:link w:val="Heading3Char"/>
    <w:uiPriority w:val="99"/>
    <w:qFormat/>
    <w:rsid w:val="00BA7709"/>
    <w:pPr>
      <w:keepNext/>
      <w:numPr>
        <w:ilvl w:val="2"/>
        <w:numId w:val="1"/>
      </w:numPr>
      <w:tabs>
        <w:tab w:val="left" w:pos="1276"/>
      </w:tabs>
      <w:spacing w:before="120" w:after="120"/>
      <w:outlineLvl w:val="2"/>
    </w:pPr>
    <w:rPr>
      <w:sz w:val="26"/>
      <w:szCs w:val="26"/>
    </w:rPr>
  </w:style>
  <w:style w:type="paragraph" w:styleId="Heading4">
    <w:name w:val="heading 4"/>
    <w:basedOn w:val="Normal"/>
    <w:next w:val="a"/>
    <w:link w:val="Heading4Char"/>
    <w:uiPriority w:val="99"/>
    <w:qFormat/>
    <w:rsid w:val="00BA7709"/>
    <w:pPr>
      <w:keepNext/>
      <w:numPr>
        <w:ilvl w:val="3"/>
        <w:numId w:val="1"/>
      </w:numPr>
      <w:tabs>
        <w:tab w:val="left" w:pos="1418"/>
      </w:tabs>
      <w:spacing w:before="12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BA7709"/>
    <w:pPr>
      <w:numPr>
        <w:ilvl w:val="4"/>
        <w:numId w:val="1"/>
      </w:numPr>
      <w:tabs>
        <w:tab w:val="left" w:pos="1701"/>
      </w:tabs>
      <w:spacing w:before="240" w:after="6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BA7709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aliases w:val="Заголовок x.x"/>
    <w:basedOn w:val="Normal"/>
    <w:next w:val="Normal"/>
    <w:link w:val="Heading7Char"/>
    <w:uiPriority w:val="99"/>
    <w:qFormat/>
    <w:rsid w:val="00BA7709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BA7709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BA7709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Заголовок 1 Знак Знак Char,Заголовок 1 Знак Знак Знак Char"/>
    <w:basedOn w:val="DefaultParagraphFont"/>
    <w:link w:val="Heading1"/>
    <w:uiPriority w:val="99"/>
    <w:locked/>
    <w:rsid w:val="00BA7709"/>
    <w:rPr>
      <w:rFonts w:ascii="Times New Roman" w:hAnsi="Times New Roman" w:cs="Times New Roman"/>
      <w:caps/>
      <w:kern w:val="32"/>
      <w:sz w:val="28"/>
      <w:szCs w:val="28"/>
    </w:rPr>
  </w:style>
  <w:style w:type="character" w:customStyle="1" w:styleId="Heading2Char">
    <w:name w:val="Heading 2 Char"/>
    <w:aliases w:val="Знак2 Знак Char,Знак2 Char,Знак2 Знак Знак Знак Char,Знак2 Знак1 Char,Заголовок 2 Знак1 Char,Заголовок 2 Знак Знак Char,ГЛАВА Char,Заголовок 21 Char"/>
    <w:basedOn w:val="DefaultParagraphFont"/>
    <w:link w:val="Heading2"/>
    <w:uiPriority w:val="99"/>
    <w:locked/>
    <w:rsid w:val="00BA7709"/>
    <w:rPr>
      <w:rFonts w:ascii="Times New Roman" w:hAnsi="Times New Roman" w:cs="Times New Roman"/>
      <w:sz w:val="28"/>
      <w:szCs w:val="28"/>
    </w:rPr>
  </w:style>
  <w:style w:type="character" w:customStyle="1" w:styleId="Heading3Char">
    <w:name w:val="Heading 3 Char"/>
    <w:aliases w:val="Знак3 Знак Char,Знак3 Char,Знак3 Знак Знак Знак Char,ПодЗаголовок Char,Знак Char,Заголовок 31 Char,Знак14 Char"/>
    <w:basedOn w:val="DefaultParagraphFont"/>
    <w:link w:val="Heading3"/>
    <w:uiPriority w:val="99"/>
    <w:locked/>
    <w:rsid w:val="00BA7709"/>
    <w:rPr>
      <w:rFonts w:ascii="Times New Roman" w:hAnsi="Times New Roman" w:cs="Times New Roman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BA7709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BA7709"/>
    <w:rPr>
      <w:rFonts w:ascii="Times New Roman" w:hAnsi="Times New Roman" w:cs="Times New Roman"/>
      <w:b/>
      <w:bCs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BA7709"/>
    <w:rPr>
      <w:rFonts w:ascii="Times New Roman" w:hAnsi="Times New Roman" w:cs="Times New Roman"/>
      <w:b/>
      <w:bCs/>
      <w:lang w:eastAsia="ru-RU"/>
    </w:rPr>
  </w:style>
  <w:style w:type="character" w:customStyle="1" w:styleId="Heading7Char">
    <w:name w:val="Heading 7 Char"/>
    <w:aliases w:val="Заголовок x.x Char"/>
    <w:basedOn w:val="DefaultParagraphFont"/>
    <w:link w:val="Heading7"/>
    <w:uiPriority w:val="99"/>
    <w:locked/>
    <w:rsid w:val="00BA7709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BA770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BA7709"/>
    <w:rPr>
      <w:rFonts w:ascii="Arial" w:hAnsi="Arial" w:cs="Arial"/>
      <w:lang w:eastAsia="ru-RU"/>
    </w:rPr>
  </w:style>
  <w:style w:type="character" w:styleId="Hyperlink">
    <w:name w:val="Hyperlink"/>
    <w:basedOn w:val="DefaultParagraphFont"/>
    <w:uiPriority w:val="99"/>
    <w:semiHidden/>
    <w:rsid w:val="00BA7709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99"/>
    <w:semiHidden/>
    <w:rsid w:val="00BA7709"/>
    <w:pPr>
      <w:spacing w:before="120" w:after="120"/>
    </w:pPr>
    <w:rPr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99"/>
    <w:semiHidden/>
    <w:rsid w:val="00BA7709"/>
    <w:pPr>
      <w:tabs>
        <w:tab w:val="left" w:pos="720"/>
        <w:tab w:val="right" w:leader="dot" w:pos="9627"/>
        <w:tab w:val="right" w:leader="dot" w:pos="9911"/>
      </w:tabs>
      <w:ind w:left="240" w:hanging="240"/>
    </w:pPr>
    <w:rPr>
      <w:smallCaps/>
      <w:sz w:val="20"/>
      <w:szCs w:val="20"/>
    </w:rPr>
  </w:style>
  <w:style w:type="paragraph" w:customStyle="1" w:styleId="a">
    <w:name w:val="Абзац"/>
    <w:basedOn w:val="Normal"/>
    <w:link w:val="a0"/>
    <w:uiPriority w:val="99"/>
    <w:rsid w:val="00BA7709"/>
    <w:pPr>
      <w:spacing w:before="120" w:after="60"/>
      <w:ind w:firstLine="567"/>
      <w:jc w:val="both"/>
    </w:pPr>
    <w:rPr>
      <w:rFonts w:eastAsia="Calibri"/>
    </w:rPr>
  </w:style>
  <w:style w:type="character" w:customStyle="1" w:styleId="ListChar">
    <w:name w:val="List Char"/>
    <w:link w:val="List"/>
    <w:uiPriority w:val="99"/>
    <w:semiHidden/>
    <w:locked/>
    <w:rsid w:val="00BA7709"/>
    <w:rPr>
      <w:sz w:val="24"/>
      <w:szCs w:val="24"/>
    </w:rPr>
  </w:style>
  <w:style w:type="paragraph" w:styleId="List">
    <w:name w:val="List"/>
    <w:basedOn w:val="Normal"/>
    <w:link w:val="ListChar"/>
    <w:uiPriority w:val="99"/>
    <w:semiHidden/>
    <w:rsid w:val="00BA7709"/>
    <w:pPr>
      <w:numPr>
        <w:numId w:val="2"/>
      </w:numPr>
      <w:snapToGrid w:val="0"/>
      <w:spacing w:after="60"/>
      <w:jc w:val="both"/>
    </w:pPr>
    <w:rPr>
      <w:rFonts w:ascii="Calibri" w:eastAsia="Calibri" w:hAnsi="Calibri" w:cs="Calibri"/>
    </w:rPr>
  </w:style>
  <w:style w:type="character" w:customStyle="1" w:styleId="a0">
    <w:name w:val="Абзац Знак"/>
    <w:link w:val="a"/>
    <w:uiPriority w:val="99"/>
    <w:locked/>
    <w:rsid w:val="00BA7709"/>
    <w:rPr>
      <w:rFonts w:ascii="Times New Roman" w:hAnsi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link w:val="ListParagraphChar"/>
    <w:uiPriority w:val="99"/>
    <w:qFormat/>
    <w:rsid w:val="00D262BF"/>
    <w:pPr>
      <w:spacing w:line="360" w:lineRule="auto"/>
      <w:ind w:left="708" w:firstLine="680"/>
      <w:jc w:val="both"/>
    </w:pPr>
    <w:rPr>
      <w:rFonts w:eastAsia="Calibri"/>
    </w:rPr>
  </w:style>
  <w:style w:type="character" w:customStyle="1" w:styleId="ListParagraphChar">
    <w:name w:val="List Paragraph Char"/>
    <w:link w:val="ListParagraph"/>
    <w:uiPriority w:val="99"/>
    <w:locked/>
    <w:rsid w:val="00D262BF"/>
    <w:rPr>
      <w:rFonts w:ascii="Times New Roman" w:hAnsi="Times New Roman" w:cs="Times New Roman"/>
      <w:sz w:val="24"/>
      <w:szCs w:val="24"/>
      <w:lang w:eastAsia="ru-RU"/>
    </w:rPr>
  </w:style>
  <w:style w:type="paragraph" w:styleId="Title">
    <w:name w:val="Title"/>
    <w:basedOn w:val="Normal"/>
    <w:link w:val="TitleChar"/>
    <w:uiPriority w:val="99"/>
    <w:qFormat/>
    <w:rsid w:val="00D262BF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D262BF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Header">
    <w:name w:val="header"/>
    <w:aliases w:val="Знак4,Знак8,ВерхКолонтитул"/>
    <w:basedOn w:val="Normal"/>
    <w:link w:val="HeaderChar"/>
    <w:uiPriority w:val="99"/>
    <w:rsid w:val="00E879D8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4 Char,Знак8 Char,ВерхКолонтитул Char"/>
    <w:basedOn w:val="DefaultParagraphFont"/>
    <w:link w:val="Header"/>
    <w:uiPriority w:val="99"/>
    <w:locked/>
    <w:rsid w:val="00E879D8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aliases w:val="Знак1,Знак6"/>
    <w:basedOn w:val="Normal"/>
    <w:link w:val="FooterChar1"/>
    <w:uiPriority w:val="99"/>
    <w:rsid w:val="00E879D8"/>
    <w:pPr>
      <w:tabs>
        <w:tab w:val="center" w:pos="4677"/>
        <w:tab w:val="right" w:pos="9355"/>
      </w:tabs>
    </w:pPr>
  </w:style>
  <w:style w:type="character" w:customStyle="1" w:styleId="FooterChar">
    <w:name w:val="Footer Char"/>
    <w:aliases w:val="Знак1 Char,Знак6 Char"/>
    <w:basedOn w:val="DefaultParagraphFont"/>
    <w:link w:val="Footer"/>
    <w:uiPriority w:val="99"/>
    <w:semiHidden/>
    <w:locked/>
    <w:rPr>
      <w:rFonts w:ascii="Times New Roman" w:hAnsi="Times New Roman" w:cs="Times New Roman"/>
      <w:sz w:val="24"/>
      <w:szCs w:val="24"/>
    </w:rPr>
  </w:style>
  <w:style w:type="character" w:customStyle="1" w:styleId="FooterChar1">
    <w:name w:val="Footer Char1"/>
    <w:aliases w:val="Знак1 Char1,Знак6 Char1"/>
    <w:basedOn w:val="DefaultParagraphFont"/>
    <w:link w:val="Footer"/>
    <w:uiPriority w:val="99"/>
    <w:locked/>
    <w:rsid w:val="00E879D8"/>
    <w:rPr>
      <w:rFonts w:ascii="Times New Roman" w:hAnsi="Times New Roman" w:cs="Times New Roman"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AA3B9A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">
    <w:name w:val="S_Титульный"/>
    <w:basedOn w:val="Normal"/>
    <w:uiPriority w:val="99"/>
    <w:rsid w:val="00AA3B9A"/>
    <w:pPr>
      <w:spacing w:line="360" w:lineRule="auto"/>
      <w:ind w:left="3240"/>
      <w:jc w:val="right"/>
    </w:pPr>
    <w:rPr>
      <w:b/>
      <w:bCs/>
      <w:sz w:val="32"/>
      <w:szCs w:val="32"/>
    </w:rPr>
  </w:style>
  <w:style w:type="paragraph" w:customStyle="1" w:styleId="869F5D86A0724688A234C6CC24B6A76E">
    <w:name w:val="869F5D86A0724688A234C6CC24B6A76E"/>
    <w:uiPriority w:val="99"/>
    <w:rsid w:val="00AA3B9A"/>
    <w:pPr>
      <w:spacing w:after="200" w:line="276" w:lineRule="auto"/>
    </w:pPr>
    <w:rPr>
      <w:rFonts w:eastAsia="Times New Roman" w:cs="Calibri"/>
    </w:rPr>
  </w:style>
  <w:style w:type="paragraph" w:styleId="BalloonText">
    <w:name w:val="Balloon Text"/>
    <w:basedOn w:val="Normal"/>
    <w:link w:val="BalloonTextChar"/>
    <w:uiPriority w:val="99"/>
    <w:semiHidden/>
    <w:rsid w:val="00AA3B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A3B9A"/>
    <w:rPr>
      <w:rFonts w:ascii="Tahoma" w:hAnsi="Tahoma" w:cs="Tahoma"/>
      <w:sz w:val="16"/>
      <w:szCs w:val="16"/>
      <w:lang w:eastAsia="ru-RU"/>
    </w:rPr>
  </w:style>
  <w:style w:type="paragraph" w:styleId="TOC6">
    <w:name w:val="toc 6"/>
    <w:basedOn w:val="Normal"/>
    <w:next w:val="Normal"/>
    <w:autoRedefine/>
    <w:uiPriority w:val="99"/>
    <w:semiHidden/>
    <w:rsid w:val="00AA3B9A"/>
    <w:pPr>
      <w:spacing w:after="100"/>
      <w:ind w:left="1200"/>
    </w:pPr>
  </w:style>
  <w:style w:type="character" w:styleId="PageNumber">
    <w:name w:val="page number"/>
    <w:basedOn w:val="DefaultParagraphFont"/>
    <w:uiPriority w:val="99"/>
    <w:rsid w:val="00AA3B9A"/>
  </w:style>
  <w:style w:type="paragraph" w:customStyle="1" w:styleId="a1">
    <w:name w:val="ТЕКСТ ГРАД"/>
    <w:basedOn w:val="Normal"/>
    <w:link w:val="a2"/>
    <w:uiPriority w:val="99"/>
    <w:rsid w:val="00AA3B9A"/>
    <w:pPr>
      <w:spacing w:line="360" w:lineRule="auto"/>
      <w:ind w:firstLine="709"/>
      <w:jc w:val="both"/>
    </w:pPr>
    <w:rPr>
      <w:rFonts w:eastAsia="Calibri"/>
    </w:rPr>
  </w:style>
  <w:style w:type="character" w:customStyle="1" w:styleId="a2">
    <w:name w:val="ТЕКСТ ГРАД Знак"/>
    <w:link w:val="a1"/>
    <w:uiPriority w:val="99"/>
    <w:locked/>
    <w:rsid w:val="00AA3B9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1260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0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0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0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0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0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192.168.1.100\_&#1079;&#1072;&#1082;&#1072;&#1079;&#1095;&#1080;&#1082;&#1080;\6.%20&#1040;&#1076;&#1084;&#1080;&#1085;&#1080;&#1089;&#1090;&#1088;&#1072;&#1094;&#1080;&#1103;%20&#1075;.&#1051;&#1077;&#1085;&#1089;&#1082;&#1072;\&#1043;&#1045;&#1053;%20&#1055;&#1051;&#1040;&#1053;\&#1088;&#1072;&#1073;&#1086;&#1095;&#1072;&#1103;\&#1052;&#1072;&#1083;&#1080;&#1084;&#1086;&#1085;&#1086;&#1074;&#1072;\&#1056;&#1040;&#1041;&#1054;&#1063;&#1040;&#1071;\05.11.2017%20-%20&#1087;&#1086;&#1089;&#1083;&#1077;&#1076;&#1085;&#1103;&#1103;%20&#1074;&#1077;&#1088;&#1089;&#1080;&#1103;\&#1055;&#1088;&#1086;&#1077;&#1082;&#1090;%20&#1087;&#1083;&#1072;&#1085;&#1080;&#1088;&#1086;&#1074;&#1082;&#1080;%20&#1080;%20&#1084;&#1077;&#1078;&#1077;&#1074;&#1072;&#1085;&#1080;&#1103;\&#1052;&#1054;%20&#1057;&#1055;%20&#1057;&#1080;&#1085;&#1075;&#1072;&#1087;&#1072;&#1081;\&#1055;&#1088;&#1080;&#1083;&#1086;&#1078;&#1077;&#1085;&#1080;&#1077;%20&#1082;%20&#1087;&#1086;&#1083;&#1086;&#1078;&#1077;&#1085;&#1080;&#1102;%20&#1086;%20&#1088;&#1072;&#1079;&#1084;&#1077;&#1097;&#1077;&#1085;&#1080;&#1080;%20&#1054;&#1050;&#1057;_&#1063;&#1077;&#1091;&#1089;&#1082;&#1080;&#1085;&#1086;.docx" TargetMode="External"/><Relationship Id="rId13" Type="http://schemas.openxmlformats.org/officeDocument/2006/relationships/hyperlink" Target="file:///\\192.168.1.100\_&#1079;&#1072;&#1082;&#1072;&#1079;&#1095;&#1080;&#1082;&#1080;\6.%20&#1040;&#1076;&#1084;&#1080;&#1085;&#1080;&#1089;&#1090;&#1088;&#1072;&#1094;&#1080;&#1103;%20&#1075;.&#1051;&#1077;&#1085;&#1089;&#1082;&#1072;\&#1043;&#1045;&#1053;%20&#1055;&#1051;&#1040;&#1053;\&#1088;&#1072;&#1073;&#1086;&#1095;&#1072;&#1103;\&#1052;&#1072;&#1083;&#1080;&#1084;&#1086;&#1085;&#1086;&#1074;&#1072;\&#1056;&#1040;&#1041;&#1054;&#1063;&#1040;&#1071;\05.11.2017%20-%20&#1087;&#1086;&#1089;&#1083;&#1077;&#1076;&#1085;&#1103;&#1103;%20&#1074;&#1077;&#1088;&#1089;&#1080;&#1103;\&#1055;&#1088;&#1086;&#1077;&#1082;&#1090;%20&#1087;&#1083;&#1072;&#1085;&#1080;&#1088;&#1086;&#1074;&#1082;&#1080;%20&#1080;%20&#1084;&#1077;&#1078;&#1077;&#1074;&#1072;&#1085;&#1080;&#1103;\&#1052;&#1054;%20&#1057;&#1055;%20&#1057;&#1080;&#1085;&#1075;&#1072;&#1087;&#1072;&#1081;\&#1055;&#1088;&#1080;&#1083;&#1086;&#1078;&#1077;&#1085;&#1080;&#1077;%20&#1082;%20&#1087;&#1086;&#1083;&#1086;&#1078;&#1077;&#1085;&#1080;&#1102;%20&#1086;%20&#1088;&#1072;&#1079;&#1084;&#1077;&#1097;&#1077;&#1085;&#1080;&#1080;%20&#1054;&#1050;&#1057;_&#1063;&#1077;&#1091;&#1089;&#1082;&#1080;&#1085;&#1086;.docx" TargetMode="External"/><Relationship Id="rId18" Type="http://schemas.openxmlformats.org/officeDocument/2006/relationships/image" Target="media/image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file:///\\192.168.1.100\_&#1079;&#1072;&#1082;&#1072;&#1079;&#1095;&#1080;&#1082;&#1080;\6.%20&#1040;&#1076;&#1084;&#1080;&#1085;&#1080;&#1089;&#1090;&#1088;&#1072;&#1094;&#1080;&#1103;%20&#1075;.&#1051;&#1077;&#1085;&#1089;&#1082;&#1072;\&#1043;&#1045;&#1053;%20&#1055;&#1051;&#1040;&#1053;\&#1088;&#1072;&#1073;&#1086;&#1095;&#1072;&#1103;\&#1052;&#1072;&#1083;&#1080;&#1084;&#1086;&#1085;&#1086;&#1074;&#1072;\&#1056;&#1040;&#1041;&#1054;&#1063;&#1040;&#1071;\05.11.2017%20-%20&#1087;&#1086;&#1089;&#1083;&#1077;&#1076;&#1085;&#1103;&#1103;%20&#1074;&#1077;&#1088;&#1089;&#1080;&#1103;\&#1055;&#1088;&#1086;&#1077;&#1082;&#1090;%20&#1087;&#1083;&#1072;&#1085;&#1080;&#1088;&#1086;&#1074;&#1082;&#1080;%20&#1080;%20&#1084;&#1077;&#1078;&#1077;&#1074;&#1072;&#1085;&#1080;&#1103;\&#1052;&#1054;%20&#1057;&#1055;%20&#1057;&#1080;&#1085;&#1075;&#1072;&#1087;&#1072;&#1081;\&#1055;&#1088;&#1080;&#1083;&#1086;&#1078;&#1077;&#1085;&#1080;&#1077;%20&#1082;%20&#1087;&#1086;&#1083;&#1086;&#1078;&#1077;&#1085;&#1080;&#1102;%20&#1086;%20&#1088;&#1072;&#1079;&#1084;&#1077;&#1097;&#1077;&#1085;&#1080;&#1080;%20&#1054;&#1050;&#1057;_&#1063;&#1077;&#1091;&#1089;&#1082;&#1080;&#1085;&#1086;.docx" TargetMode="External"/><Relationship Id="rId17" Type="http://schemas.openxmlformats.org/officeDocument/2006/relationships/hyperlink" Target="https://rosreestr.ru/wps/portal/online_request" TargetMode="Externa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\\192.168.1.100\_&#1079;&#1072;&#1082;&#1072;&#1079;&#1095;&#1080;&#1082;&#1080;\6.%20&#1040;&#1076;&#1084;&#1080;&#1085;&#1080;&#1089;&#1090;&#1088;&#1072;&#1094;&#1080;&#1103;%20&#1075;.&#1051;&#1077;&#1085;&#1089;&#1082;&#1072;\&#1043;&#1045;&#1053;%20&#1055;&#1051;&#1040;&#1053;\&#1088;&#1072;&#1073;&#1086;&#1095;&#1072;&#1103;\&#1052;&#1072;&#1083;&#1080;&#1084;&#1086;&#1085;&#1086;&#1074;&#1072;\&#1056;&#1040;&#1041;&#1054;&#1063;&#1040;&#1071;\05.11.2017%20-%20&#1087;&#1086;&#1089;&#1083;&#1077;&#1076;&#1085;&#1103;&#1103;%20&#1074;&#1077;&#1088;&#1089;&#1080;&#1103;\&#1055;&#1088;&#1086;&#1077;&#1082;&#1090;%20&#1087;&#1083;&#1072;&#1085;&#1080;&#1088;&#1086;&#1074;&#1082;&#1080;%20&#1080;%20&#1084;&#1077;&#1078;&#1077;&#1074;&#1072;&#1085;&#1080;&#1103;\&#1052;&#1054;%20&#1057;&#1055;%20&#1057;&#1080;&#1085;&#1075;&#1072;&#1087;&#1072;&#1081;\&#1055;&#1088;&#1080;&#1083;&#1086;&#1078;&#1077;&#1085;&#1080;&#1077;%20&#1082;%20&#1087;&#1086;&#1083;&#1086;&#1078;&#1077;&#1085;&#1080;&#1102;%20&#1086;%20&#1088;&#1072;&#1079;&#1084;&#1077;&#1097;&#1077;&#1085;&#1080;&#1080;%20&#1054;&#1050;&#1057;_&#1063;&#1077;&#1091;&#1089;&#1082;&#1080;&#1085;&#1086;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file:///\\192.168.1.100\_&#1079;&#1072;&#1082;&#1072;&#1079;&#1095;&#1080;&#1082;&#1080;\6.%20&#1040;&#1076;&#1084;&#1080;&#1085;&#1080;&#1089;&#1090;&#1088;&#1072;&#1094;&#1080;&#1103;%20&#1075;.&#1051;&#1077;&#1085;&#1089;&#1082;&#1072;\&#1043;&#1045;&#1053;%20&#1055;&#1051;&#1040;&#1053;\&#1088;&#1072;&#1073;&#1086;&#1095;&#1072;&#1103;\&#1052;&#1072;&#1083;&#1080;&#1084;&#1086;&#1085;&#1086;&#1074;&#1072;\&#1056;&#1040;&#1041;&#1054;&#1063;&#1040;&#1071;\05.11.2017%20-%20&#1087;&#1086;&#1089;&#1083;&#1077;&#1076;&#1085;&#1103;&#1103;%20&#1074;&#1077;&#1088;&#1089;&#1080;&#1103;\&#1055;&#1088;&#1086;&#1077;&#1082;&#1090;%20&#1087;&#1083;&#1072;&#1085;&#1080;&#1088;&#1086;&#1074;&#1082;&#1080;%20&#1080;%20&#1084;&#1077;&#1078;&#1077;&#1074;&#1072;&#1085;&#1080;&#1103;\&#1052;&#1054;%20&#1057;&#1055;%20&#1057;&#1080;&#1085;&#1075;&#1072;&#1087;&#1072;&#1081;\&#1055;&#1088;&#1080;&#1083;&#1086;&#1078;&#1077;&#1085;&#1080;&#1077;%20&#1082;%20&#1087;&#1086;&#1083;&#1086;&#1078;&#1077;&#1085;&#1080;&#1102;%20&#1086;%20&#1088;&#1072;&#1079;&#1084;&#1077;&#1097;&#1077;&#1085;&#1080;&#1080;%20&#1054;&#1050;&#1057;_&#1063;&#1077;&#1091;&#1089;&#1082;&#1080;&#1085;&#1086;.docx" TargetMode="Externa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file:///\\192.168.1.100\_&#1079;&#1072;&#1082;&#1072;&#1079;&#1095;&#1080;&#1082;&#1080;\6.%20&#1040;&#1076;&#1084;&#1080;&#1085;&#1080;&#1089;&#1090;&#1088;&#1072;&#1094;&#1080;&#1103;%20&#1075;.&#1051;&#1077;&#1085;&#1089;&#1082;&#1072;\&#1043;&#1045;&#1053;%20&#1055;&#1051;&#1040;&#1053;\&#1088;&#1072;&#1073;&#1086;&#1095;&#1072;&#1103;\&#1052;&#1072;&#1083;&#1080;&#1084;&#1086;&#1085;&#1086;&#1074;&#1072;\&#1056;&#1040;&#1041;&#1054;&#1063;&#1040;&#1071;\05.11.2017%20-%20&#1087;&#1086;&#1089;&#1083;&#1077;&#1076;&#1085;&#1103;&#1103;%20&#1074;&#1077;&#1088;&#1089;&#1080;&#1103;\&#1055;&#1088;&#1086;&#1077;&#1082;&#1090;%20&#1087;&#1083;&#1072;&#1085;&#1080;&#1088;&#1086;&#1074;&#1082;&#1080;%20&#1080;%20&#1084;&#1077;&#1078;&#1077;&#1074;&#1072;&#1085;&#1080;&#1103;\&#1052;&#1054;%20&#1057;&#1055;%20&#1057;&#1080;&#1085;&#1075;&#1072;&#1087;&#1072;&#1081;\&#1055;&#1088;&#1080;&#1083;&#1086;&#1078;&#1077;&#1085;&#1080;&#1077;%20&#1082;%20&#1087;&#1086;&#1083;&#1086;&#1078;&#1077;&#1085;&#1080;&#1102;%20&#1086;%20&#1088;&#1072;&#1079;&#1084;&#1077;&#1097;&#1077;&#1085;&#1080;&#1080;%20&#1054;&#1050;&#1057;_&#1063;&#1077;&#1091;&#1089;&#1082;&#1080;&#1085;&#1086;.docx" TargetMode="External"/><Relationship Id="rId14" Type="http://schemas.openxmlformats.org/officeDocument/2006/relationships/hyperlink" Target="file:///\\192.168.1.100\_&#1079;&#1072;&#1082;&#1072;&#1079;&#1095;&#1080;&#1082;&#1080;\6.%20&#1040;&#1076;&#1084;&#1080;&#1085;&#1080;&#1089;&#1090;&#1088;&#1072;&#1094;&#1080;&#1103;%20&#1075;.&#1051;&#1077;&#1085;&#1089;&#1082;&#1072;\&#1043;&#1045;&#1053;%20&#1055;&#1051;&#1040;&#1053;\&#1088;&#1072;&#1073;&#1086;&#1095;&#1072;&#1103;\&#1052;&#1072;&#1083;&#1080;&#1084;&#1086;&#1085;&#1086;&#1074;&#1072;\&#1056;&#1040;&#1041;&#1054;&#1063;&#1040;&#1071;\05.11.2017%20-%20&#1087;&#1086;&#1089;&#1083;&#1077;&#1076;&#1085;&#1103;&#1103;%20&#1074;&#1077;&#1088;&#1089;&#1080;&#1103;\&#1055;&#1088;&#1086;&#1077;&#1082;&#1090;%20&#1087;&#1083;&#1072;&#1085;&#1080;&#1088;&#1086;&#1074;&#1082;&#1080;%20&#1080;%20&#1084;&#1077;&#1078;&#1077;&#1074;&#1072;&#1085;&#1080;&#1103;\&#1052;&#1054;%20&#1057;&#1055;%20&#1057;&#1080;&#1085;&#1075;&#1072;&#1087;&#1072;&#1081;\&#1055;&#1088;&#1080;&#1083;&#1086;&#1078;&#1077;&#1085;&#1080;&#1077;%20&#1082;%20&#1087;&#1086;&#1083;&#1086;&#1078;&#1077;&#1085;&#1080;&#1102;%20&#1086;%20&#1088;&#1072;&#1079;&#1084;&#1077;&#1097;&#1077;&#1085;&#1080;&#1080;%20&#1054;&#1050;&#1057;_&#1063;&#1077;&#1091;&#1089;&#1082;&#1080;&#1085;&#1086;.docx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68</TotalTime>
  <Pages>89</Pages>
  <Words>-32766</Words>
  <Characters>-32766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</cp:lastModifiedBy>
  <cp:revision>9</cp:revision>
  <cp:lastPrinted>2020-04-09T11:35:00Z</cp:lastPrinted>
  <dcterms:created xsi:type="dcterms:W3CDTF">2020-03-19T11:49:00Z</dcterms:created>
  <dcterms:modified xsi:type="dcterms:W3CDTF">2020-04-13T03:59:00Z</dcterms:modified>
</cp:coreProperties>
</file>